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DADD5" w14:textId="77777777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55FC6DC6">
            <wp:simplePos x="0" y="0"/>
            <wp:positionH relativeFrom="page">
              <wp:posOffset>635</wp:posOffset>
            </wp:positionH>
            <wp:positionV relativeFrom="page">
              <wp:posOffset>0</wp:posOffset>
            </wp:positionV>
            <wp:extent cx="7561580" cy="1890395"/>
            <wp:effectExtent l="0" t="0" r="1270" b="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528D36" w14:textId="77777777" w:rsidR="00A62D44" w:rsidRPr="00280C4B" w:rsidRDefault="00A62D44" w:rsidP="00280C4B">
      <w:pPr>
        <w:pStyle w:val="Sectionbreakfirstpage"/>
        <w:sectPr w:rsidR="00A62D44" w:rsidRPr="00280C4B" w:rsidSect="00593A99">
          <w:footerReference w:type="default" r:id="rId12"/>
          <w:footerReference w:type="first" r:id="rId13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W w:w="10250" w:type="dxa"/>
        <w:tblLook w:val="04A0" w:firstRow="1" w:lastRow="0" w:firstColumn="1" w:lastColumn="0" w:noHBand="0" w:noVBand="1"/>
      </w:tblPr>
      <w:tblGrid>
        <w:gridCol w:w="10250"/>
      </w:tblGrid>
      <w:tr w:rsidR="00AD784C" w14:paraId="0EDA39AA" w14:textId="77777777" w:rsidTr="009C00C5">
        <w:trPr>
          <w:trHeight w:val="1441"/>
        </w:trPr>
        <w:tc>
          <w:tcPr>
            <w:tcW w:w="10250" w:type="dxa"/>
            <w:vAlign w:val="bottom"/>
          </w:tcPr>
          <w:p w14:paraId="668FF62B" w14:textId="77777777" w:rsidR="009C00C5" w:rsidRDefault="009C00C5" w:rsidP="0016037B">
            <w:pPr>
              <w:pStyle w:val="Documenttitle"/>
            </w:pPr>
          </w:p>
          <w:p w14:paraId="28701677" w14:textId="77777777" w:rsidR="009C00C5" w:rsidRDefault="009C00C5" w:rsidP="0016037B">
            <w:pPr>
              <w:pStyle w:val="Documenttitle"/>
            </w:pPr>
          </w:p>
          <w:p w14:paraId="6BB970DE" w14:textId="77777777" w:rsidR="009C00C5" w:rsidRDefault="009C00C5" w:rsidP="0016037B">
            <w:pPr>
              <w:pStyle w:val="Documenttitle"/>
            </w:pPr>
          </w:p>
          <w:p w14:paraId="6174CDF2" w14:textId="77777777" w:rsidR="009C00C5" w:rsidRDefault="009C00C5" w:rsidP="0016037B">
            <w:pPr>
              <w:pStyle w:val="Documenttitle"/>
            </w:pPr>
          </w:p>
          <w:p w14:paraId="7C8AB72F" w14:textId="77777777" w:rsidR="009C00C5" w:rsidRDefault="009C00C5" w:rsidP="0016037B">
            <w:pPr>
              <w:pStyle w:val="Documenttitle"/>
            </w:pPr>
          </w:p>
          <w:p w14:paraId="30001960" w14:textId="5E2B156A" w:rsidR="00AD784C" w:rsidRPr="0009050A" w:rsidRDefault="005824A7" w:rsidP="0016037B">
            <w:pPr>
              <w:pStyle w:val="Documenttitle"/>
            </w:pPr>
            <w:r>
              <w:t xml:space="preserve">Collection points for the </w:t>
            </w:r>
            <w:r w:rsidR="008F6A82">
              <w:t xml:space="preserve">2026 </w:t>
            </w:r>
            <w:r w:rsidR="00BD0670">
              <w:t>Victorian Seniors</w:t>
            </w:r>
            <w:r w:rsidR="009C00C5">
              <w:t xml:space="preserve"> </w:t>
            </w:r>
            <w:r>
              <w:t>print guide</w:t>
            </w:r>
          </w:p>
        </w:tc>
      </w:tr>
      <w:tr w:rsidR="00CF4148" w14:paraId="022398BB" w14:textId="77777777" w:rsidTr="009C00C5">
        <w:trPr>
          <w:trHeight w:val="288"/>
        </w:trPr>
        <w:tc>
          <w:tcPr>
            <w:tcW w:w="10250" w:type="dxa"/>
          </w:tcPr>
          <w:p w14:paraId="7B6C3B15" w14:textId="77777777" w:rsidR="00CF4148" w:rsidRPr="00250DC4" w:rsidRDefault="00BD0670" w:rsidP="00CF4148">
            <w:pPr>
              <w:pStyle w:val="Bannermarking"/>
            </w:pPr>
            <w:fldSimple w:instr="FILLIN  &quot;Type the protective marking&quot; \d OFFICIAL \o  \* MERGEFORMAT">
              <w:r>
                <w:t>OFFICIAL</w:t>
              </w:r>
            </w:fldSimple>
          </w:p>
        </w:tc>
      </w:tr>
    </w:tbl>
    <w:p w14:paraId="2FDEB9B9" w14:textId="3D64BBF6" w:rsidR="00CE20F5" w:rsidRDefault="00CE20F5" w:rsidP="00CE20F5">
      <w:pPr>
        <w:pStyle w:val="Heading1"/>
        <w:tabs>
          <w:tab w:val="left" w:pos="2160"/>
        </w:tabs>
      </w:pPr>
      <w:bookmarkStart w:id="0" w:name="_Toc236320509"/>
      <w:bookmarkStart w:id="1" w:name="_Toc238114338"/>
      <w:bookmarkStart w:id="2" w:name="_Toc238120802"/>
      <w:r>
        <w:t xml:space="preserve">About </w:t>
      </w:r>
      <w:bookmarkEnd w:id="0"/>
      <w:r>
        <w:t>this document</w:t>
      </w:r>
      <w:bookmarkEnd w:id="1"/>
      <w:bookmarkEnd w:id="2"/>
    </w:p>
    <w:p w14:paraId="35F8163B" w14:textId="77777777" w:rsidR="000F05F2" w:rsidRDefault="00CE20F5" w:rsidP="00CE20F5">
      <w:pPr>
        <w:pStyle w:val="Body"/>
      </w:pPr>
      <w:r>
        <w:t>This document includes a list of locations where the Victorian Seniors Festival print guide can be collected.</w:t>
      </w:r>
      <w:r w:rsidR="001E52A2">
        <w:t xml:space="preserve"> </w:t>
      </w:r>
    </w:p>
    <w:p w14:paraId="190BCD2D" w14:textId="2171E376" w:rsidR="000F05F2" w:rsidRDefault="001E52A2" w:rsidP="000F05F2">
      <w:pPr>
        <w:pStyle w:val="Bullet1"/>
      </w:pPr>
      <w:r>
        <w:t xml:space="preserve">It is set out by </w:t>
      </w:r>
      <w:r w:rsidR="000F05F2">
        <w:t>collection point then alphabetical by suburb.</w:t>
      </w:r>
    </w:p>
    <w:p w14:paraId="0E87BFE2" w14:textId="2B09F370" w:rsidR="00CE20F5" w:rsidRDefault="000F05F2" w:rsidP="000F05F2">
      <w:pPr>
        <w:pStyle w:val="Bullet1"/>
      </w:pPr>
      <w:r>
        <w:t xml:space="preserve">Print guides can be collected from </w:t>
      </w:r>
      <w:r w:rsidR="001E52A2">
        <w:t>Coles stores,</w:t>
      </w:r>
      <w:r>
        <w:t xml:space="preserve"> some</w:t>
      </w:r>
      <w:r w:rsidR="001E52A2">
        <w:t xml:space="preserve"> Neighbourhood Houses, </w:t>
      </w:r>
      <w:r>
        <w:t>council offices, l</w:t>
      </w:r>
      <w:r w:rsidR="001E52A2">
        <w:t xml:space="preserve">ibraries </w:t>
      </w:r>
      <w:r>
        <w:t>and</w:t>
      </w:r>
      <w:r w:rsidR="001E52A2">
        <w:t xml:space="preserve"> local supermarkets</w:t>
      </w:r>
      <w:r>
        <w:t xml:space="preserve">. </w:t>
      </w:r>
    </w:p>
    <w:p w14:paraId="08D8F422" w14:textId="1EE15853" w:rsidR="00CE20F5" w:rsidRPr="00A40B53" w:rsidRDefault="00CE20F5" w:rsidP="000F05F2">
      <w:pPr>
        <w:pStyle w:val="Bullet1"/>
      </w:pPr>
      <w:r>
        <w:t>At the time of publication on 1 September</w:t>
      </w:r>
      <w:r w:rsidR="000F05F2">
        <w:t xml:space="preserve"> 2026</w:t>
      </w:r>
      <w:r>
        <w:t xml:space="preserve">, all locations had print guides available however stock levels may </w:t>
      </w:r>
      <w:r w:rsidRPr="00A40B53">
        <w:t>change.</w:t>
      </w:r>
    </w:p>
    <w:p w14:paraId="73AFC145" w14:textId="77777777" w:rsidR="00CE20F5" w:rsidRPr="00A40B53" w:rsidRDefault="00CE20F5" w:rsidP="00CE20F5">
      <w:pPr>
        <w:pStyle w:val="Heading2"/>
      </w:pPr>
      <w:bookmarkStart w:id="3" w:name="_Toc236320510"/>
      <w:bookmarkStart w:id="4" w:name="_Toc238114339"/>
      <w:bookmarkStart w:id="5" w:name="_Toc238120803"/>
      <w:r w:rsidRPr="00A40B53">
        <w:t>Contact</w:t>
      </w:r>
      <w:bookmarkEnd w:id="3"/>
      <w:bookmarkEnd w:id="4"/>
      <w:bookmarkEnd w:id="5"/>
    </w:p>
    <w:p w14:paraId="38967B50" w14:textId="773E9925" w:rsidR="00CE20F5" w:rsidRPr="00A40B53" w:rsidRDefault="00CE20F5" w:rsidP="00CE20F5">
      <w:pPr>
        <w:pStyle w:val="Body"/>
      </w:pPr>
      <w:r w:rsidRPr="00A40B53">
        <w:t xml:space="preserve">If you have a question about the </w:t>
      </w:r>
      <w:r w:rsidR="00A40B53" w:rsidRPr="00A40B53">
        <w:t>festival</w:t>
      </w:r>
      <w:r w:rsidRPr="00A40B53">
        <w:t>, contact the Seniors Festival team via:</w:t>
      </w:r>
    </w:p>
    <w:p w14:paraId="000580A9" w14:textId="77777777" w:rsidR="00CE20F5" w:rsidRPr="00A40B53" w:rsidRDefault="00CE20F5" w:rsidP="00CE20F5">
      <w:pPr>
        <w:pStyle w:val="Bullet1"/>
      </w:pPr>
      <w:r w:rsidRPr="00A40B53">
        <w:t>phone: (03) 8850 6164</w:t>
      </w:r>
    </w:p>
    <w:p w14:paraId="6E2589A4" w14:textId="77777777" w:rsidR="00CE20F5" w:rsidRPr="00A40B53" w:rsidRDefault="00CE20F5" w:rsidP="00CE20F5">
      <w:pPr>
        <w:pStyle w:val="Bullet1"/>
      </w:pPr>
      <w:r w:rsidRPr="00A40B53">
        <w:t>email: </w:t>
      </w:r>
      <w:hyperlink r:id="rId14" w:history="1">
        <w:r w:rsidRPr="00A40B53">
          <w:rPr>
            <w:rStyle w:val="Hyperlink"/>
          </w:rPr>
          <w:t>seniorsfestival@dffh.vic.gov.au</w:t>
        </w:r>
      </w:hyperlink>
      <w:r w:rsidRPr="00A40B53">
        <w:t>.</w:t>
      </w:r>
    </w:p>
    <w:p w14:paraId="2AA6FA67" w14:textId="783256C4" w:rsidR="00C204E8" w:rsidRPr="00B57329" w:rsidRDefault="00C204E8" w:rsidP="00C204E8">
      <w:pPr>
        <w:pStyle w:val="TOCheadingfactsheet"/>
      </w:pPr>
      <w:r w:rsidRPr="00B57329">
        <w:t>Contents</w:t>
      </w:r>
    </w:p>
    <w:p w14:paraId="3D65245B" w14:textId="0BD18F4B" w:rsidR="00BF6EAC" w:rsidRDefault="00C204E8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238120802" w:history="1">
        <w:r w:rsidR="00BF6EAC" w:rsidRPr="0019015B">
          <w:rPr>
            <w:rStyle w:val="Hyperlink"/>
          </w:rPr>
          <w:t>About this document</w:t>
        </w:r>
        <w:r w:rsidR="00BF6EAC">
          <w:rPr>
            <w:webHidden/>
          </w:rPr>
          <w:tab/>
        </w:r>
        <w:r w:rsidR="00BF6EAC">
          <w:rPr>
            <w:webHidden/>
          </w:rPr>
          <w:fldChar w:fldCharType="begin"/>
        </w:r>
        <w:r w:rsidR="00BF6EAC">
          <w:rPr>
            <w:webHidden/>
          </w:rPr>
          <w:instrText xml:space="preserve"> PAGEREF _Toc238120802 \h </w:instrText>
        </w:r>
        <w:r w:rsidR="00BF6EAC">
          <w:rPr>
            <w:webHidden/>
          </w:rPr>
        </w:r>
        <w:r w:rsidR="00BF6EAC">
          <w:rPr>
            <w:webHidden/>
          </w:rPr>
          <w:fldChar w:fldCharType="separate"/>
        </w:r>
        <w:r w:rsidR="00BF6EAC">
          <w:rPr>
            <w:webHidden/>
          </w:rPr>
          <w:t>1</w:t>
        </w:r>
        <w:r w:rsidR="00BF6EAC">
          <w:rPr>
            <w:webHidden/>
          </w:rPr>
          <w:fldChar w:fldCharType="end"/>
        </w:r>
      </w:hyperlink>
    </w:p>
    <w:p w14:paraId="6C309BAF" w14:textId="2D947908" w:rsidR="00BF6EAC" w:rsidRDefault="00BF6EAC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8120803" w:history="1">
        <w:r w:rsidRPr="0019015B">
          <w:rPr>
            <w:rStyle w:val="Hyperlink"/>
          </w:rPr>
          <w:t>Contact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_Toc238120803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1FD1869B" w14:textId="2E732D6C" w:rsidR="00BF6EAC" w:rsidRDefault="00BF6EAC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8120804" w:history="1">
        <w:r w:rsidRPr="0019015B">
          <w:rPr>
            <w:rStyle w:val="Hyperlink"/>
          </w:rPr>
          <w:t>Coles store collection points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_Toc238120804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74D89D07" w14:textId="679E2C73" w:rsidR="00BF6EAC" w:rsidRDefault="00BF6EAC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8120806" w:history="1">
        <w:r w:rsidRPr="0019015B">
          <w:rPr>
            <w:rStyle w:val="Hyperlink"/>
          </w:rPr>
          <w:t>Neighbourhood House and Community Centre collection points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_Toc238120806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532D44F1" w14:textId="43D9AA95" w:rsidR="00BF6EAC" w:rsidRDefault="00BF6EAC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8120808" w:history="1">
        <w:r w:rsidRPr="0019015B">
          <w:rPr>
            <w:rStyle w:val="Hyperlink"/>
          </w:rPr>
          <w:t>Library collection points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_Toc238120808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37873EE7" w14:textId="5CC258D3" w:rsidR="00BF6EAC" w:rsidRDefault="00BF6EAC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8120810" w:history="1">
        <w:r w:rsidRPr="0019015B">
          <w:rPr>
            <w:rStyle w:val="Hyperlink"/>
          </w:rPr>
          <w:t>Council office collection points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_Toc238120810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24B5AE35" w14:textId="3CA2DAA8" w:rsidR="00C204E8" w:rsidRDefault="00C204E8" w:rsidP="00C204E8">
      <w:pPr>
        <w:pStyle w:val="Body"/>
      </w:pPr>
      <w:r>
        <w:fldChar w:fldCharType="end"/>
      </w:r>
    </w:p>
    <w:p w14:paraId="63E70ED6" w14:textId="77777777" w:rsidR="00D1698D" w:rsidRDefault="00D1698D">
      <w:pPr>
        <w:spacing w:after="0" w:line="240" w:lineRule="auto"/>
        <w:rPr>
          <w:rFonts w:eastAsia="MS Gothic" w:cs="Arial"/>
          <w:bCs/>
          <w:color w:val="201547"/>
          <w:kern w:val="32"/>
          <w:sz w:val="40"/>
          <w:szCs w:val="40"/>
        </w:rPr>
      </w:pPr>
      <w:r>
        <w:br w:type="page"/>
      </w:r>
    </w:p>
    <w:p w14:paraId="1139E033" w14:textId="62023A77" w:rsidR="00CE20F5" w:rsidRDefault="006A0034" w:rsidP="00AD5417">
      <w:pPr>
        <w:pStyle w:val="Heading1"/>
      </w:pPr>
      <w:bookmarkStart w:id="6" w:name="_Toc238120804"/>
      <w:r>
        <w:lastRenderedPageBreak/>
        <w:t>Coles</w:t>
      </w:r>
      <w:r w:rsidR="00AD5417">
        <w:t xml:space="preserve"> store</w:t>
      </w:r>
      <w:r w:rsidR="00497693">
        <w:t xml:space="preserve"> collection points</w:t>
      </w:r>
      <w:bookmarkEnd w:id="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7124"/>
      </w:tblGrid>
      <w:tr w:rsidR="001A0721" w:rsidRPr="00AD5417" w14:paraId="11554D46" w14:textId="77777777" w:rsidTr="001A0721">
        <w:trPr>
          <w:trHeight w:val="290"/>
          <w:tblHeader/>
        </w:trPr>
        <w:tc>
          <w:tcPr>
            <w:tcW w:w="5000" w:type="pct"/>
            <w:gridSpan w:val="2"/>
            <w:shd w:val="clear" w:color="auto" w:fill="DAEEF3" w:themeFill="accent5" w:themeFillTint="33"/>
            <w:noWrap/>
            <w:vAlign w:val="bottom"/>
          </w:tcPr>
          <w:p w14:paraId="41B9D60B" w14:textId="0E02F3C5" w:rsidR="001A0721" w:rsidRDefault="001A0721" w:rsidP="00497693">
            <w:pPr>
              <w:pStyle w:val="Heading2"/>
              <w:rPr>
                <w:lang w:eastAsia="en-AU"/>
              </w:rPr>
            </w:pPr>
            <w:bookmarkStart w:id="7" w:name="_Toc238116972"/>
            <w:bookmarkStart w:id="8" w:name="_Toc238119322"/>
            <w:bookmarkStart w:id="9" w:name="_Toc238120363"/>
            <w:bookmarkStart w:id="10" w:name="_Toc238120759"/>
            <w:bookmarkStart w:id="11" w:name="_Toc238120805"/>
            <w:r>
              <w:t>Coles stores</w:t>
            </w:r>
            <w:bookmarkEnd w:id="7"/>
            <w:bookmarkEnd w:id="8"/>
            <w:bookmarkEnd w:id="9"/>
            <w:bookmarkEnd w:id="10"/>
            <w:bookmarkEnd w:id="11"/>
          </w:p>
        </w:tc>
      </w:tr>
      <w:tr w:rsidR="00AD5417" w:rsidRPr="00AD5417" w14:paraId="09AB78C3" w14:textId="77777777" w:rsidTr="002853BB">
        <w:trPr>
          <w:trHeight w:val="290"/>
          <w:tblHeader/>
        </w:trPr>
        <w:tc>
          <w:tcPr>
            <w:tcW w:w="1506" w:type="pct"/>
            <w:shd w:val="clear" w:color="auto" w:fill="DAEEF3" w:themeFill="accent5" w:themeFillTint="33"/>
            <w:noWrap/>
            <w:vAlign w:val="bottom"/>
            <w:hideMark/>
          </w:tcPr>
          <w:p w14:paraId="3C35726C" w14:textId="77777777" w:rsidR="00AD5417" w:rsidRPr="00AD5417" w:rsidRDefault="00AD5417" w:rsidP="002853BB">
            <w:pPr>
              <w:pStyle w:val="Tablecolhead"/>
            </w:pPr>
            <w:r w:rsidRPr="00AD5417">
              <w:t>Suburb</w:t>
            </w:r>
          </w:p>
        </w:tc>
        <w:tc>
          <w:tcPr>
            <w:tcW w:w="3494" w:type="pct"/>
            <w:shd w:val="clear" w:color="auto" w:fill="DAEEF3" w:themeFill="accent5" w:themeFillTint="33"/>
            <w:noWrap/>
            <w:vAlign w:val="bottom"/>
            <w:hideMark/>
          </w:tcPr>
          <w:p w14:paraId="69735C5E" w14:textId="6F209E58" w:rsidR="00AD5417" w:rsidRPr="00AD5417" w:rsidRDefault="00AD5417" w:rsidP="002853BB">
            <w:pPr>
              <w:pStyle w:val="Tablecolhead"/>
              <w:rPr>
                <w:lang w:eastAsia="en-AU"/>
              </w:rPr>
            </w:pPr>
            <w:r>
              <w:rPr>
                <w:lang w:eastAsia="en-AU"/>
              </w:rPr>
              <w:t>Address</w:t>
            </w:r>
          </w:p>
        </w:tc>
      </w:tr>
      <w:tr w:rsidR="00AD5417" w:rsidRPr="00AD5417" w14:paraId="0662FD68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124498ED" w14:textId="77777777" w:rsidR="00AD5417" w:rsidRPr="00AD5417" w:rsidRDefault="00AD5417" w:rsidP="00AD5417">
            <w:pPr>
              <w:pStyle w:val="Tablecolhead"/>
            </w:pPr>
            <w:r w:rsidRPr="00AD5417">
              <w:t xml:space="preserve">Airport West </w:t>
            </w:r>
          </w:p>
        </w:tc>
        <w:tc>
          <w:tcPr>
            <w:tcW w:w="3494" w:type="pct"/>
            <w:noWrap/>
            <w:vAlign w:val="bottom"/>
            <w:hideMark/>
          </w:tcPr>
          <w:p w14:paraId="6CAB6588" w14:textId="77777777" w:rsidR="00AD5417" w:rsidRPr="006E1226" w:rsidRDefault="00AD5417" w:rsidP="006E1226">
            <w:pPr>
              <w:pStyle w:val="Tabletext"/>
            </w:pPr>
            <w:r w:rsidRPr="006E1226">
              <w:t xml:space="preserve">Shop 1-M01, Matthews Ave, Airport West </w:t>
            </w:r>
          </w:p>
        </w:tc>
      </w:tr>
      <w:tr w:rsidR="00AD5417" w:rsidRPr="00AD5417" w14:paraId="5DDDCF43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1EA040F2" w14:textId="77777777" w:rsidR="00AD5417" w:rsidRPr="00AD5417" w:rsidRDefault="00AD5417" w:rsidP="00AD5417">
            <w:pPr>
              <w:pStyle w:val="Tablecolhead"/>
            </w:pPr>
            <w:r w:rsidRPr="00AD5417">
              <w:t xml:space="preserve">Altona </w:t>
            </w:r>
          </w:p>
        </w:tc>
        <w:tc>
          <w:tcPr>
            <w:tcW w:w="3494" w:type="pct"/>
            <w:noWrap/>
            <w:vAlign w:val="bottom"/>
            <w:hideMark/>
          </w:tcPr>
          <w:p w14:paraId="04E8464E" w14:textId="77777777" w:rsidR="00AD5417" w:rsidRPr="006E1226" w:rsidRDefault="00AD5417" w:rsidP="006E1226">
            <w:pPr>
              <w:pStyle w:val="Tabletext"/>
            </w:pPr>
            <w:r w:rsidRPr="006E1226">
              <w:t xml:space="preserve">Cnr Pier and Queen Sts, Altona </w:t>
            </w:r>
          </w:p>
        </w:tc>
      </w:tr>
      <w:tr w:rsidR="00AD5417" w:rsidRPr="00AD5417" w14:paraId="35BA2DC5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1652EA2" w14:textId="77777777" w:rsidR="00AD5417" w:rsidRPr="00AD5417" w:rsidRDefault="00AD5417" w:rsidP="00AD5417">
            <w:pPr>
              <w:pStyle w:val="Tablecolhead"/>
            </w:pPr>
            <w:r w:rsidRPr="00AD5417">
              <w:t xml:space="preserve">Altona Meadows </w:t>
            </w:r>
          </w:p>
        </w:tc>
        <w:tc>
          <w:tcPr>
            <w:tcW w:w="3494" w:type="pct"/>
            <w:noWrap/>
            <w:vAlign w:val="bottom"/>
            <w:hideMark/>
          </w:tcPr>
          <w:p w14:paraId="41BAC8E7" w14:textId="77777777" w:rsidR="00AD5417" w:rsidRPr="006E1226" w:rsidRDefault="00AD5417" w:rsidP="006E1226">
            <w:pPr>
              <w:pStyle w:val="Tabletext"/>
            </w:pPr>
            <w:r w:rsidRPr="006E1226">
              <w:t xml:space="preserve">Cnr Central Ave and Merton St, Altona Meadows </w:t>
            </w:r>
          </w:p>
        </w:tc>
      </w:tr>
      <w:tr w:rsidR="00AD5417" w:rsidRPr="00AD5417" w14:paraId="7944004E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27AAEF7" w14:textId="77777777" w:rsidR="00AD5417" w:rsidRPr="00AD5417" w:rsidRDefault="00AD5417" w:rsidP="00AD5417">
            <w:pPr>
              <w:pStyle w:val="Tablecolhead"/>
            </w:pPr>
            <w:r w:rsidRPr="00AD5417">
              <w:t>Altona North</w:t>
            </w:r>
          </w:p>
        </w:tc>
        <w:tc>
          <w:tcPr>
            <w:tcW w:w="3494" w:type="pct"/>
            <w:noWrap/>
            <w:vAlign w:val="bottom"/>
            <w:hideMark/>
          </w:tcPr>
          <w:p w14:paraId="77970FBF" w14:textId="77777777" w:rsidR="00AD5417" w:rsidRPr="006E1226" w:rsidRDefault="00AD5417" w:rsidP="006E1226">
            <w:pPr>
              <w:pStyle w:val="Tabletext"/>
            </w:pPr>
            <w:r w:rsidRPr="006E1226">
              <w:t>Altona Gate S/C, Cnr Millers and Duosa Rds, Altona North</w:t>
            </w:r>
          </w:p>
        </w:tc>
      </w:tr>
      <w:tr w:rsidR="00AD5417" w:rsidRPr="00AD5417" w14:paraId="130968D7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0CC9C28" w14:textId="77777777" w:rsidR="00AD5417" w:rsidRPr="00AD5417" w:rsidRDefault="00AD5417" w:rsidP="00AD5417">
            <w:pPr>
              <w:pStyle w:val="Tablecolhead"/>
            </w:pPr>
            <w:r w:rsidRPr="00AD5417">
              <w:t xml:space="preserve">Armstrong Creek </w:t>
            </w:r>
          </w:p>
        </w:tc>
        <w:tc>
          <w:tcPr>
            <w:tcW w:w="3494" w:type="pct"/>
            <w:noWrap/>
            <w:vAlign w:val="bottom"/>
            <w:hideMark/>
          </w:tcPr>
          <w:p w14:paraId="048F930F" w14:textId="77777777" w:rsidR="00AD5417" w:rsidRPr="006E1226" w:rsidRDefault="00AD5417" w:rsidP="006E1226">
            <w:pPr>
              <w:pStyle w:val="Tabletext"/>
            </w:pPr>
            <w:r w:rsidRPr="006E1226">
              <w:t xml:space="preserve">458-540 Torquay Road, Armstrong Creek </w:t>
            </w:r>
          </w:p>
        </w:tc>
      </w:tr>
      <w:tr w:rsidR="00AD5417" w:rsidRPr="00AD5417" w14:paraId="4E467D94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6B07B108" w14:textId="77777777" w:rsidR="00AD5417" w:rsidRPr="00AD5417" w:rsidRDefault="00AD5417" w:rsidP="00AD5417">
            <w:pPr>
              <w:pStyle w:val="Tablecolhead"/>
            </w:pPr>
            <w:r w:rsidRPr="00AD5417">
              <w:t xml:space="preserve">Ashwood </w:t>
            </w:r>
          </w:p>
        </w:tc>
        <w:tc>
          <w:tcPr>
            <w:tcW w:w="3494" w:type="pct"/>
            <w:noWrap/>
            <w:vAlign w:val="bottom"/>
            <w:hideMark/>
          </w:tcPr>
          <w:p w14:paraId="211F7133" w14:textId="77777777" w:rsidR="00AD5417" w:rsidRPr="006E1226" w:rsidRDefault="00AD5417" w:rsidP="006E1226">
            <w:pPr>
              <w:pStyle w:val="Tabletext"/>
            </w:pPr>
            <w:r w:rsidRPr="006E1226">
              <w:t xml:space="preserve">695 Warrigal Road, Ashwood </w:t>
            </w:r>
          </w:p>
        </w:tc>
      </w:tr>
      <w:tr w:rsidR="00AD5417" w:rsidRPr="00AD5417" w14:paraId="620FBF20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014C7E9F" w14:textId="77777777" w:rsidR="00AD5417" w:rsidRPr="00AD5417" w:rsidRDefault="00AD5417" w:rsidP="00AD5417">
            <w:pPr>
              <w:pStyle w:val="Tablecolhead"/>
            </w:pPr>
            <w:r w:rsidRPr="00AD5417">
              <w:t>Avondale Heights</w:t>
            </w:r>
          </w:p>
        </w:tc>
        <w:tc>
          <w:tcPr>
            <w:tcW w:w="3494" w:type="pct"/>
            <w:noWrap/>
            <w:vAlign w:val="bottom"/>
            <w:hideMark/>
          </w:tcPr>
          <w:p w14:paraId="6EA243CB" w14:textId="77777777" w:rsidR="00AD5417" w:rsidRPr="006E1226" w:rsidRDefault="00AD5417" w:rsidP="006E1226">
            <w:pPr>
              <w:pStyle w:val="Tabletext"/>
            </w:pPr>
            <w:r w:rsidRPr="006E1226">
              <w:t>65 Military Rd, Avondale Heights</w:t>
            </w:r>
          </w:p>
        </w:tc>
      </w:tr>
      <w:tr w:rsidR="00AD5417" w:rsidRPr="00AD5417" w14:paraId="513A9B2B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11242816" w14:textId="77777777" w:rsidR="00AD5417" w:rsidRPr="00AD5417" w:rsidRDefault="00AD5417" w:rsidP="00AD5417">
            <w:pPr>
              <w:pStyle w:val="Tablecolhead"/>
            </w:pPr>
            <w:r w:rsidRPr="00AD5417">
              <w:t>Bacchus Marsh</w:t>
            </w:r>
          </w:p>
        </w:tc>
        <w:tc>
          <w:tcPr>
            <w:tcW w:w="3494" w:type="pct"/>
            <w:noWrap/>
            <w:vAlign w:val="bottom"/>
            <w:hideMark/>
          </w:tcPr>
          <w:p w14:paraId="33229854" w14:textId="77777777" w:rsidR="00AD5417" w:rsidRPr="006E1226" w:rsidRDefault="00AD5417" w:rsidP="006E1226">
            <w:pPr>
              <w:pStyle w:val="Tabletext"/>
            </w:pPr>
            <w:r w:rsidRPr="006E1226">
              <w:t>Bacchus Marsh S/C, Cnr Main and Young Sts, Bacchus Marsh</w:t>
            </w:r>
          </w:p>
        </w:tc>
      </w:tr>
      <w:tr w:rsidR="00AD5417" w:rsidRPr="00AD5417" w14:paraId="026379B2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05F937E" w14:textId="77777777" w:rsidR="00AD5417" w:rsidRPr="00AD5417" w:rsidRDefault="00AD5417" w:rsidP="00AD5417">
            <w:pPr>
              <w:pStyle w:val="Tablecolhead"/>
            </w:pPr>
            <w:r w:rsidRPr="00AD5417">
              <w:t>Bairnsdale</w:t>
            </w:r>
          </w:p>
        </w:tc>
        <w:tc>
          <w:tcPr>
            <w:tcW w:w="3494" w:type="pct"/>
            <w:noWrap/>
            <w:vAlign w:val="bottom"/>
            <w:hideMark/>
          </w:tcPr>
          <w:p w14:paraId="7DAA1E90" w14:textId="77777777" w:rsidR="00AD5417" w:rsidRPr="006E1226" w:rsidRDefault="00AD5417" w:rsidP="006E1226">
            <w:pPr>
              <w:pStyle w:val="Tabletext"/>
            </w:pPr>
            <w:r w:rsidRPr="006E1226">
              <w:t>96-118 Main St, Bairnsdale</w:t>
            </w:r>
          </w:p>
        </w:tc>
      </w:tr>
      <w:tr w:rsidR="00AD5417" w:rsidRPr="00AD5417" w14:paraId="205A64F4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D404D0C" w14:textId="77777777" w:rsidR="00AD5417" w:rsidRPr="00AD5417" w:rsidRDefault="00AD5417" w:rsidP="00AD5417">
            <w:pPr>
              <w:pStyle w:val="Tablecolhead"/>
            </w:pPr>
            <w:r w:rsidRPr="00AD5417">
              <w:t xml:space="preserve">Balaclava </w:t>
            </w:r>
          </w:p>
        </w:tc>
        <w:tc>
          <w:tcPr>
            <w:tcW w:w="3494" w:type="pct"/>
            <w:noWrap/>
            <w:vAlign w:val="bottom"/>
            <w:hideMark/>
          </w:tcPr>
          <w:p w14:paraId="66D8A5B8" w14:textId="77777777" w:rsidR="00AD5417" w:rsidRPr="006E1226" w:rsidRDefault="00AD5417" w:rsidP="006E1226">
            <w:pPr>
              <w:pStyle w:val="Tabletext"/>
            </w:pPr>
            <w:r w:rsidRPr="006E1226">
              <w:t xml:space="preserve">Cnr Camden and Alfred Sts, Balaclava </w:t>
            </w:r>
          </w:p>
        </w:tc>
      </w:tr>
      <w:tr w:rsidR="00AD5417" w:rsidRPr="00AD5417" w14:paraId="3C492BB0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6DFA7B4" w14:textId="77777777" w:rsidR="00AD5417" w:rsidRPr="00AD5417" w:rsidRDefault="00AD5417" w:rsidP="00AD5417">
            <w:pPr>
              <w:pStyle w:val="Tablecolhead"/>
            </w:pPr>
            <w:r w:rsidRPr="00AD5417">
              <w:t>Ballarat</w:t>
            </w:r>
          </w:p>
        </w:tc>
        <w:tc>
          <w:tcPr>
            <w:tcW w:w="3494" w:type="pct"/>
            <w:noWrap/>
            <w:vAlign w:val="bottom"/>
            <w:hideMark/>
          </w:tcPr>
          <w:p w14:paraId="0D316DAD" w14:textId="77777777" w:rsidR="00AD5417" w:rsidRPr="006E1226" w:rsidRDefault="00AD5417" w:rsidP="006E1226">
            <w:pPr>
              <w:pStyle w:val="Tabletext"/>
            </w:pPr>
            <w:r w:rsidRPr="006E1226">
              <w:t>6-20 Peel St, Ballarat</w:t>
            </w:r>
          </w:p>
        </w:tc>
      </w:tr>
      <w:tr w:rsidR="00AD5417" w:rsidRPr="00AD5417" w14:paraId="038C2D52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E1DCE5C" w14:textId="77777777" w:rsidR="00AD5417" w:rsidRPr="00AD5417" w:rsidRDefault="00AD5417" w:rsidP="00AD5417">
            <w:pPr>
              <w:pStyle w:val="Tablecolhead"/>
            </w:pPr>
            <w:r w:rsidRPr="00AD5417">
              <w:t>Ballarat</w:t>
            </w:r>
          </w:p>
        </w:tc>
        <w:tc>
          <w:tcPr>
            <w:tcW w:w="3494" w:type="pct"/>
            <w:noWrap/>
            <w:vAlign w:val="bottom"/>
            <w:hideMark/>
          </w:tcPr>
          <w:p w14:paraId="38828DF1" w14:textId="77777777" w:rsidR="00AD5417" w:rsidRPr="006E1226" w:rsidRDefault="00AD5417" w:rsidP="006E1226">
            <w:pPr>
              <w:pStyle w:val="Tabletext"/>
            </w:pPr>
            <w:r w:rsidRPr="006E1226">
              <w:t>73 Victoria St, Ballarat</w:t>
            </w:r>
          </w:p>
        </w:tc>
      </w:tr>
      <w:tr w:rsidR="00AD5417" w:rsidRPr="00AD5417" w14:paraId="78EB753D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3B3634E" w14:textId="77777777" w:rsidR="00AD5417" w:rsidRPr="00AD5417" w:rsidRDefault="00AD5417" w:rsidP="00AD5417">
            <w:pPr>
              <w:pStyle w:val="Tablecolhead"/>
            </w:pPr>
            <w:r w:rsidRPr="00AD5417">
              <w:t>Balwyn East</w:t>
            </w:r>
          </w:p>
        </w:tc>
        <w:tc>
          <w:tcPr>
            <w:tcW w:w="3494" w:type="pct"/>
            <w:noWrap/>
            <w:vAlign w:val="bottom"/>
            <w:hideMark/>
          </w:tcPr>
          <w:p w14:paraId="03F569E0" w14:textId="77777777" w:rsidR="00AD5417" w:rsidRPr="006E1226" w:rsidRDefault="00AD5417" w:rsidP="006E1226">
            <w:pPr>
              <w:pStyle w:val="Tabletext"/>
            </w:pPr>
            <w:r w:rsidRPr="006E1226">
              <w:t>342-344 Belmore Rd, Balwyn East</w:t>
            </w:r>
          </w:p>
        </w:tc>
      </w:tr>
      <w:tr w:rsidR="00AD5417" w:rsidRPr="00AD5417" w14:paraId="097BFB80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7BFD8E35" w14:textId="77777777" w:rsidR="00AD5417" w:rsidRPr="00AD5417" w:rsidRDefault="00AD5417" w:rsidP="00AD5417">
            <w:pPr>
              <w:pStyle w:val="Tablecolhead"/>
            </w:pPr>
            <w:r w:rsidRPr="00AD5417">
              <w:t>Balwyn North</w:t>
            </w:r>
          </w:p>
        </w:tc>
        <w:tc>
          <w:tcPr>
            <w:tcW w:w="3494" w:type="pct"/>
            <w:noWrap/>
            <w:vAlign w:val="bottom"/>
            <w:hideMark/>
          </w:tcPr>
          <w:p w14:paraId="49457A91" w14:textId="77777777" w:rsidR="00AD5417" w:rsidRPr="006E1226" w:rsidRDefault="00AD5417" w:rsidP="006E1226">
            <w:pPr>
              <w:pStyle w:val="Tabletext"/>
            </w:pPr>
            <w:r w:rsidRPr="006E1226">
              <w:t>1-9 Doncaster Rd, Balwyn North</w:t>
            </w:r>
          </w:p>
        </w:tc>
      </w:tr>
      <w:tr w:rsidR="00AD5417" w:rsidRPr="00AD5417" w14:paraId="1BF39508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746C0369" w14:textId="77777777" w:rsidR="00AD5417" w:rsidRPr="00AD5417" w:rsidRDefault="00AD5417" w:rsidP="00AD5417">
            <w:pPr>
              <w:pStyle w:val="Tablecolhead"/>
            </w:pPr>
            <w:r w:rsidRPr="00AD5417">
              <w:t xml:space="preserve">Bayswater </w:t>
            </w:r>
          </w:p>
        </w:tc>
        <w:tc>
          <w:tcPr>
            <w:tcW w:w="3494" w:type="pct"/>
            <w:noWrap/>
            <w:vAlign w:val="bottom"/>
            <w:hideMark/>
          </w:tcPr>
          <w:p w14:paraId="6ECBCFE6" w14:textId="77777777" w:rsidR="00AD5417" w:rsidRPr="006E1226" w:rsidRDefault="00AD5417" w:rsidP="006E1226">
            <w:pPr>
              <w:pStyle w:val="Tabletext"/>
            </w:pPr>
            <w:r w:rsidRPr="006E1226">
              <w:t xml:space="preserve">7-13 High St, Bayswater </w:t>
            </w:r>
          </w:p>
        </w:tc>
      </w:tr>
      <w:tr w:rsidR="00AD5417" w:rsidRPr="00AD5417" w14:paraId="4710B07A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6AA90BBA" w14:textId="77777777" w:rsidR="00AD5417" w:rsidRPr="00AD5417" w:rsidRDefault="00AD5417" w:rsidP="00AD5417">
            <w:pPr>
              <w:pStyle w:val="Tablecolhead"/>
            </w:pPr>
            <w:r w:rsidRPr="00AD5417">
              <w:t xml:space="preserve">Belmont </w:t>
            </w:r>
          </w:p>
        </w:tc>
        <w:tc>
          <w:tcPr>
            <w:tcW w:w="3494" w:type="pct"/>
            <w:noWrap/>
            <w:vAlign w:val="bottom"/>
            <w:hideMark/>
          </w:tcPr>
          <w:p w14:paraId="7233C4C5" w14:textId="77777777" w:rsidR="00AD5417" w:rsidRPr="006E1226" w:rsidRDefault="00AD5417" w:rsidP="006E1226">
            <w:pPr>
              <w:pStyle w:val="Tabletext"/>
            </w:pPr>
            <w:r w:rsidRPr="006E1226">
              <w:t xml:space="preserve">65 High St, Belmont </w:t>
            </w:r>
          </w:p>
        </w:tc>
      </w:tr>
      <w:tr w:rsidR="00AD5417" w:rsidRPr="00AD5417" w14:paraId="79515531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664F1C59" w14:textId="77777777" w:rsidR="00AD5417" w:rsidRPr="00AD5417" w:rsidRDefault="00AD5417" w:rsidP="00AD5417">
            <w:pPr>
              <w:pStyle w:val="Tablecolhead"/>
            </w:pPr>
            <w:r w:rsidRPr="00AD5417">
              <w:t>Benalla</w:t>
            </w:r>
          </w:p>
        </w:tc>
        <w:tc>
          <w:tcPr>
            <w:tcW w:w="3494" w:type="pct"/>
            <w:noWrap/>
            <w:vAlign w:val="bottom"/>
            <w:hideMark/>
          </w:tcPr>
          <w:p w14:paraId="03FF6EFB" w14:textId="77777777" w:rsidR="00AD5417" w:rsidRPr="006E1226" w:rsidRDefault="00AD5417" w:rsidP="006E1226">
            <w:pPr>
              <w:pStyle w:val="Tabletext"/>
            </w:pPr>
            <w:r w:rsidRPr="006E1226">
              <w:t>45-49 Carrier St, Benalla</w:t>
            </w:r>
          </w:p>
        </w:tc>
      </w:tr>
      <w:tr w:rsidR="00AD5417" w:rsidRPr="00AD5417" w14:paraId="5D176C3C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03E39FA" w14:textId="77777777" w:rsidR="00AD5417" w:rsidRPr="00AD5417" w:rsidRDefault="00AD5417" w:rsidP="00AD5417">
            <w:pPr>
              <w:pStyle w:val="Tablecolhead"/>
            </w:pPr>
            <w:r w:rsidRPr="00AD5417">
              <w:t>Bendigo</w:t>
            </w:r>
          </w:p>
        </w:tc>
        <w:tc>
          <w:tcPr>
            <w:tcW w:w="3494" w:type="pct"/>
            <w:noWrap/>
            <w:vAlign w:val="bottom"/>
            <w:hideMark/>
          </w:tcPr>
          <w:p w14:paraId="2E430B5B" w14:textId="77777777" w:rsidR="00AD5417" w:rsidRPr="006E1226" w:rsidRDefault="00AD5417" w:rsidP="006E1226">
            <w:pPr>
              <w:pStyle w:val="Tabletext"/>
            </w:pPr>
            <w:r w:rsidRPr="006E1226">
              <w:t>69-75 McIvor Rd, Bendigo</w:t>
            </w:r>
          </w:p>
        </w:tc>
      </w:tr>
      <w:tr w:rsidR="00AD5417" w:rsidRPr="00AD5417" w14:paraId="35B2DCB7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66A03341" w14:textId="77777777" w:rsidR="00AD5417" w:rsidRPr="00AD5417" w:rsidRDefault="00AD5417" w:rsidP="00AD5417">
            <w:pPr>
              <w:pStyle w:val="Tablecolhead"/>
            </w:pPr>
            <w:r w:rsidRPr="00AD5417">
              <w:t>Bendigo</w:t>
            </w:r>
          </w:p>
        </w:tc>
        <w:tc>
          <w:tcPr>
            <w:tcW w:w="3494" w:type="pct"/>
            <w:noWrap/>
            <w:vAlign w:val="bottom"/>
            <w:hideMark/>
          </w:tcPr>
          <w:p w14:paraId="2ADB2F50" w14:textId="77777777" w:rsidR="00AD5417" w:rsidRPr="006E1226" w:rsidRDefault="00AD5417" w:rsidP="006E1226">
            <w:pPr>
              <w:pStyle w:val="Tabletext"/>
            </w:pPr>
            <w:r w:rsidRPr="006E1226">
              <w:t>Cnr Williamson and Myer Sts, Bendigo</w:t>
            </w:r>
          </w:p>
        </w:tc>
      </w:tr>
      <w:tr w:rsidR="00AD5417" w:rsidRPr="00AD5417" w14:paraId="0256216E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9CA2B5A" w14:textId="77777777" w:rsidR="00AD5417" w:rsidRPr="00AD5417" w:rsidRDefault="00AD5417" w:rsidP="00AD5417">
            <w:pPr>
              <w:pStyle w:val="Tablecolhead"/>
            </w:pPr>
            <w:r w:rsidRPr="00AD5417">
              <w:t xml:space="preserve">Bentleigh </w:t>
            </w:r>
          </w:p>
        </w:tc>
        <w:tc>
          <w:tcPr>
            <w:tcW w:w="3494" w:type="pct"/>
            <w:noWrap/>
            <w:vAlign w:val="bottom"/>
            <w:hideMark/>
          </w:tcPr>
          <w:p w14:paraId="4BEDF17D" w14:textId="77777777" w:rsidR="00AD5417" w:rsidRPr="006E1226" w:rsidRDefault="00AD5417" w:rsidP="006E1226">
            <w:pPr>
              <w:pStyle w:val="Tabletext"/>
            </w:pPr>
            <w:r w:rsidRPr="006E1226">
              <w:t xml:space="preserve">5-7 Vickery St, Bentleigh </w:t>
            </w:r>
          </w:p>
        </w:tc>
      </w:tr>
      <w:tr w:rsidR="00AD5417" w:rsidRPr="00AD5417" w14:paraId="43168B9F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D4D2458" w14:textId="77777777" w:rsidR="00AD5417" w:rsidRPr="00AD5417" w:rsidRDefault="00AD5417" w:rsidP="00AD5417">
            <w:pPr>
              <w:pStyle w:val="Tablecolhead"/>
            </w:pPr>
            <w:r w:rsidRPr="00AD5417">
              <w:t xml:space="preserve">Berwick </w:t>
            </w:r>
          </w:p>
        </w:tc>
        <w:tc>
          <w:tcPr>
            <w:tcW w:w="3494" w:type="pct"/>
            <w:noWrap/>
            <w:vAlign w:val="bottom"/>
            <w:hideMark/>
          </w:tcPr>
          <w:p w14:paraId="53782454" w14:textId="77777777" w:rsidR="00AD5417" w:rsidRPr="006E1226" w:rsidRDefault="00AD5417" w:rsidP="006E1226">
            <w:pPr>
              <w:pStyle w:val="Tabletext"/>
            </w:pPr>
            <w:r w:rsidRPr="006E1226">
              <w:t xml:space="preserve">95 O'Shea Rd, Berwick </w:t>
            </w:r>
          </w:p>
        </w:tc>
      </w:tr>
      <w:tr w:rsidR="00AD5417" w:rsidRPr="00AD5417" w14:paraId="57F04D0B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2F73C2F" w14:textId="77777777" w:rsidR="00AD5417" w:rsidRPr="00AD5417" w:rsidRDefault="00AD5417" w:rsidP="00AD5417">
            <w:pPr>
              <w:pStyle w:val="Tablecolhead"/>
            </w:pPr>
            <w:r w:rsidRPr="00AD5417">
              <w:t xml:space="preserve">Berwick </w:t>
            </w:r>
          </w:p>
        </w:tc>
        <w:tc>
          <w:tcPr>
            <w:tcW w:w="3494" w:type="pct"/>
            <w:noWrap/>
            <w:vAlign w:val="bottom"/>
            <w:hideMark/>
          </w:tcPr>
          <w:p w14:paraId="71CCC6B7" w14:textId="77777777" w:rsidR="00AD5417" w:rsidRPr="006E1226" w:rsidRDefault="00AD5417" w:rsidP="006E1226">
            <w:pPr>
              <w:pStyle w:val="Tabletext"/>
            </w:pPr>
            <w:r w:rsidRPr="006E1226">
              <w:t xml:space="preserve">2 Richardson Grove, Berwick </w:t>
            </w:r>
          </w:p>
        </w:tc>
      </w:tr>
      <w:tr w:rsidR="00AD5417" w:rsidRPr="00AD5417" w14:paraId="5CFA1E01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8C894DC" w14:textId="77777777" w:rsidR="00AD5417" w:rsidRPr="00AD5417" w:rsidRDefault="00AD5417" w:rsidP="00AD5417">
            <w:pPr>
              <w:pStyle w:val="Tablecolhead"/>
            </w:pPr>
            <w:r w:rsidRPr="00AD5417">
              <w:t xml:space="preserve">Berwick </w:t>
            </w:r>
          </w:p>
        </w:tc>
        <w:tc>
          <w:tcPr>
            <w:tcW w:w="3494" w:type="pct"/>
            <w:noWrap/>
            <w:vAlign w:val="bottom"/>
            <w:hideMark/>
          </w:tcPr>
          <w:p w14:paraId="02038B0D" w14:textId="77777777" w:rsidR="00AD5417" w:rsidRPr="006E1226" w:rsidRDefault="00AD5417" w:rsidP="006E1226">
            <w:pPr>
              <w:pStyle w:val="Tabletext"/>
            </w:pPr>
            <w:r w:rsidRPr="006E1226">
              <w:t xml:space="preserve">215-225 Parkhill Drv, Berwick </w:t>
            </w:r>
          </w:p>
        </w:tc>
      </w:tr>
      <w:tr w:rsidR="00AD5417" w:rsidRPr="00AD5417" w14:paraId="67FD326E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025DF39F" w14:textId="77777777" w:rsidR="00AD5417" w:rsidRPr="00AD5417" w:rsidRDefault="00AD5417" w:rsidP="00AD5417">
            <w:pPr>
              <w:pStyle w:val="Tablecolhead"/>
            </w:pPr>
            <w:r w:rsidRPr="00AD5417">
              <w:t xml:space="preserve">Blackburn North </w:t>
            </w:r>
          </w:p>
        </w:tc>
        <w:tc>
          <w:tcPr>
            <w:tcW w:w="3494" w:type="pct"/>
            <w:noWrap/>
            <w:vAlign w:val="bottom"/>
            <w:hideMark/>
          </w:tcPr>
          <w:p w14:paraId="6957CA6A" w14:textId="77777777" w:rsidR="00AD5417" w:rsidRPr="006E1226" w:rsidRDefault="00AD5417" w:rsidP="006E1226">
            <w:pPr>
              <w:pStyle w:val="Tabletext"/>
            </w:pPr>
            <w:r w:rsidRPr="006E1226">
              <w:t xml:space="preserve">104 Springfield Road, Blackburn North </w:t>
            </w:r>
          </w:p>
        </w:tc>
      </w:tr>
      <w:tr w:rsidR="00AD5417" w:rsidRPr="00AD5417" w14:paraId="7F844E1C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77848258" w14:textId="77777777" w:rsidR="00AD5417" w:rsidRPr="00AD5417" w:rsidRDefault="00AD5417" w:rsidP="00AD5417">
            <w:pPr>
              <w:pStyle w:val="Tablecolhead"/>
            </w:pPr>
            <w:r w:rsidRPr="00AD5417">
              <w:t xml:space="preserve">Boronia </w:t>
            </w:r>
          </w:p>
        </w:tc>
        <w:tc>
          <w:tcPr>
            <w:tcW w:w="3494" w:type="pct"/>
            <w:noWrap/>
            <w:vAlign w:val="bottom"/>
            <w:hideMark/>
          </w:tcPr>
          <w:p w14:paraId="318968C0" w14:textId="77777777" w:rsidR="00AD5417" w:rsidRPr="006E1226" w:rsidRDefault="00AD5417" w:rsidP="006E1226">
            <w:pPr>
              <w:pStyle w:val="Tabletext"/>
            </w:pPr>
            <w:r w:rsidRPr="006E1226">
              <w:t xml:space="preserve">Boronia S/C, Cnr Floriston and Turner Rds, Boronia </w:t>
            </w:r>
          </w:p>
        </w:tc>
      </w:tr>
      <w:tr w:rsidR="00AD5417" w:rsidRPr="00AD5417" w14:paraId="58D17459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11B58980" w14:textId="77777777" w:rsidR="00AD5417" w:rsidRPr="00AD5417" w:rsidRDefault="00AD5417" w:rsidP="00AD5417">
            <w:pPr>
              <w:pStyle w:val="Tablecolhead"/>
            </w:pPr>
            <w:r w:rsidRPr="00AD5417">
              <w:t xml:space="preserve">Botanic Ridge </w:t>
            </w:r>
          </w:p>
        </w:tc>
        <w:tc>
          <w:tcPr>
            <w:tcW w:w="3494" w:type="pct"/>
            <w:noWrap/>
            <w:vAlign w:val="bottom"/>
            <w:hideMark/>
          </w:tcPr>
          <w:p w14:paraId="7C68BAC1" w14:textId="77777777" w:rsidR="00AD5417" w:rsidRPr="006E1226" w:rsidRDefault="00AD5417" w:rsidP="006E1226">
            <w:pPr>
              <w:pStyle w:val="Tabletext"/>
            </w:pPr>
            <w:r w:rsidRPr="006E1226">
              <w:t xml:space="preserve">10 Hummingbird Drive, Botanic Ridge </w:t>
            </w:r>
          </w:p>
        </w:tc>
      </w:tr>
      <w:tr w:rsidR="00AD5417" w:rsidRPr="00AD5417" w14:paraId="4B9E2425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76696C72" w14:textId="77777777" w:rsidR="00AD5417" w:rsidRPr="00AD5417" w:rsidRDefault="00AD5417" w:rsidP="00AD5417">
            <w:pPr>
              <w:pStyle w:val="Tablecolhead"/>
            </w:pPr>
            <w:r w:rsidRPr="00AD5417">
              <w:t xml:space="preserve">Box Hill </w:t>
            </w:r>
          </w:p>
        </w:tc>
        <w:tc>
          <w:tcPr>
            <w:tcW w:w="3494" w:type="pct"/>
            <w:noWrap/>
            <w:vAlign w:val="bottom"/>
            <w:hideMark/>
          </w:tcPr>
          <w:p w14:paraId="457243C1" w14:textId="77777777" w:rsidR="00AD5417" w:rsidRPr="006E1226" w:rsidRDefault="00AD5417" w:rsidP="006E1226">
            <w:pPr>
              <w:pStyle w:val="Tabletext"/>
            </w:pPr>
            <w:r w:rsidRPr="006E1226">
              <w:t xml:space="preserve">1 Main Street, Box Hill </w:t>
            </w:r>
          </w:p>
        </w:tc>
      </w:tr>
      <w:tr w:rsidR="00AD5417" w:rsidRPr="00AD5417" w14:paraId="609C7FD4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0CDD81E7" w14:textId="77777777" w:rsidR="00AD5417" w:rsidRPr="00AD5417" w:rsidRDefault="00AD5417" w:rsidP="00AD5417">
            <w:pPr>
              <w:pStyle w:val="Tablecolhead"/>
            </w:pPr>
            <w:r w:rsidRPr="00AD5417">
              <w:t xml:space="preserve">Braybrook </w:t>
            </w:r>
          </w:p>
        </w:tc>
        <w:tc>
          <w:tcPr>
            <w:tcW w:w="3494" w:type="pct"/>
            <w:noWrap/>
            <w:vAlign w:val="bottom"/>
            <w:hideMark/>
          </w:tcPr>
          <w:p w14:paraId="28CD21F5" w14:textId="77777777" w:rsidR="00AD5417" w:rsidRPr="006E1226" w:rsidRDefault="00AD5417" w:rsidP="006E1226">
            <w:pPr>
              <w:pStyle w:val="Tabletext"/>
            </w:pPr>
            <w:r w:rsidRPr="006E1226">
              <w:t xml:space="preserve">Central West Plaza, 67 Ashley St, Braybrook </w:t>
            </w:r>
          </w:p>
        </w:tc>
      </w:tr>
      <w:tr w:rsidR="00AD5417" w:rsidRPr="00AD5417" w14:paraId="28562B0E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6EE0E152" w14:textId="77777777" w:rsidR="00AD5417" w:rsidRPr="00AD5417" w:rsidRDefault="00AD5417" w:rsidP="00AD5417">
            <w:pPr>
              <w:pStyle w:val="Tablecolhead"/>
            </w:pPr>
            <w:r w:rsidRPr="00AD5417">
              <w:t xml:space="preserve">Braybrook </w:t>
            </w:r>
          </w:p>
        </w:tc>
        <w:tc>
          <w:tcPr>
            <w:tcW w:w="3494" w:type="pct"/>
            <w:noWrap/>
            <w:vAlign w:val="bottom"/>
            <w:hideMark/>
          </w:tcPr>
          <w:p w14:paraId="443109EA" w14:textId="77777777" w:rsidR="00AD5417" w:rsidRPr="006E1226" w:rsidRDefault="00AD5417" w:rsidP="006E1226">
            <w:pPr>
              <w:pStyle w:val="Tabletext"/>
            </w:pPr>
            <w:r w:rsidRPr="006E1226">
              <w:t xml:space="preserve">330 Ballarat Road, Braybrook </w:t>
            </w:r>
          </w:p>
        </w:tc>
      </w:tr>
      <w:tr w:rsidR="00AD5417" w:rsidRPr="00AD5417" w14:paraId="3E04A5DD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0CBE71C9" w14:textId="77777777" w:rsidR="00AD5417" w:rsidRPr="00AD5417" w:rsidRDefault="00AD5417" w:rsidP="00AD5417">
            <w:pPr>
              <w:pStyle w:val="Tablecolhead"/>
            </w:pPr>
            <w:r w:rsidRPr="00AD5417">
              <w:t xml:space="preserve">Brighton </w:t>
            </w:r>
          </w:p>
        </w:tc>
        <w:tc>
          <w:tcPr>
            <w:tcW w:w="3494" w:type="pct"/>
            <w:noWrap/>
            <w:vAlign w:val="bottom"/>
            <w:hideMark/>
          </w:tcPr>
          <w:p w14:paraId="011FDA41" w14:textId="77777777" w:rsidR="00AD5417" w:rsidRPr="006E1226" w:rsidRDefault="00AD5417" w:rsidP="006E1226">
            <w:pPr>
              <w:pStyle w:val="Tabletext"/>
            </w:pPr>
            <w:r w:rsidRPr="006E1226">
              <w:t xml:space="preserve">380 Bay Street, Brighton </w:t>
            </w:r>
          </w:p>
        </w:tc>
      </w:tr>
      <w:tr w:rsidR="00AD5417" w:rsidRPr="00AD5417" w14:paraId="2762C6C4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35BD63E" w14:textId="77777777" w:rsidR="00AD5417" w:rsidRPr="00AD5417" w:rsidRDefault="00AD5417" w:rsidP="00AD5417">
            <w:pPr>
              <w:pStyle w:val="Tablecolhead"/>
            </w:pPr>
            <w:r w:rsidRPr="00AD5417">
              <w:t xml:space="preserve">Brighton </w:t>
            </w:r>
          </w:p>
        </w:tc>
        <w:tc>
          <w:tcPr>
            <w:tcW w:w="3494" w:type="pct"/>
            <w:noWrap/>
            <w:vAlign w:val="bottom"/>
            <w:hideMark/>
          </w:tcPr>
          <w:p w14:paraId="0536EE5B" w14:textId="77777777" w:rsidR="00AD5417" w:rsidRPr="006E1226" w:rsidRDefault="00AD5417" w:rsidP="006E1226">
            <w:pPr>
              <w:pStyle w:val="Tabletext"/>
            </w:pPr>
            <w:r w:rsidRPr="006E1226">
              <w:t xml:space="preserve">26-34 Church St, Brighton </w:t>
            </w:r>
          </w:p>
        </w:tc>
      </w:tr>
      <w:tr w:rsidR="00AD5417" w:rsidRPr="00AD5417" w14:paraId="4DDD22AA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13701F67" w14:textId="77777777" w:rsidR="00AD5417" w:rsidRPr="00AD5417" w:rsidRDefault="00AD5417" w:rsidP="00AD5417">
            <w:pPr>
              <w:pStyle w:val="Tablecolhead"/>
            </w:pPr>
            <w:r w:rsidRPr="00AD5417">
              <w:t xml:space="preserve">Broadmeadows </w:t>
            </w:r>
          </w:p>
        </w:tc>
        <w:tc>
          <w:tcPr>
            <w:tcW w:w="3494" w:type="pct"/>
            <w:noWrap/>
            <w:vAlign w:val="bottom"/>
            <w:hideMark/>
          </w:tcPr>
          <w:p w14:paraId="4F716FDC" w14:textId="77777777" w:rsidR="00AD5417" w:rsidRPr="006E1226" w:rsidRDefault="00AD5417" w:rsidP="006E1226">
            <w:pPr>
              <w:pStyle w:val="Tabletext"/>
            </w:pPr>
            <w:r w:rsidRPr="006E1226">
              <w:t xml:space="preserve">1099-1169 Pascoe Vale Rd, Broadmeadows </w:t>
            </w:r>
          </w:p>
        </w:tc>
      </w:tr>
      <w:tr w:rsidR="00AD5417" w:rsidRPr="00AD5417" w14:paraId="349785BB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787A222" w14:textId="77777777" w:rsidR="00AD5417" w:rsidRPr="00AD5417" w:rsidRDefault="00AD5417" w:rsidP="00AD5417">
            <w:pPr>
              <w:pStyle w:val="Tablecolhead"/>
            </w:pPr>
            <w:r w:rsidRPr="00AD5417">
              <w:lastRenderedPageBreak/>
              <w:t xml:space="preserve">Brunswick </w:t>
            </w:r>
          </w:p>
        </w:tc>
        <w:tc>
          <w:tcPr>
            <w:tcW w:w="3494" w:type="pct"/>
            <w:noWrap/>
            <w:vAlign w:val="bottom"/>
            <w:hideMark/>
          </w:tcPr>
          <w:p w14:paraId="6963CC0A" w14:textId="77777777" w:rsidR="00AD5417" w:rsidRPr="006E1226" w:rsidRDefault="00AD5417" w:rsidP="006E1226">
            <w:pPr>
              <w:pStyle w:val="Tabletext"/>
            </w:pPr>
            <w:r w:rsidRPr="006E1226">
              <w:t xml:space="preserve">Barkly Square S/C, Barkly St, Brunswick </w:t>
            </w:r>
          </w:p>
        </w:tc>
      </w:tr>
      <w:tr w:rsidR="00AD5417" w:rsidRPr="00AD5417" w14:paraId="7B540AF6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3F23891" w14:textId="77777777" w:rsidR="00AD5417" w:rsidRPr="00AD5417" w:rsidRDefault="00AD5417" w:rsidP="00AD5417">
            <w:pPr>
              <w:pStyle w:val="Tablecolhead"/>
            </w:pPr>
            <w:r w:rsidRPr="00AD5417">
              <w:t>Brunswick East</w:t>
            </w:r>
          </w:p>
        </w:tc>
        <w:tc>
          <w:tcPr>
            <w:tcW w:w="3494" w:type="pct"/>
            <w:noWrap/>
            <w:vAlign w:val="bottom"/>
            <w:hideMark/>
          </w:tcPr>
          <w:p w14:paraId="6E70E026" w14:textId="77777777" w:rsidR="00AD5417" w:rsidRPr="006E1226" w:rsidRDefault="00AD5417" w:rsidP="006E1226">
            <w:pPr>
              <w:pStyle w:val="Tabletext"/>
            </w:pPr>
            <w:r w:rsidRPr="006E1226">
              <w:t>127-139 Nicholson Street, Brunswick East</w:t>
            </w:r>
          </w:p>
        </w:tc>
      </w:tr>
      <w:tr w:rsidR="00AD5417" w:rsidRPr="00AD5417" w14:paraId="14CCFC58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623574A1" w14:textId="77777777" w:rsidR="00AD5417" w:rsidRPr="00AD5417" w:rsidRDefault="00AD5417" w:rsidP="00AD5417">
            <w:pPr>
              <w:pStyle w:val="Tablecolhead"/>
            </w:pPr>
            <w:r w:rsidRPr="00AD5417">
              <w:t xml:space="preserve">Brunswick West </w:t>
            </w:r>
          </w:p>
        </w:tc>
        <w:tc>
          <w:tcPr>
            <w:tcW w:w="3494" w:type="pct"/>
            <w:noWrap/>
            <w:vAlign w:val="bottom"/>
            <w:hideMark/>
          </w:tcPr>
          <w:p w14:paraId="37C828AB" w14:textId="77777777" w:rsidR="00AD5417" w:rsidRPr="006E1226" w:rsidRDefault="00AD5417" w:rsidP="006E1226">
            <w:pPr>
              <w:pStyle w:val="Tabletext"/>
            </w:pPr>
            <w:r w:rsidRPr="006E1226">
              <w:t xml:space="preserve">190 Union St, Brunswick West </w:t>
            </w:r>
          </w:p>
        </w:tc>
      </w:tr>
      <w:tr w:rsidR="00AD5417" w:rsidRPr="00AD5417" w14:paraId="161CF633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16F975BE" w14:textId="77777777" w:rsidR="00AD5417" w:rsidRPr="00AD5417" w:rsidRDefault="00AD5417" w:rsidP="00AD5417">
            <w:pPr>
              <w:pStyle w:val="Tablecolhead"/>
            </w:pPr>
            <w:r w:rsidRPr="00AD5417">
              <w:t xml:space="preserve">Bulleen </w:t>
            </w:r>
          </w:p>
        </w:tc>
        <w:tc>
          <w:tcPr>
            <w:tcW w:w="3494" w:type="pct"/>
            <w:noWrap/>
            <w:vAlign w:val="bottom"/>
            <w:hideMark/>
          </w:tcPr>
          <w:p w14:paraId="7B26AF38" w14:textId="77777777" w:rsidR="00AD5417" w:rsidRPr="006E1226" w:rsidRDefault="00AD5417" w:rsidP="006E1226">
            <w:pPr>
              <w:pStyle w:val="Tabletext"/>
            </w:pPr>
            <w:r w:rsidRPr="006E1226">
              <w:t xml:space="preserve">Bulleen Village S/C, 83-109 Manningham Rd, Bulleen </w:t>
            </w:r>
          </w:p>
        </w:tc>
      </w:tr>
      <w:tr w:rsidR="00AD5417" w:rsidRPr="00AD5417" w14:paraId="31703794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701DC9EE" w14:textId="77777777" w:rsidR="00AD5417" w:rsidRPr="00AD5417" w:rsidRDefault="00AD5417" w:rsidP="00AD5417">
            <w:pPr>
              <w:pStyle w:val="Tablecolhead"/>
            </w:pPr>
            <w:r w:rsidRPr="00AD5417">
              <w:t>Bundoora</w:t>
            </w:r>
          </w:p>
        </w:tc>
        <w:tc>
          <w:tcPr>
            <w:tcW w:w="3494" w:type="pct"/>
            <w:noWrap/>
            <w:vAlign w:val="bottom"/>
            <w:hideMark/>
          </w:tcPr>
          <w:p w14:paraId="41D8B3A2" w14:textId="77777777" w:rsidR="00AD5417" w:rsidRPr="006E1226" w:rsidRDefault="00AD5417" w:rsidP="006E1226">
            <w:pPr>
              <w:pStyle w:val="Tabletext"/>
            </w:pPr>
            <w:r w:rsidRPr="006E1226">
              <w:t>Cnr Settlement and Plenty Rds, Bundoora</w:t>
            </w:r>
          </w:p>
        </w:tc>
      </w:tr>
      <w:tr w:rsidR="00AD5417" w:rsidRPr="00AD5417" w14:paraId="2A75B50C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910E78E" w14:textId="77777777" w:rsidR="00AD5417" w:rsidRPr="00AD5417" w:rsidRDefault="00AD5417" w:rsidP="00AD5417">
            <w:pPr>
              <w:pStyle w:val="Tablecolhead"/>
            </w:pPr>
            <w:r w:rsidRPr="00AD5417">
              <w:t>Bundoora</w:t>
            </w:r>
          </w:p>
        </w:tc>
        <w:tc>
          <w:tcPr>
            <w:tcW w:w="3494" w:type="pct"/>
            <w:noWrap/>
            <w:vAlign w:val="bottom"/>
            <w:hideMark/>
          </w:tcPr>
          <w:p w14:paraId="589014AA" w14:textId="77777777" w:rsidR="00AD5417" w:rsidRPr="006E1226" w:rsidRDefault="00AD5417" w:rsidP="006E1226">
            <w:pPr>
              <w:pStyle w:val="Tabletext"/>
            </w:pPr>
            <w:r w:rsidRPr="006E1226">
              <w:t>University Hill, 224 Plenty Rd, Bundoora</w:t>
            </w:r>
          </w:p>
        </w:tc>
      </w:tr>
      <w:tr w:rsidR="00AD5417" w:rsidRPr="00AD5417" w14:paraId="382AD947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00AF476F" w14:textId="77777777" w:rsidR="00AD5417" w:rsidRPr="00AD5417" w:rsidRDefault="00AD5417" w:rsidP="00AD5417">
            <w:pPr>
              <w:pStyle w:val="Tablecolhead"/>
            </w:pPr>
            <w:r w:rsidRPr="00AD5417">
              <w:t xml:space="preserve">Burnside </w:t>
            </w:r>
          </w:p>
        </w:tc>
        <w:tc>
          <w:tcPr>
            <w:tcW w:w="3494" w:type="pct"/>
            <w:noWrap/>
            <w:vAlign w:val="bottom"/>
            <w:hideMark/>
          </w:tcPr>
          <w:p w14:paraId="5F541808" w14:textId="77777777" w:rsidR="00AD5417" w:rsidRPr="006E1226" w:rsidRDefault="00AD5417" w:rsidP="006E1226">
            <w:pPr>
              <w:pStyle w:val="Tabletext"/>
            </w:pPr>
            <w:r w:rsidRPr="006E1226">
              <w:t xml:space="preserve">15-25 Westwood Drv, Burnside </w:t>
            </w:r>
          </w:p>
        </w:tc>
      </w:tr>
      <w:tr w:rsidR="00AD5417" w:rsidRPr="00AD5417" w14:paraId="65E86C28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EDE4D16" w14:textId="77777777" w:rsidR="00AD5417" w:rsidRPr="00AD5417" w:rsidRDefault="00AD5417" w:rsidP="00AD5417">
            <w:pPr>
              <w:pStyle w:val="Tablecolhead"/>
            </w:pPr>
            <w:r w:rsidRPr="00AD5417">
              <w:t xml:space="preserve">Burwood East </w:t>
            </w:r>
          </w:p>
        </w:tc>
        <w:tc>
          <w:tcPr>
            <w:tcW w:w="3494" w:type="pct"/>
            <w:noWrap/>
            <w:vAlign w:val="bottom"/>
            <w:hideMark/>
          </w:tcPr>
          <w:p w14:paraId="11402C19" w14:textId="77777777" w:rsidR="00AD5417" w:rsidRPr="006E1226" w:rsidRDefault="00AD5417" w:rsidP="006E1226">
            <w:pPr>
              <w:pStyle w:val="Tabletext"/>
            </w:pPr>
            <w:r w:rsidRPr="006E1226">
              <w:t xml:space="preserve">Cnr Burwood Hwy and Blackburn Rd, Burwood East </w:t>
            </w:r>
          </w:p>
        </w:tc>
      </w:tr>
      <w:tr w:rsidR="00AD5417" w:rsidRPr="00AD5417" w14:paraId="546A15E7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08A39C3" w14:textId="77777777" w:rsidR="00AD5417" w:rsidRPr="00AD5417" w:rsidRDefault="00AD5417" w:rsidP="00AD5417">
            <w:pPr>
              <w:pStyle w:val="Tablecolhead"/>
            </w:pPr>
            <w:r w:rsidRPr="00AD5417">
              <w:t xml:space="preserve">Cairnlea </w:t>
            </w:r>
          </w:p>
        </w:tc>
        <w:tc>
          <w:tcPr>
            <w:tcW w:w="3494" w:type="pct"/>
            <w:noWrap/>
            <w:vAlign w:val="bottom"/>
            <w:hideMark/>
          </w:tcPr>
          <w:p w14:paraId="71D6B1A6" w14:textId="77777777" w:rsidR="00AD5417" w:rsidRPr="006E1226" w:rsidRDefault="00AD5417" w:rsidP="006E1226">
            <w:pPr>
              <w:pStyle w:val="Tabletext"/>
            </w:pPr>
            <w:r w:rsidRPr="006E1226">
              <w:t xml:space="preserve">100 Furlong Rd, Cairnlea </w:t>
            </w:r>
          </w:p>
        </w:tc>
      </w:tr>
      <w:tr w:rsidR="00AD5417" w:rsidRPr="00AD5417" w14:paraId="7B0CFF44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04D72EA4" w14:textId="77777777" w:rsidR="00AD5417" w:rsidRPr="00AD5417" w:rsidRDefault="00AD5417" w:rsidP="00AD5417">
            <w:pPr>
              <w:pStyle w:val="Tablecolhead"/>
            </w:pPr>
            <w:r w:rsidRPr="00AD5417">
              <w:t xml:space="preserve">Campbellfield </w:t>
            </w:r>
          </w:p>
        </w:tc>
        <w:tc>
          <w:tcPr>
            <w:tcW w:w="3494" w:type="pct"/>
            <w:noWrap/>
            <w:vAlign w:val="bottom"/>
            <w:hideMark/>
          </w:tcPr>
          <w:p w14:paraId="4E24F662" w14:textId="77777777" w:rsidR="00AD5417" w:rsidRPr="006E1226" w:rsidRDefault="00AD5417" w:rsidP="006E1226">
            <w:pPr>
              <w:pStyle w:val="Tabletext"/>
            </w:pPr>
            <w:r w:rsidRPr="006E1226">
              <w:t xml:space="preserve">Corner Sydney and Mahoneys Rds, Campbellfield </w:t>
            </w:r>
          </w:p>
        </w:tc>
      </w:tr>
      <w:tr w:rsidR="00AD5417" w:rsidRPr="00AD5417" w14:paraId="792CA949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CA9C299" w14:textId="77777777" w:rsidR="00AD5417" w:rsidRPr="00AD5417" w:rsidRDefault="00AD5417" w:rsidP="00AD5417">
            <w:pPr>
              <w:pStyle w:val="Tablecolhead"/>
            </w:pPr>
            <w:r w:rsidRPr="00AD5417">
              <w:t xml:space="preserve">Canterbury </w:t>
            </w:r>
          </w:p>
        </w:tc>
        <w:tc>
          <w:tcPr>
            <w:tcW w:w="3494" w:type="pct"/>
            <w:noWrap/>
            <w:vAlign w:val="bottom"/>
            <w:hideMark/>
          </w:tcPr>
          <w:p w14:paraId="579B3AD4" w14:textId="77777777" w:rsidR="00AD5417" w:rsidRPr="006E1226" w:rsidRDefault="00AD5417" w:rsidP="006E1226">
            <w:pPr>
              <w:pStyle w:val="Tabletext"/>
            </w:pPr>
            <w:r w:rsidRPr="006E1226">
              <w:t xml:space="preserve">735 Riversdale Road, Canterbury </w:t>
            </w:r>
          </w:p>
        </w:tc>
      </w:tr>
      <w:tr w:rsidR="00AD5417" w:rsidRPr="00AD5417" w14:paraId="59A00344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167404B" w14:textId="77777777" w:rsidR="00AD5417" w:rsidRPr="00AD5417" w:rsidRDefault="00AD5417" w:rsidP="00AD5417">
            <w:pPr>
              <w:pStyle w:val="Tablecolhead"/>
            </w:pPr>
            <w:r w:rsidRPr="00AD5417">
              <w:t xml:space="preserve">Caroline Springs </w:t>
            </w:r>
          </w:p>
        </w:tc>
        <w:tc>
          <w:tcPr>
            <w:tcW w:w="3494" w:type="pct"/>
            <w:noWrap/>
            <w:vAlign w:val="bottom"/>
            <w:hideMark/>
          </w:tcPr>
          <w:p w14:paraId="311A50F1" w14:textId="77777777" w:rsidR="00AD5417" w:rsidRPr="006E1226" w:rsidRDefault="00AD5417" w:rsidP="006E1226">
            <w:pPr>
              <w:pStyle w:val="Tabletext"/>
            </w:pPr>
            <w:r w:rsidRPr="006E1226">
              <w:t xml:space="preserve">Cnr Caroline Springs Blvd and Lake St, Caroline Springs </w:t>
            </w:r>
          </w:p>
        </w:tc>
      </w:tr>
      <w:tr w:rsidR="00AD5417" w:rsidRPr="00AD5417" w14:paraId="2E1A4567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6AAA401C" w14:textId="77777777" w:rsidR="00AD5417" w:rsidRPr="00AD5417" w:rsidRDefault="00AD5417" w:rsidP="00AD5417">
            <w:pPr>
              <w:pStyle w:val="Tablecolhead"/>
            </w:pPr>
            <w:r w:rsidRPr="00AD5417">
              <w:t xml:space="preserve">Carrum Downs </w:t>
            </w:r>
          </w:p>
        </w:tc>
        <w:tc>
          <w:tcPr>
            <w:tcW w:w="3494" w:type="pct"/>
            <w:noWrap/>
            <w:vAlign w:val="bottom"/>
            <w:hideMark/>
          </w:tcPr>
          <w:p w14:paraId="206A6E68" w14:textId="77777777" w:rsidR="00AD5417" w:rsidRPr="006E1226" w:rsidRDefault="00AD5417" w:rsidP="006E1226">
            <w:pPr>
              <w:pStyle w:val="Tabletext"/>
            </w:pPr>
            <w:r w:rsidRPr="006E1226">
              <w:t xml:space="preserve">Carrum Downs Plaza, Cnr Ballarto and McCormicks Rds, Carrum Downs </w:t>
            </w:r>
          </w:p>
        </w:tc>
      </w:tr>
      <w:tr w:rsidR="00AD5417" w:rsidRPr="00AD5417" w14:paraId="07F3B885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0E54E0B" w14:textId="77777777" w:rsidR="00AD5417" w:rsidRPr="00AD5417" w:rsidRDefault="00AD5417" w:rsidP="00AD5417">
            <w:pPr>
              <w:pStyle w:val="Tablecolhead"/>
            </w:pPr>
            <w:r w:rsidRPr="00AD5417">
              <w:t xml:space="preserve">Caulfield </w:t>
            </w:r>
          </w:p>
        </w:tc>
        <w:tc>
          <w:tcPr>
            <w:tcW w:w="3494" w:type="pct"/>
            <w:noWrap/>
            <w:vAlign w:val="bottom"/>
            <w:hideMark/>
          </w:tcPr>
          <w:p w14:paraId="37EFDCBB" w14:textId="77777777" w:rsidR="00AD5417" w:rsidRPr="006E1226" w:rsidRDefault="00AD5417" w:rsidP="006E1226">
            <w:pPr>
              <w:pStyle w:val="Tabletext"/>
            </w:pPr>
            <w:r w:rsidRPr="006E1226">
              <w:t xml:space="preserve">4/4 Caulfield Boulevard, Caulfield </w:t>
            </w:r>
          </w:p>
        </w:tc>
      </w:tr>
      <w:tr w:rsidR="00AD5417" w:rsidRPr="00AD5417" w14:paraId="61B8625B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BFA7DD7" w14:textId="77777777" w:rsidR="00AD5417" w:rsidRPr="00AD5417" w:rsidRDefault="00AD5417" w:rsidP="00AD5417">
            <w:pPr>
              <w:pStyle w:val="Tablecolhead"/>
            </w:pPr>
            <w:r w:rsidRPr="00AD5417">
              <w:t xml:space="preserve">Chadstone </w:t>
            </w:r>
          </w:p>
        </w:tc>
        <w:tc>
          <w:tcPr>
            <w:tcW w:w="3494" w:type="pct"/>
            <w:noWrap/>
            <w:vAlign w:val="bottom"/>
            <w:hideMark/>
          </w:tcPr>
          <w:p w14:paraId="43BA6B6F" w14:textId="77777777" w:rsidR="00AD5417" w:rsidRPr="006E1226" w:rsidRDefault="00AD5417" w:rsidP="006E1226">
            <w:pPr>
              <w:pStyle w:val="Tabletext"/>
            </w:pPr>
            <w:r w:rsidRPr="006E1226">
              <w:t xml:space="preserve">Chadstone S/C, Cnr Dandenong and Chadstone Rds, Chadstone </w:t>
            </w:r>
          </w:p>
        </w:tc>
      </w:tr>
      <w:tr w:rsidR="00AD5417" w:rsidRPr="00AD5417" w14:paraId="1E3BE6F7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79A21F83" w14:textId="77777777" w:rsidR="00AD5417" w:rsidRPr="00AD5417" w:rsidRDefault="00AD5417" w:rsidP="00AD5417">
            <w:pPr>
              <w:pStyle w:val="Tablecolhead"/>
            </w:pPr>
            <w:r w:rsidRPr="00AD5417">
              <w:t xml:space="preserve">Cheltenham </w:t>
            </w:r>
          </w:p>
        </w:tc>
        <w:tc>
          <w:tcPr>
            <w:tcW w:w="3494" w:type="pct"/>
            <w:noWrap/>
            <w:vAlign w:val="bottom"/>
            <w:hideMark/>
          </w:tcPr>
          <w:p w14:paraId="5B9FD85A" w14:textId="77777777" w:rsidR="00AD5417" w:rsidRPr="006E1226" w:rsidRDefault="00AD5417" w:rsidP="006E1226">
            <w:pPr>
              <w:pStyle w:val="Tabletext"/>
            </w:pPr>
            <w:r w:rsidRPr="006E1226">
              <w:t xml:space="preserve">Westfield Southland, 1239 Nepean Hwy, Cheltenham </w:t>
            </w:r>
          </w:p>
        </w:tc>
      </w:tr>
      <w:tr w:rsidR="00AD5417" w:rsidRPr="00AD5417" w14:paraId="00CC6E75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7B184547" w14:textId="77777777" w:rsidR="00AD5417" w:rsidRPr="00AD5417" w:rsidRDefault="00AD5417" w:rsidP="00AD5417">
            <w:pPr>
              <w:pStyle w:val="Tablecolhead"/>
            </w:pPr>
            <w:r w:rsidRPr="00AD5417">
              <w:t xml:space="preserve">Chirnside Park </w:t>
            </w:r>
          </w:p>
        </w:tc>
        <w:tc>
          <w:tcPr>
            <w:tcW w:w="3494" w:type="pct"/>
            <w:noWrap/>
            <w:vAlign w:val="bottom"/>
            <w:hideMark/>
          </w:tcPr>
          <w:p w14:paraId="6D26B3CB" w14:textId="77777777" w:rsidR="00AD5417" w:rsidRPr="006E1226" w:rsidRDefault="00AD5417" w:rsidP="006E1226">
            <w:pPr>
              <w:pStyle w:val="Tabletext"/>
            </w:pPr>
            <w:r w:rsidRPr="006E1226">
              <w:t xml:space="preserve">Chirnside Park S/C, Maroondah Hwy, Chirnside Park </w:t>
            </w:r>
          </w:p>
        </w:tc>
      </w:tr>
      <w:tr w:rsidR="00AD5417" w:rsidRPr="00AD5417" w14:paraId="5EA5FB89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DB62DC9" w14:textId="77777777" w:rsidR="00AD5417" w:rsidRPr="00AD5417" w:rsidRDefault="00AD5417" w:rsidP="00AD5417">
            <w:pPr>
              <w:pStyle w:val="Tablecolhead"/>
            </w:pPr>
            <w:r w:rsidRPr="00AD5417">
              <w:t xml:space="preserve">Clayton </w:t>
            </w:r>
          </w:p>
        </w:tc>
        <w:tc>
          <w:tcPr>
            <w:tcW w:w="3494" w:type="pct"/>
            <w:noWrap/>
            <w:vAlign w:val="bottom"/>
            <w:hideMark/>
          </w:tcPr>
          <w:p w14:paraId="1107431A" w14:textId="77777777" w:rsidR="00AD5417" w:rsidRPr="006E1226" w:rsidRDefault="00AD5417" w:rsidP="006E1226">
            <w:pPr>
              <w:pStyle w:val="Tabletext"/>
            </w:pPr>
            <w:r w:rsidRPr="006E1226">
              <w:t xml:space="preserve">2-4 Cooke St, Clayton </w:t>
            </w:r>
          </w:p>
        </w:tc>
      </w:tr>
      <w:tr w:rsidR="00AD5417" w:rsidRPr="00AD5417" w14:paraId="2193DAA4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0AF8E5D" w14:textId="77777777" w:rsidR="00AD5417" w:rsidRPr="00AD5417" w:rsidRDefault="00AD5417" w:rsidP="00AD5417">
            <w:pPr>
              <w:pStyle w:val="Tablecolhead"/>
            </w:pPr>
            <w:r w:rsidRPr="00AD5417">
              <w:t xml:space="preserve">Clayton </w:t>
            </w:r>
          </w:p>
        </w:tc>
        <w:tc>
          <w:tcPr>
            <w:tcW w:w="3494" w:type="pct"/>
            <w:noWrap/>
            <w:vAlign w:val="bottom"/>
            <w:hideMark/>
          </w:tcPr>
          <w:p w14:paraId="09F5463A" w14:textId="77777777" w:rsidR="00AD5417" w:rsidRPr="006E1226" w:rsidRDefault="00AD5417" w:rsidP="006E1226">
            <w:pPr>
              <w:pStyle w:val="Tabletext"/>
            </w:pPr>
            <w:r w:rsidRPr="006E1226">
              <w:t xml:space="preserve">1389 Centre Rd, Clayton </w:t>
            </w:r>
          </w:p>
        </w:tc>
      </w:tr>
      <w:tr w:rsidR="00AD5417" w:rsidRPr="00AD5417" w14:paraId="78238E3B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0378890" w14:textId="77777777" w:rsidR="00AD5417" w:rsidRPr="00AD5417" w:rsidRDefault="00AD5417" w:rsidP="00AD5417">
            <w:pPr>
              <w:pStyle w:val="Tablecolhead"/>
            </w:pPr>
            <w:r w:rsidRPr="00AD5417">
              <w:t xml:space="preserve">Clyde North </w:t>
            </w:r>
          </w:p>
        </w:tc>
        <w:tc>
          <w:tcPr>
            <w:tcW w:w="3494" w:type="pct"/>
            <w:noWrap/>
            <w:vAlign w:val="bottom"/>
            <w:hideMark/>
          </w:tcPr>
          <w:p w14:paraId="2D7EE4FD" w14:textId="77777777" w:rsidR="00AD5417" w:rsidRPr="006E1226" w:rsidRDefault="00AD5417" w:rsidP="006E1226">
            <w:pPr>
              <w:pStyle w:val="Tabletext"/>
            </w:pPr>
            <w:r w:rsidRPr="006E1226">
              <w:t xml:space="preserve">Shop 1/21 St Germain Boulevard, Clyde North </w:t>
            </w:r>
          </w:p>
        </w:tc>
      </w:tr>
      <w:tr w:rsidR="00AD5417" w:rsidRPr="00AD5417" w14:paraId="6DD44878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071462DA" w14:textId="77777777" w:rsidR="00AD5417" w:rsidRPr="00AD5417" w:rsidRDefault="00AD5417" w:rsidP="00AD5417">
            <w:pPr>
              <w:pStyle w:val="Tablecolhead"/>
            </w:pPr>
            <w:r w:rsidRPr="00AD5417">
              <w:t>Cobram</w:t>
            </w:r>
          </w:p>
        </w:tc>
        <w:tc>
          <w:tcPr>
            <w:tcW w:w="3494" w:type="pct"/>
            <w:noWrap/>
            <w:vAlign w:val="bottom"/>
            <w:hideMark/>
          </w:tcPr>
          <w:p w14:paraId="3420EA96" w14:textId="77777777" w:rsidR="00AD5417" w:rsidRPr="006E1226" w:rsidRDefault="00AD5417" w:rsidP="006E1226">
            <w:pPr>
              <w:pStyle w:val="Tabletext"/>
            </w:pPr>
            <w:r w:rsidRPr="006E1226">
              <w:t>4 Cobram-Koonoomoo Rd, Cobram</w:t>
            </w:r>
          </w:p>
        </w:tc>
      </w:tr>
      <w:tr w:rsidR="00AD5417" w:rsidRPr="00AD5417" w14:paraId="20B13D9F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03ED047B" w14:textId="77777777" w:rsidR="00AD5417" w:rsidRPr="00AD5417" w:rsidRDefault="00AD5417" w:rsidP="00AD5417">
            <w:pPr>
              <w:pStyle w:val="Tablecolhead"/>
            </w:pPr>
            <w:r w:rsidRPr="00AD5417">
              <w:t xml:space="preserve">Coburg </w:t>
            </w:r>
          </w:p>
        </w:tc>
        <w:tc>
          <w:tcPr>
            <w:tcW w:w="3494" w:type="pct"/>
            <w:noWrap/>
            <w:vAlign w:val="bottom"/>
            <w:hideMark/>
          </w:tcPr>
          <w:p w14:paraId="36D190EA" w14:textId="77777777" w:rsidR="00AD5417" w:rsidRPr="006E1226" w:rsidRDefault="00AD5417" w:rsidP="006E1226">
            <w:pPr>
              <w:pStyle w:val="Tabletext"/>
            </w:pPr>
            <w:r w:rsidRPr="006E1226">
              <w:t xml:space="preserve">451-459 Sydney Rd, Coburg </w:t>
            </w:r>
          </w:p>
        </w:tc>
      </w:tr>
      <w:tr w:rsidR="00AD5417" w:rsidRPr="00AD5417" w14:paraId="167F8158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A95C3B8" w14:textId="77777777" w:rsidR="00AD5417" w:rsidRPr="00AD5417" w:rsidRDefault="00AD5417" w:rsidP="00AD5417">
            <w:pPr>
              <w:pStyle w:val="Tablecolhead"/>
            </w:pPr>
            <w:r w:rsidRPr="00AD5417">
              <w:t xml:space="preserve">Coburg North </w:t>
            </w:r>
          </w:p>
        </w:tc>
        <w:tc>
          <w:tcPr>
            <w:tcW w:w="3494" w:type="pct"/>
            <w:noWrap/>
            <w:vAlign w:val="bottom"/>
            <w:hideMark/>
          </w:tcPr>
          <w:p w14:paraId="6E824434" w14:textId="77777777" w:rsidR="00AD5417" w:rsidRPr="006E1226" w:rsidRDefault="00AD5417" w:rsidP="006E1226">
            <w:pPr>
              <w:pStyle w:val="Tabletext"/>
            </w:pPr>
            <w:r w:rsidRPr="006E1226">
              <w:t xml:space="preserve">174 Gaffney Street, Coburg North </w:t>
            </w:r>
          </w:p>
        </w:tc>
      </w:tr>
      <w:tr w:rsidR="00AD5417" w:rsidRPr="00AD5417" w14:paraId="13F5470C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491C996" w14:textId="77777777" w:rsidR="00AD5417" w:rsidRPr="00AD5417" w:rsidRDefault="00AD5417" w:rsidP="00AD5417">
            <w:pPr>
              <w:pStyle w:val="Tablecolhead"/>
            </w:pPr>
            <w:r w:rsidRPr="00AD5417">
              <w:t xml:space="preserve">Colac </w:t>
            </w:r>
          </w:p>
        </w:tc>
        <w:tc>
          <w:tcPr>
            <w:tcW w:w="3494" w:type="pct"/>
            <w:noWrap/>
            <w:vAlign w:val="bottom"/>
            <w:hideMark/>
          </w:tcPr>
          <w:p w14:paraId="57EF574F" w14:textId="77777777" w:rsidR="00AD5417" w:rsidRPr="006E1226" w:rsidRDefault="00AD5417" w:rsidP="006E1226">
            <w:pPr>
              <w:pStyle w:val="Tabletext"/>
            </w:pPr>
            <w:r w:rsidRPr="006E1226">
              <w:t xml:space="preserve">140-144 Bromfield Street, Colac </w:t>
            </w:r>
          </w:p>
        </w:tc>
      </w:tr>
      <w:tr w:rsidR="00AD5417" w:rsidRPr="00AD5417" w14:paraId="51D6B921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3B34690" w14:textId="77777777" w:rsidR="00AD5417" w:rsidRPr="00AD5417" w:rsidRDefault="00AD5417" w:rsidP="00AD5417">
            <w:pPr>
              <w:pStyle w:val="Tablecolhead"/>
            </w:pPr>
            <w:r w:rsidRPr="00AD5417">
              <w:t xml:space="preserve">Collingwood </w:t>
            </w:r>
          </w:p>
        </w:tc>
        <w:tc>
          <w:tcPr>
            <w:tcW w:w="3494" w:type="pct"/>
            <w:noWrap/>
            <w:vAlign w:val="bottom"/>
            <w:hideMark/>
          </w:tcPr>
          <w:p w14:paraId="4FA6ECC9" w14:textId="77777777" w:rsidR="00AD5417" w:rsidRPr="006E1226" w:rsidRDefault="00AD5417" w:rsidP="006E1226">
            <w:pPr>
              <w:pStyle w:val="Tabletext"/>
            </w:pPr>
            <w:r w:rsidRPr="006E1226">
              <w:t xml:space="preserve">132-172 Smith Street, Collingwood </w:t>
            </w:r>
          </w:p>
        </w:tc>
      </w:tr>
      <w:tr w:rsidR="00AD5417" w:rsidRPr="00AD5417" w14:paraId="49FC7F74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5890639" w14:textId="77777777" w:rsidR="00AD5417" w:rsidRPr="00AD5417" w:rsidRDefault="00AD5417" w:rsidP="00AD5417">
            <w:pPr>
              <w:pStyle w:val="Tablecolhead"/>
            </w:pPr>
            <w:r w:rsidRPr="00AD5417">
              <w:t xml:space="preserve">Corio </w:t>
            </w:r>
          </w:p>
        </w:tc>
        <w:tc>
          <w:tcPr>
            <w:tcW w:w="3494" w:type="pct"/>
            <w:noWrap/>
            <w:vAlign w:val="bottom"/>
            <w:hideMark/>
          </w:tcPr>
          <w:p w14:paraId="64C08D60" w14:textId="77777777" w:rsidR="00AD5417" w:rsidRPr="006E1226" w:rsidRDefault="00AD5417" w:rsidP="006E1226">
            <w:pPr>
              <w:pStyle w:val="Tabletext"/>
            </w:pPr>
            <w:r w:rsidRPr="006E1226">
              <w:t xml:space="preserve">Corio Village S/C, Cnr Bacchus Marsh and Purnell Rds, Corio </w:t>
            </w:r>
          </w:p>
        </w:tc>
      </w:tr>
      <w:tr w:rsidR="00AD5417" w:rsidRPr="00AD5417" w14:paraId="4AA83A9C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76B26E56" w14:textId="77777777" w:rsidR="00AD5417" w:rsidRPr="00AD5417" w:rsidRDefault="00AD5417" w:rsidP="00AD5417">
            <w:pPr>
              <w:pStyle w:val="Tablecolhead"/>
            </w:pPr>
            <w:r w:rsidRPr="00AD5417">
              <w:t xml:space="preserve">Cowes </w:t>
            </w:r>
          </w:p>
        </w:tc>
        <w:tc>
          <w:tcPr>
            <w:tcW w:w="3494" w:type="pct"/>
            <w:noWrap/>
            <w:vAlign w:val="bottom"/>
            <w:hideMark/>
          </w:tcPr>
          <w:p w14:paraId="363FDA58" w14:textId="77777777" w:rsidR="00AD5417" w:rsidRPr="006E1226" w:rsidRDefault="00AD5417" w:rsidP="006E1226">
            <w:pPr>
              <w:pStyle w:val="Tabletext"/>
            </w:pPr>
            <w:r w:rsidRPr="006E1226">
              <w:t xml:space="preserve">112-114Thompson Ave, Cowes </w:t>
            </w:r>
          </w:p>
        </w:tc>
      </w:tr>
      <w:tr w:rsidR="00AD5417" w:rsidRPr="00AD5417" w14:paraId="05081B67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2DD47F1" w14:textId="77777777" w:rsidR="00AD5417" w:rsidRPr="00AD5417" w:rsidRDefault="00AD5417" w:rsidP="00AD5417">
            <w:pPr>
              <w:pStyle w:val="Tablecolhead"/>
            </w:pPr>
            <w:r w:rsidRPr="00AD5417">
              <w:t xml:space="preserve">Craigieburn </w:t>
            </w:r>
          </w:p>
        </w:tc>
        <w:tc>
          <w:tcPr>
            <w:tcW w:w="3494" w:type="pct"/>
            <w:noWrap/>
            <w:vAlign w:val="bottom"/>
            <w:hideMark/>
          </w:tcPr>
          <w:p w14:paraId="6E1DB726" w14:textId="77777777" w:rsidR="00AD5417" w:rsidRPr="006E1226" w:rsidRDefault="00AD5417" w:rsidP="006E1226">
            <w:pPr>
              <w:pStyle w:val="Tabletext"/>
            </w:pPr>
            <w:r w:rsidRPr="006E1226">
              <w:t xml:space="preserve">340 Craigieburn Road, Craigieburn </w:t>
            </w:r>
          </w:p>
        </w:tc>
      </w:tr>
      <w:tr w:rsidR="00AD5417" w:rsidRPr="00AD5417" w14:paraId="7C180CFC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30FF5CB" w14:textId="77777777" w:rsidR="00AD5417" w:rsidRPr="00AD5417" w:rsidRDefault="00AD5417" w:rsidP="00AD5417">
            <w:pPr>
              <w:pStyle w:val="Tablecolhead"/>
            </w:pPr>
            <w:r w:rsidRPr="00AD5417">
              <w:t xml:space="preserve">Craigieburn </w:t>
            </w:r>
          </w:p>
        </w:tc>
        <w:tc>
          <w:tcPr>
            <w:tcW w:w="3494" w:type="pct"/>
            <w:noWrap/>
            <w:vAlign w:val="bottom"/>
            <w:hideMark/>
          </w:tcPr>
          <w:p w14:paraId="36552924" w14:textId="77777777" w:rsidR="00AD5417" w:rsidRPr="006E1226" w:rsidRDefault="00AD5417" w:rsidP="006E1226">
            <w:pPr>
              <w:pStyle w:val="Tabletext"/>
            </w:pPr>
            <w:r w:rsidRPr="006E1226">
              <w:t xml:space="preserve">330 Brookfield Blvd, Craigieburn </w:t>
            </w:r>
          </w:p>
        </w:tc>
      </w:tr>
      <w:tr w:rsidR="00AD5417" w:rsidRPr="00AD5417" w14:paraId="4C2EA925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1B7279E" w14:textId="77777777" w:rsidR="00AD5417" w:rsidRPr="00AD5417" w:rsidRDefault="00AD5417" w:rsidP="00AD5417">
            <w:pPr>
              <w:pStyle w:val="Tablecolhead"/>
            </w:pPr>
            <w:r w:rsidRPr="00AD5417">
              <w:t xml:space="preserve">Cranbourne </w:t>
            </w:r>
          </w:p>
        </w:tc>
        <w:tc>
          <w:tcPr>
            <w:tcW w:w="3494" w:type="pct"/>
            <w:noWrap/>
            <w:vAlign w:val="bottom"/>
            <w:hideMark/>
          </w:tcPr>
          <w:p w14:paraId="2A77ACD8" w14:textId="77777777" w:rsidR="00AD5417" w:rsidRPr="006E1226" w:rsidRDefault="00AD5417" w:rsidP="006E1226">
            <w:pPr>
              <w:pStyle w:val="Tabletext"/>
            </w:pPr>
            <w:r w:rsidRPr="006E1226">
              <w:t xml:space="preserve">125 South Gippsland Highway, Cranbourne </w:t>
            </w:r>
          </w:p>
        </w:tc>
      </w:tr>
      <w:tr w:rsidR="00AD5417" w:rsidRPr="00AD5417" w14:paraId="35A6CAEF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51BBFA4" w14:textId="77777777" w:rsidR="00AD5417" w:rsidRPr="00AD5417" w:rsidRDefault="00AD5417" w:rsidP="00AD5417">
            <w:pPr>
              <w:pStyle w:val="Tablecolhead"/>
            </w:pPr>
            <w:r w:rsidRPr="00AD5417">
              <w:t xml:space="preserve">Cranbourne </w:t>
            </w:r>
          </w:p>
        </w:tc>
        <w:tc>
          <w:tcPr>
            <w:tcW w:w="3494" w:type="pct"/>
            <w:noWrap/>
            <w:vAlign w:val="bottom"/>
            <w:hideMark/>
          </w:tcPr>
          <w:p w14:paraId="0493D032" w14:textId="77777777" w:rsidR="00AD5417" w:rsidRPr="006E1226" w:rsidRDefault="00AD5417" w:rsidP="006E1226">
            <w:pPr>
              <w:pStyle w:val="Tabletext"/>
            </w:pPr>
            <w:r w:rsidRPr="006E1226">
              <w:t xml:space="preserve">91s Spring Hill Drive, Cranbourne </w:t>
            </w:r>
          </w:p>
        </w:tc>
      </w:tr>
      <w:tr w:rsidR="00AD5417" w:rsidRPr="00AD5417" w14:paraId="0CD9FCF3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AC3F236" w14:textId="77777777" w:rsidR="00AD5417" w:rsidRPr="00AD5417" w:rsidRDefault="00AD5417" w:rsidP="00AD5417">
            <w:pPr>
              <w:pStyle w:val="Tablecolhead"/>
            </w:pPr>
            <w:r w:rsidRPr="00AD5417">
              <w:t xml:space="preserve">Cranbourne East </w:t>
            </w:r>
          </w:p>
        </w:tc>
        <w:tc>
          <w:tcPr>
            <w:tcW w:w="3494" w:type="pct"/>
            <w:noWrap/>
            <w:vAlign w:val="bottom"/>
            <w:hideMark/>
          </w:tcPr>
          <w:p w14:paraId="2A2FF515" w14:textId="77777777" w:rsidR="00AD5417" w:rsidRPr="006E1226" w:rsidRDefault="00AD5417" w:rsidP="006E1226">
            <w:pPr>
              <w:pStyle w:val="Tabletext"/>
            </w:pPr>
            <w:r w:rsidRPr="006E1226">
              <w:t xml:space="preserve">280 Berwick- Cranbourne Road, Cranbourne East </w:t>
            </w:r>
          </w:p>
        </w:tc>
      </w:tr>
      <w:tr w:rsidR="00AD5417" w:rsidRPr="00AD5417" w14:paraId="4EB2446A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1C9B359" w14:textId="77777777" w:rsidR="00AD5417" w:rsidRPr="00AD5417" w:rsidRDefault="00AD5417" w:rsidP="00AD5417">
            <w:pPr>
              <w:pStyle w:val="Tablecolhead"/>
            </w:pPr>
            <w:r w:rsidRPr="00AD5417">
              <w:t xml:space="preserve">Cranbourne West </w:t>
            </w:r>
          </w:p>
        </w:tc>
        <w:tc>
          <w:tcPr>
            <w:tcW w:w="3494" w:type="pct"/>
            <w:noWrap/>
            <w:vAlign w:val="bottom"/>
            <w:hideMark/>
          </w:tcPr>
          <w:p w14:paraId="51F2123B" w14:textId="77777777" w:rsidR="00AD5417" w:rsidRPr="006E1226" w:rsidRDefault="00AD5417" w:rsidP="006E1226">
            <w:pPr>
              <w:pStyle w:val="Tabletext"/>
            </w:pPr>
            <w:r w:rsidRPr="006E1226">
              <w:t xml:space="preserve">Cnr Duff St and Monahans Rd, Cranbourne West </w:t>
            </w:r>
          </w:p>
        </w:tc>
      </w:tr>
      <w:tr w:rsidR="00AD5417" w:rsidRPr="00AD5417" w14:paraId="53074CB4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7F76E53" w14:textId="77777777" w:rsidR="00AD5417" w:rsidRPr="00AD5417" w:rsidRDefault="00AD5417" w:rsidP="00AD5417">
            <w:pPr>
              <w:pStyle w:val="Tablecolhead"/>
            </w:pPr>
            <w:r w:rsidRPr="00AD5417">
              <w:t xml:space="preserve">Croydon </w:t>
            </w:r>
          </w:p>
        </w:tc>
        <w:tc>
          <w:tcPr>
            <w:tcW w:w="3494" w:type="pct"/>
            <w:noWrap/>
            <w:vAlign w:val="bottom"/>
            <w:hideMark/>
          </w:tcPr>
          <w:p w14:paraId="5A503B7F" w14:textId="77777777" w:rsidR="00AD5417" w:rsidRPr="006E1226" w:rsidRDefault="00AD5417" w:rsidP="006E1226">
            <w:pPr>
              <w:pStyle w:val="Tabletext"/>
            </w:pPr>
            <w:r w:rsidRPr="006E1226">
              <w:t xml:space="preserve">Croydon Market S/C, Cnr Kent and Wicklow Aves, Croydon </w:t>
            </w:r>
          </w:p>
        </w:tc>
      </w:tr>
      <w:tr w:rsidR="00AD5417" w:rsidRPr="00AD5417" w14:paraId="66A544EC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A167FDD" w14:textId="77777777" w:rsidR="00AD5417" w:rsidRPr="00AD5417" w:rsidRDefault="00AD5417" w:rsidP="00AD5417">
            <w:pPr>
              <w:pStyle w:val="Tablecolhead"/>
            </w:pPr>
            <w:r w:rsidRPr="00AD5417">
              <w:lastRenderedPageBreak/>
              <w:t xml:space="preserve">Croydon North </w:t>
            </w:r>
          </w:p>
        </w:tc>
        <w:tc>
          <w:tcPr>
            <w:tcW w:w="3494" w:type="pct"/>
            <w:noWrap/>
            <w:vAlign w:val="bottom"/>
            <w:hideMark/>
          </w:tcPr>
          <w:p w14:paraId="2C341F66" w14:textId="77777777" w:rsidR="00AD5417" w:rsidRPr="006E1226" w:rsidRDefault="00AD5417" w:rsidP="006E1226">
            <w:pPr>
              <w:pStyle w:val="Tabletext"/>
            </w:pPr>
            <w:r w:rsidRPr="006E1226">
              <w:t xml:space="preserve">Cnr Exeter Rd and Maroondah Hwy, Croydon North </w:t>
            </w:r>
          </w:p>
        </w:tc>
      </w:tr>
      <w:tr w:rsidR="00AD5417" w:rsidRPr="00AD5417" w14:paraId="1B9847EF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6D520CC4" w14:textId="77777777" w:rsidR="00AD5417" w:rsidRPr="00AD5417" w:rsidRDefault="00AD5417" w:rsidP="00AD5417">
            <w:pPr>
              <w:pStyle w:val="Tablecolhead"/>
            </w:pPr>
            <w:r w:rsidRPr="00AD5417">
              <w:t xml:space="preserve">Dandenong </w:t>
            </w:r>
          </w:p>
        </w:tc>
        <w:tc>
          <w:tcPr>
            <w:tcW w:w="3494" w:type="pct"/>
            <w:noWrap/>
            <w:vAlign w:val="bottom"/>
            <w:hideMark/>
          </w:tcPr>
          <w:p w14:paraId="7FC09EC7" w14:textId="77777777" w:rsidR="00AD5417" w:rsidRPr="006E1226" w:rsidRDefault="00AD5417" w:rsidP="006E1226">
            <w:pPr>
              <w:pStyle w:val="Tabletext"/>
            </w:pPr>
            <w:r w:rsidRPr="006E1226">
              <w:t xml:space="preserve">26-36 Princes Hwy, Dandenong </w:t>
            </w:r>
          </w:p>
        </w:tc>
      </w:tr>
      <w:tr w:rsidR="00AD5417" w:rsidRPr="00AD5417" w14:paraId="66A581BD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C0C573E" w14:textId="77777777" w:rsidR="00AD5417" w:rsidRPr="00AD5417" w:rsidRDefault="00AD5417" w:rsidP="00AD5417">
            <w:pPr>
              <w:pStyle w:val="Tablecolhead"/>
            </w:pPr>
            <w:r w:rsidRPr="00AD5417">
              <w:t xml:space="preserve">Dandenong </w:t>
            </w:r>
          </w:p>
        </w:tc>
        <w:tc>
          <w:tcPr>
            <w:tcW w:w="3494" w:type="pct"/>
            <w:noWrap/>
            <w:vAlign w:val="bottom"/>
            <w:hideMark/>
          </w:tcPr>
          <w:p w14:paraId="407BC0F0" w14:textId="77777777" w:rsidR="00AD5417" w:rsidRPr="006E1226" w:rsidRDefault="00AD5417" w:rsidP="006E1226">
            <w:pPr>
              <w:pStyle w:val="Tabletext"/>
            </w:pPr>
            <w:r w:rsidRPr="006E1226">
              <w:t xml:space="preserve">Dandenong Plaza, Cnr Clow and Walker Sts, Dandenong </w:t>
            </w:r>
          </w:p>
        </w:tc>
      </w:tr>
      <w:tr w:rsidR="00AD5417" w:rsidRPr="00AD5417" w14:paraId="6CAB9F72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766F2598" w14:textId="77777777" w:rsidR="00AD5417" w:rsidRPr="00AD5417" w:rsidRDefault="00AD5417" w:rsidP="00AD5417">
            <w:pPr>
              <w:pStyle w:val="Tablecolhead"/>
            </w:pPr>
            <w:r w:rsidRPr="00AD5417">
              <w:t xml:space="preserve">Daylesford </w:t>
            </w:r>
          </w:p>
        </w:tc>
        <w:tc>
          <w:tcPr>
            <w:tcW w:w="3494" w:type="pct"/>
            <w:noWrap/>
            <w:vAlign w:val="bottom"/>
            <w:hideMark/>
          </w:tcPr>
          <w:p w14:paraId="210234AD" w14:textId="77777777" w:rsidR="00AD5417" w:rsidRPr="006E1226" w:rsidRDefault="00AD5417" w:rsidP="006E1226">
            <w:pPr>
              <w:pStyle w:val="Tabletext"/>
            </w:pPr>
            <w:r w:rsidRPr="006E1226">
              <w:t xml:space="preserve">Cnr Albert and Bridport Sts, Daylesford </w:t>
            </w:r>
          </w:p>
        </w:tc>
      </w:tr>
      <w:tr w:rsidR="00AD5417" w:rsidRPr="00AD5417" w14:paraId="133A12A0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0F10C703" w14:textId="77777777" w:rsidR="00AD5417" w:rsidRPr="00AD5417" w:rsidRDefault="00AD5417" w:rsidP="00AD5417">
            <w:pPr>
              <w:pStyle w:val="Tablecolhead"/>
            </w:pPr>
            <w:r w:rsidRPr="00AD5417">
              <w:t xml:space="preserve">Deer Park </w:t>
            </w:r>
          </w:p>
        </w:tc>
        <w:tc>
          <w:tcPr>
            <w:tcW w:w="3494" w:type="pct"/>
            <w:noWrap/>
            <w:vAlign w:val="bottom"/>
            <w:hideMark/>
          </w:tcPr>
          <w:p w14:paraId="11AF7577" w14:textId="77777777" w:rsidR="00AD5417" w:rsidRPr="006E1226" w:rsidRDefault="00AD5417" w:rsidP="006E1226">
            <w:pPr>
              <w:pStyle w:val="Tabletext"/>
            </w:pPr>
            <w:r w:rsidRPr="006E1226">
              <w:t xml:space="preserve">28-72 Neale Road, Deer Park </w:t>
            </w:r>
          </w:p>
        </w:tc>
      </w:tr>
      <w:tr w:rsidR="00AD5417" w:rsidRPr="00AD5417" w14:paraId="128D1C45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5E94709" w14:textId="77777777" w:rsidR="00AD5417" w:rsidRPr="00AD5417" w:rsidRDefault="00AD5417" w:rsidP="00AD5417">
            <w:pPr>
              <w:pStyle w:val="Tablecolhead"/>
            </w:pPr>
            <w:r w:rsidRPr="00AD5417">
              <w:t xml:space="preserve">Derrimut </w:t>
            </w:r>
          </w:p>
        </w:tc>
        <w:tc>
          <w:tcPr>
            <w:tcW w:w="3494" w:type="pct"/>
            <w:noWrap/>
            <w:vAlign w:val="bottom"/>
            <w:hideMark/>
          </w:tcPr>
          <w:p w14:paraId="515705FA" w14:textId="77777777" w:rsidR="00AD5417" w:rsidRPr="006E1226" w:rsidRDefault="00AD5417" w:rsidP="006E1226">
            <w:pPr>
              <w:pStyle w:val="Tabletext"/>
            </w:pPr>
            <w:r w:rsidRPr="006E1226">
              <w:t xml:space="preserve">30 Mt Derrimut Road, Derrimut </w:t>
            </w:r>
          </w:p>
        </w:tc>
      </w:tr>
      <w:tr w:rsidR="00AD5417" w:rsidRPr="00AD5417" w14:paraId="320F5D4E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A822B61" w14:textId="77777777" w:rsidR="00AD5417" w:rsidRPr="00AD5417" w:rsidRDefault="00AD5417" w:rsidP="00AD5417">
            <w:pPr>
              <w:pStyle w:val="Tablecolhead"/>
            </w:pPr>
            <w:r w:rsidRPr="00AD5417">
              <w:t xml:space="preserve">Diamond Creek </w:t>
            </w:r>
          </w:p>
        </w:tc>
        <w:tc>
          <w:tcPr>
            <w:tcW w:w="3494" w:type="pct"/>
            <w:noWrap/>
            <w:vAlign w:val="bottom"/>
            <w:hideMark/>
          </w:tcPr>
          <w:p w14:paraId="7EC6F76F" w14:textId="77777777" w:rsidR="00AD5417" w:rsidRPr="006E1226" w:rsidRDefault="00AD5417" w:rsidP="006E1226">
            <w:pPr>
              <w:pStyle w:val="Tabletext"/>
            </w:pPr>
            <w:r w:rsidRPr="006E1226">
              <w:t xml:space="preserve">67 Main Hurstbridge Rd, Diamond Creek </w:t>
            </w:r>
          </w:p>
        </w:tc>
      </w:tr>
      <w:tr w:rsidR="00AD5417" w:rsidRPr="00AD5417" w14:paraId="31EB96A1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127B361B" w14:textId="77777777" w:rsidR="00AD5417" w:rsidRPr="00AD5417" w:rsidRDefault="00AD5417" w:rsidP="00AD5417">
            <w:pPr>
              <w:pStyle w:val="Tablecolhead"/>
            </w:pPr>
            <w:r w:rsidRPr="00AD5417">
              <w:t xml:space="preserve">Doncaster </w:t>
            </w:r>
          </w:p>
        </w:tc>
        <w:tc>
          <w:tcPr>
            <w:tcW w:w="3494" w:type="pct"/>
            <w:noWrap/>
            <w:vAlign w:val="bottom"/>
            <w:hideMark/>
          </w:tcPr>
          <w:p w14:paraId="1BD76933" w14:textId="77777777" w:rsidR="00AD5417" w:rsidRPr="006E1226" w:rsidRDefault="00AD5417" w:rsidP="006E1226">
            <w:pPr>
              <w:pStyle w:val="Tabletext"/>
            </w:pPr>
            <w:r w:rsidRPr="006E1226">
              <w:t xml:space="preserve">Westfield S/C, Cnr Doncasterand Williamsons Rds, Doncaster </w:t>
            </w:r>
          </w:p>
        </w:tc>
      </w:tr>
      <w:tr w:rsidR="00AD5417" w:rsidRPr="00AD5417" w14:paraId="453599F7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5FE74CE" w14:textId="77777777" w:rsidR="00AD5417" w:rsidRPr="00AD5417" w:rsidRDefault="00AD5417" w:rsidP="00AD5417">
            <w:pPr>
              <w:pStyle w:val="Tablecolhead"/>
            </w:pPr>
            <w:r w:rsidRPr="00AD5417">
              <w:t xml:space="preserve">Doncaster East </w:t>
            </w:r>
          </w:p>
        </w:tc>
        <w:tc>
          <w:tcPr>
            <w:tcW w:w="3494" w:type="pct"/>
            <w:noWrap/>
            <w:vAlign w:val="bottom"/>
            <w:hideMark/>
          </w:tcPr>
          <w:p w14:paraId="7DD3E643" w14:textId="77777777" w:rsidR="00AD5417" w:rsidRPr="006E1226" w:rsidRDefault="00AD5417" w:rsidP="006E1226">
            <w:pPr>
              <w:pStyle w:val="Tabletext"/>
            </w:pPr>
            <w:r w:rsidRPr="006E1226">
              <w:t xml:space="preserve">Cnr Reynolds 7 Blackburn Rds, Doncaster East </w:t>
            </w:r>
          </w:p>
        </w:tc>
      </w:tr>
      <w:tr w:rsidR="00AD5417" w:rsidRPr="00AD5417" w14:paraId="692D95F2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4607BDD" w14:textId="77777777" w:rsidR="00AD5417" w:rsidRPr="00AD5417" w:rsidRDefault="00AD5417" w:rsidP="00AD5417">
            <w:pPr>
              <w:pStyle w:val="Tablecolhead"/>
            </w:pPr>
            <w:r w:rsidRPr="00AD5417">
              <w:t>Donvale</w:t>
            </w:r>
          </w:p>
        </w:tc>
        <w:tc>
          <w:tcPr>
            <w:tcW w:w="3494" w:type="pct"/>
            <w:noWrap/>
            <w:vAlign w:val="bottom"/>
            <w:hideMark/>
          </w:tcPr>
          <w:p w14:paraId="747C8CAC" w14:textId="77777777" w:rsidR="00AD5417" w:rsidRPr="006E1226" w:rsidRDefault="00AD5417" w:rsidP="006E1226">
            <w:pPr>
              <w:pStyle w:val="Tabletext"/>
            </w:pPr>
            <w:r w:rsidRPr="006E1226">
              <w:t>Tunstall Square S/C, Cnr Doncaster and Tunstall Rds, Donvale</w:t>
            </w:r>
          </w:p>
        </w:tc>
      </w:tr>
      <w:tr w:rsidR="00AD5417" w:rsidRPr="00AD5417" w14:paraId="1FD41076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14DE61AC" w14:textId="77777777" w:rsidR="00AD5417" w:rsidRPr="00AD5417" w:rsidRDefault="00AD5417" w:rsidP="00AD5417">
            <w:pPr>
              <w:pStyle w:val="Tablecolhead"/>
            </w:pPr>
            <w:r w:rsidRPr="00AD5417">
              <w:t xml:space="preserve">Drouin </w:t>
            </w:r>
          </w:p>
        </w:tc>
        <w:tc>
          <w:tcPr>
            <w:tcW w:w="3494" w:type="pct"/>
            <w:noWrap/>
            <w:vAlign w:val="bottom"/>
            <w:hideMark/>
          </w:tcPr>
          <w:p w14:paraId="3255C785" w14:textId="77777777" w:rsidR="00AD5417" w:rsidRPr="006E1226" w:rsidRDefault="00AD5417" w:rsidP="006E1226">
            <w:pPr>
              <w:pStyle w:val="Tabletext"/>
            </w:pPr>
            <w:r w:rsidRPr="006E1226">
              <w:t xml:space="preserve">Cnr Hope and Young Sts, Drouin </w:t>
            </w:r>
          </w:p>
        </w:tc>
      </w:tr>
      <w:tr w:rsidR="00AD5417" w:rsidRPr="00AD5417" w14:paraId="57859415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5883BDC" w14:textId="77777777" w:rsidR="00AD5417" w:rsidRPr="00AD5417" w:rsidRDefault="00AD5417" w:rsidP="00AD5417">
            <w:pPr>
              <w:pStyle w:val="Tablecolhead"/>
            </w:pPr>
            <w:r w:rsidRPr="00AD5417">
              <w:t xml:space="preserve">Drysdale </w:t>
            </w:r>
          </w:p>
        </w:tc>
        <w:tc>
          <w:tcPr>
            <w:tcW w:w="3494" w:type="pct"/>
            <w:noWrap/>
            <w:vAlign w:val="bottom"/>
            <w:hideMark/>
          </w:tcPr>
          <w:p w14:paraId="766D3B37" w14:textId="77777777" w:rsidR="00AD5417" w:rsidRPr="006E1226" w:rsidRDefault="00AD5417" w:rsidP="006E1226">
            <w:pPr>
              <w:pStyle w:val="Tabletext"/>
            </w:pPr>
            <w:r w:rsidRPr="006E1226">
              <w:t xml:space="preserve">26-32 Murradoc Road, Drysdale </w:t>
            </w:r>
          </w:p>
        </w:tc>
      </w:tr>
      <w:tr w:rsidR="00AD5417" w:rsidRPr="00AD5417" w14:paraId="1BF66198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A8EC112" w14:textId="77777777" w:rsidR="00AD5417" w:rsidRPr="00AD5417" w:rsidRDefault="00AD5417" w:rsidP="00AD5417">
            <w:pPr>
              <w:pStyle w:val="Tablecolhead"/>
            </w:pPr>
            <w:r w:rsidRPr="00AD5417">
              <w:t>Echuca</w:t>
            </w:r>
          </w:p>
        </w:tc>
        <w:tc>
          <w:tcPr>
            <w:tcW w:w="3494" w:type="pct"/>
            <w:noWrap/>
            <w:vAlign w:val="bottom"/>
            <w:hideMark/>
          </w:tcPr>
          <w:p w14:paraId="1191A868" w14:textId="77777777" w:rsidR="00AD5417" w:rsidRPr="006E1226" w:rsidRDefault="00AD5417" w:rsidP="006E1226">
            <w:pPr>
              <w:pStyle w:val="Tabletext"/>
            </w:pPr>
            <w:r w:rsidRPr="006E1226">
              <w:t>Cnr Darling and Hare Sts, Echuca</w:t>
            </w:r>
          </w:p>
        </w:tc>
      </w:tr>
      <w:tr w:rsidR="00AD5417" w:rsidRPr="00AD5417" w14:paraId="31DAAE18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60AC674" w14:textId="77777777" w:rsidR="00AD5417" w:rsidRPr="00AD5417" w:rsidRDefault="00AD5417" w:rsidP="00AD5417">
            <w:pPr>
              <w:pStyle w:val="Tablecolhead"/>
            </w:pPr>
            <w:r w:rsidRPr="00AD5417">
              <w:t xml:space="preserve">Elsternwick </w:t>
            </w:r>
          </w:p>
        </w:tc>
        <w:tc>
          <w:tcPr>
            <w:tcW w:w="3494" w:type="pct"/>
            <w:noWrap/>
            <w:vAlign w:val="bottom"/>
            <w:hideMark/>
          </w:tcPr>
          <w:p w14:paraId="766C3FDB" w14:textId="77777777" w:rsidR="00AD5417" w:rsidRPr="006E1226" w:rsidRDefault="00AD5417" w:rsidP="006E1226">
            <w:pPr>
              <w:pStyle w:val="Tabletext"/>
            </w:pPr>
            <w:r w:rsidRPr="006E1226">
              <w:t xml:space="preserve">445-457 Glen Huntly Rd, Elsternwick </w:t>
            </w:r>
          </w:p>
        </w:tc>
      </w:tr>
      <w:tr w:rsidR="00AD5417" w:rsidRPr="00AD5417" w14:paraId="04690D26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D559A2C" w14:textId="77777777" w:rsidR="00AD5417" w:rsidRPr="00AD5417" w:rsidRDefault="00AD5417" w:rsidP="00AD5417">
            <w:pPr>
              <w:pStyle w:val="Tablecolhead"/>
            </w:pPr>
            <w:r w:rsidRPr="00AD5417">
              <w:t xml:space="preserve">Eltham </w:t>
            </w:r>
          </w:p>
        </w:tc>
        <w:tc>
          <w:tcPr>
            <w:tcW w:w="3494" w:type="pct"/>
            <w:noWrap/>
            <w:vAlign w:val="bottom"/>
            <w:hideMark/>
          </w:tcPr>
          <w:p w14:paraId="48086074" w14:textId="77777777" w:rsidR="00AD5417" w:rsidRPr="006E1226" w:rsidRDefault="00AD5417" w:rsidP="006E1226">
            <w:pPr>
              <w:pStyle w:val="Tabletext"/>
            </w:pPr>
            <w:r w:rsidRPr="006E1226">
              <w:t xml:space="preserve">Eltham Village s/C, Cnr Main Rd and Arthur St, Eltham </w:t>
            </w:r>
          </w:p>
        </w:tc>
      </w:tr>
      <w:tr w:rsidR="00AD5417" w:rsidRPr="00AD5417" w14:paraId="50F1D75B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D2A1776" w14:textId="77777777" w:rsidR="00AD5417" w:rsidRPr="00AD5417" w:rsidRDefault="00AD5417" w:rsidP="00AD5417">
            <w:pPr>
              <w:pStyle w:val="Tablecolhead"/>
            </w:pPr>
            <w:r w:rsidRPr="00AD5417">
              <w:t xml:space="preserve">Endeavour Hills </w:t>
            </w:r>
          </w:p>
        </w:tc>
        <w:tc>
          <w:tcPr>
            <w:tcW w:w="3494" w:type="pct"/>
            <w:noWrap/>
            <w:vAlign w:val="bottom"/>
            <w:hideMark/>
          </w:tcPr>
          <w:p w14:paraId="62D2ED98" w14:textId="77777777" w:rsidR="00AD5417" w:rsidRPr="006E1226" w:rsidRDefault="00AD5417" w:rsidP="006E1226">
            <w:pPr>
              <w:pStyle w:val="Tabletext"/>
            </w:pPr>
            <w:r w:rsidRPr="006E1226">
              <w:t xml:space="preserve">Endeavour Hills S/C,  Matthew Flinders Ave, Endeavour Hills </w:t>
            </w:r>
          </w:p>
        </w:tc>
      </w:tr>
      <w:tr w:rsidR="00AD5417" w:rsidRPr="00AD5417" w14:paraId="5C2D152C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68DF908D" w14:textId="77777777" w:rsidR="00AD5417" w:rsidRPr="00AD5417" w:rsidRDefault="00AD5417" w:rsidP="00AD5417">
            <w:pPr>
              <w:pStyle w:val="Tablecolhead"/>
            </w:pPr>
            <w:r w:rsidRPr="00AD5417">
              <w:t xml:space="preserve">Epping </w:t>
            </w:r>
          </w:p>
        </w:tc>
        <w:tc>
          <w:tcPr>
            <w:tcW w:w="3494" w:type="pct"/>
            <w:noWrap/>
            <w:vAlign w:val="bottom"/>
            <w:hideMark/>
          </w:tcPr>
          <w:p w14:paraId="63B970E6" w14:textId="77777777" w:rsidR="00AD5417" w:rsidRPr="006E1226" w:rsidRDefault="00AD5417" w:rsidP="006E1226">
            <w:pPr>
              <w:pStyle w:val="Tabletext"/>
            </w:pPr>
            <w:r w:rsidRPr="006E1226">
              <w:t xml:space="preserve">Cnr Cooper and High Sts, Epping </w:t>
            </w:r>
          </w:p>
        </w:tc>
      </w:tr>
      <w:tr w:rsidR="00AD5417" w:rsidRPr="00AD5417" w14:paraId="1516E01B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8922F39" w14:textId="77777777" w:rsidR="00AD5417" w:rsidRPr="00AD5417" w:rsidRDefault="00AD5417" w:rsidP="00AD5417">
            <w:pPr>
              <w:pStyle w:val="Tablecolhead"/>
            </w:pPr>
            <w:r w:rsidRPr="00AD5417">
              <w:t>Epping North</w:t>
            </w:r>
          </w:p>
        </w:tc>
        <w:tc>
          <w:tcPr>
            <w:tcW w:w="3494" w:type="pct"/>
            <w:noWrap/>
            <w:vAlign w:val="bottom"/>
            <w:hideMark/>
          </w:tcPr>
          <w:p w14:paraId="2B2A6950" w14:textId="77777777" w:rsidR="00AD5417" w:rsidRPr="006E1226" w:rsidRDefault="00AD5417" w:rsidP="006E1226">
            <w:pPr>
              <w:pStyle w:val="Tabletext"/>
            </w:pPr>
            <w:r w:rsidRPr="006E1226">
              <w:t>315A Harvest Home Road, Epping North</w:t>
            </w:r>
          </w:p>
        </w:tc>
      </w:tr>
      <w:tr w:rsidR="00AD5417" w:rsidRPr="00AD5417" w14:paraId="603963E2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9A02E92" w14:textId="77777777" w:rsidR="00AD5417" w:rsidRPr="00AD5417" w:rsidRDefault="00AD5417" w:rsidP="00AD5417">
            <w:pPr>
              <w:pStyle w:val="Tablecolhead"/>
            </w:pPr>
            <w:r w:rsidRPr="00AD5417">
              <w:t xml:space="preserve">Essendon </w:t>
            </w:r>
          </w:p>
        </w:tc>
        <w:tc>
          <w:tcPr>
            <w:tcW w:w="3494" w:type="pct"/>
            <w:noWrap/>
            <w:vAlign w:val="bottom"/>
            <w:hideMark/>
          </w:tcPr>
          <w:p w14:paraId="01276AD0" w14:textId="77777777" w:rsidR="00AD5417" w:rsidRPr="006E1226" w:rsidRDefault="00AD5417" w:rsidP="006E1226">
            <w:pPr>
              <w:pStyle w:val="Tabletext"/>
            </w:pPr>
            <w:r w:rsidRPr="006E1226">
              <w:t xml:space="preserve">1144-1146 Mt Alexander Rd, Essendon </w:t>
            </w:r>
          </w:p>
        </w:tc>
      </w:tr>
      <w:tr w:rsidR="00AD5417" w:rsidRPr="00AD5417" w14:paraId="7D65A4B6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14B9C965" w14:textId="77777777" w:rsidR="00AD5417" w:rsidRPr="00AD5417" w:rsidRDefault="00AD5417" w:rsidP="00AD5417">
            <w:pPr>
              <w:pStyle w:val="Tablecolhead"/>
            </w:pPr>
            <w:r w:rsidRPr="00AD5417">
              <w:t xml:space="preserve">Essendon Fields </w:t>
            </w:r>
          </w:p>
        </w:tc>
        <w:tc>
          <w:tcPr>
            <w:tcW w:w="3494" w:type="pct"/>
            <w:noWrap/>
            <w:vAlign w:val="bottom"/>
            <w:hideMark/>
          </w:tcPr>
          <w:p w14:paraId="366FE309" w14:textId="77777777" w:rsidR="00AD5417" w:rsidRPr="006E1226" w:rsidRDefault="00AD5417" w:rsidP="006E1226">
            <w:pPr>
              <w:pStyle w:val="Tabletext"/>
            </w:pPr>
            <w:r w:rsidRPr="006E1226">
              <w:t xml:space="preserve">30 English St, Essendon Fields </w:t>
            </w:r>
          </w:p>
        </w:tc>
      </w:tr>
      <w:tr w:rsidR="00AD5417" w:rsidRPr="00AD5417" w14:paraId="4DB29F4A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F6CCF28" w14:textId="77777777" w:rsidR="00AD5417" w:rsidRPr="00AD5417" w:rsidRDefault="00AD5417" w:rsidP="00AD5417">
            <w:pPr>
              <w:pStyle w:val="Tablecolhead"/>
            </w:pPr>
            <w:r w:rsidRPr="00AD5417">
              <w:t xml:space="preserve">Ferntree Gully </w:t>
            </w:r>
          </w:p>
        </w:tc>
        <w:tc>
          <w:tcPr>
            <w:tcW w:w="3494" w:type="pct"/>
            <w:noWrap/>
            <w:vAlign w:val="bottom"/>
            <w:hideMark/>
          </w:tcPr>
          <w:p w14:paraId="4C5400E1" w14:textId="77777777" w:rsidR="00AD5417" w:rsidRPr="006E1226" w:rsidRDefault="00AD5417" w:rsidP="006E1226">
            <w:pPr>
              <w:pStyle w:val="Tabletext"/>
            </w:pPr>
            <w:r w:rsidRPr="006E1226">
              <w:t xml:space="preserve">Mountain Gate S/C, 1880 Ferntree Gully Rd, Ferntree Gully </w:t>
            </w:r>
          </w:p>
        </w:tc>
      </w:tr>
      <w:tr w:rsidR="00AD5417" w:rsidRPr="00AD5417" w14:paraId="24EF0899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895B4C5" w14:textId="77777777" w:rsidR="00AD5417" w:rsidRPr="00AD5417" w:rsidRDefault="00AD5417" w:rsidP="00AD5417">
            <w:pPr>
              <w:pStyle w:val="Tablecolhead"/>
            </w:pPr>
            <w:r w:rsidRPr="00AD5417">
              <w:t xml:space="preserve">Fitzroy </w:t>
            </w:r>
          </w:p>
        </w:tc>
        <w:tc>
          <w:tcPr>
            <w:tcW w:w="3494" w:type="pct"/>
            <w:noWrap/>
            <w:vAlign w:val="bottom"/>
            <w:hideMark/>
          </w:tcPr>
          <w:p w14:paraId="0244D013" w14:textId="77777777" w:rsidR="00AD5417" w:rsidRPr="006E1226" w:rsidRDefault="00AD5417" w:rsidP="006E1226">
            <w:pPr>
              <w:pStyle w:val="Tabletext"/>
            </w:pPr>
            <w:r w:rsidRPr="006E1226">
              <w:t xml:space="preserve">95-103 Johnston St, Fitzroy </w:t>
            </w:r>
          </w:p>
        </w:tc>
      </w:tr>
      <w:tr w:rsidR="00AD5417" w:rsidRPr="00AD5417" w14:paraId="69B75443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0129A90F" w14:textId="77777777" w:rsidR="00AD5417" w:rsidRPr="00AD5417" w:rsidRDefault="00AD5417" w:rsidP="00AD5417">
            <w:pPr>
              <w:pStyle w:val="Tablecolhead"/>
            </w:pPr>
            <w:r w:rsidRPr="00AD5417">
              <w:t>Flemington</w:t>
            </w:r>
          </w:p>
        </w:tc>
        <w:tc>
          <w:tcPr>
            <w:tcW w:w="3494" w:type="pct"/>
            <w:noWrap/>
            <w:vAlign w:val="bottom"/>
            <w:hideMark/>
          </w:tcPr>
          <w:p w14:paraId="364755E7" w14:textId="77777777" w:rsidR="00AD5417" w:rsidRPr="006E1226" w:rsidRDefault="00AD5417" w:rsidP="006E1226">
            <w:pPr>
              <w:pStyle w:val="Tabletext"/>
            </w:pPr>
            <w:r w:rsidRPr="006E1226">
              <w:t>Shop 1A - 320-386 Epsom Rd, Flemington</w:t>
            </w:r>
          </w:p>
        </w:tc>
      </w:tr>
      <w:tr w:rsidR="00AD5417" w:rsidRPr="00AD5417" w14:paraId="06320480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9286F5F" w14:textId="77777777" w:rsidR="00AD5417" w:rsidRPr="00AD5417" w:rsidRDefault="00AD5417" w:rsidP="00AD5417">
            <w:pPr>
              <w:pStyle w:val="Tablecolhead"/>
            </w:pPr>
            <w:r w:rsidRPr="00AD5417">
              <w:t xml:space="preserve">Footscray </w:t>
            </w:r>
          </w:p>
        </w:tc>
        <w:tc>
          <w:tcPr>
            <w:tcW w:w="3494" w:type="pct"/>
            <w:noWrap/>
            <w:vAlign w:val="bottom"/>
            <w:hideMark/>
          </w:tcPr>
          <w:p w14:paraId="5F4571F7" w14:textId="77777777" w:rsidR="00AD5417" w:rsidRPr="006E1226" w:rsidRDefault="00AD5417" w:rsidP="006E1226">
            <w:pPr>
              <w:pStyle w:val="Tabletext"/>
            </w:pPr>
            <w:r w:rsidRPr="006E1226">
              <w:t xml:space="preserve">Footscray Plaza Shopping Centre, Footscray </w:t>
            </w:r>
          </w:p>
        </w:tc>
      </w:tr>
      <w:tr w:rsidR="00AD5417" w:rsidRPr="00AD5417" w14:paraId="17E3469D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7E347F7" w14:textId="77777777" w:rsidR="00AD5417" w:rsidRPr="00AD5417" w:rsidRDefault="00AD5417" w:rsidP="00AD5417">
            <w:pPr>
              <w:pStyle w:val="Tablecolhead"/>
            </w:pPr>
            <w:r w:rsidRPr="00AD5417">
              <w:t xml:space="preserve">Forest Hill </w:t>
            </w:r>
          </w:p>
        </w:tc>
        <w:tc>
          <w:tcPr>
            <w:tcW w:w="3494" w:type="pct"/>
            <w:noWrap/>
            <w:vAlign w:val="bottom"/>
            <w:hideMark/>
          </w:tcPr>
          <w:p w14:paraId="754CA1AC" w14:textId="77777777" w:rsidR="00AD5417" w:rsidRPr="006E1226" w:rsidRDefault="00AD5417" w:rsidP="006E1226">
            <w:pPr>
              <w:pStyle w:val="Tabletext"/>
            </w:pPr>
            <w:r w:rsidRPr="006E1226">
              <w:t xml:space="preserve">Forest Hill S/C, Cnr Mahoneys and Canterbury Rds, Forest Hill </w:t>
            </w:r>
          </w:p>
        </w:tc>
      </w:tr>
      <w:tr w:rsidR="00AD5417" w:rsidRPr="00AD5417" w14:paraId="41BC19BA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0518A3B8" w14:textId="77777777" w:rsidR="00AD5417" w:rsidRPr="00AD5417" w:rsidRDefault="00AD5417" w:rsidP="00AD5417">
            <w:pPr>
              <w:pStyle w:val="Tablecolhead"/>
            </w:pPr>
            <w:r w:rsidRPr="00AD5417">
              <w:t xml:space="preserve">Frankston </w:t>
            </w:r>
          </w:p>
        </w:tc>
        <w:tc>
          <w:tcPr>
            <w:tcW w:w="3494" w:type="pct"/>
            <w:noWrap/>
            <w:vAlign w:val="bottom"/>
            <w:hideMark/>
          </w:tcPr>
          <w:p w14:paraId="1D4D838A" w14:textId="77777777" w:rsidR="00AD5417" w:rsidRPr="006E1226" w:rsidRDefault="00AD5417" w:rsidP="006E1226">
            <w:pPr>
              <w:pStyle w:val="Tabletext"/>
            </w:pPr>
            <w:r w:rsidRPr="006E1226">
              <w:t xml:space="preserve">Cnr Keys St and Ross Smith Ave, Frankston </w:t>
            </w:r>
          </w:p>
        </w:tc>
      </w:tr>
      <w:tr w:rsidR="00AD5417" w:rsidRPr="00AD5417" w14:paraId="63697045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6833D12E" w14:textId="77777777" w:rsidR="00AD5417" w:rsidRPr="00AD5417" w:rsidRDefault="00AD5417" w:rsidP="00AD5417">
            <w:pPr>
              <w:pStyle w:val="Tablecolhead"/>
            </w:pPr>
            <w:r w:rsidRPr="00AD5417">
              <w:t xml:space="preserve">Frankston </w:t>
            </w:r>
          </w:p>
        </w:tc>
        <w:tc>
          <w:tcPr>
            <w:tcW w:w="3494" w:type="pct"/>
            <w:noWrap/>
            <w:vAlign w:val="bottom"/>
            <w:hideMark/>
          </w:tcPr>
          <w:p w14:paraId="26ECBF08" w14:textId="77777777" w:rsidR="00AD5417" w:rsidRPr="006E1226" w:rsidRDefault="00AD5417" w:rsidP="006E1226">
            <w:pPr>
              <w:pStyle w:val="Tabletext"/>
            </w:pPr>
            <w:r w:rsidRPr="006E1226">
              <w:t xml:space="preserve">330 Cranbourne Road, Frankston </w:t>
            </w:r>
          </w:p>
        </w:tc>
      </w:tr>
      <w:tr w:rsidR="00AD5417" w:rsidRPr="00AD5417" w14:paraId="4C0CD3C0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F04E327" w14:textId="77777777" w:rsidR="00AD5417" w:rsidRPr="00AD5417" w:rsidRDefault="00AD5417" w:rsidP="00AD5417">
            <w:pPr>
              <w:pStyle w:val="Tablecolhead"/>
            </w:pPr>
            <w:r w:rsidRPr="00AD5417">
              <w:t>Geelong</w:t>
            </w:r>
          </w:p>
        </w:tc>
        <w:tc>
          <w:tcPr>
            <w:tcW w:w="3494" w:type="pct"/>
            <w:noWrap/>
            <w:vAlign w:val="bottom"/>
            <w:hideMark/>
          </w:tcPr>
          <w:p w14:paraId="598B3212" w14:textId="77777777" w:rsidR="00AD5417" w:rsidRPr="006E1226" w:rsidRDefault="00AD5417" w:rsidP="006E1226">
            <w:pPr>
              <w:pStyle w:val="Tabletext"/>
            </w:pPr>
            <w:r w:rsidRPr="006E1226">
              <w:t>Bay City Plaza S/C, Cnr Moorabool and Brougham Sts, Geelong</w:t>
            </w:r>
          </w:p>
        </w:tc>
      </w:tr>
      <w:tr w:rsidR="00AD5417" w:rsidRPr="00AD5417" w14:paraId="2BB662FB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3244637" w14:textId="77777777" w:rsidR="00AD5417" w:rsidRPr="00AD5417" w:rsidRDefault="00AD5417" w:rsidP="00AD5417">
            <w:pPr>
              <w:pStyle w:val="Tablecolhead"/>
            </w:pPr>
            <w:r w:rsidRPr="00AD5417">
              <w:t xml:space="preserve">Geelong West </w:t>
            </w:r>
          </w:p>
        </w:tc>
        <w:tc>
          <w:tcPr>
            <w:tcW w:w="3494" w:type="pct"/>
            <w:noWrap/>
            <w:vAlign w:val="bottom"/>
            <w:hideMark/>
          </w:tcPr>
          <w:p w14:paraId="41A6812D" w14:textId="77777777" w:rsidR="00AD5417" w:rsidRPr="006E1226" w:rsidRDefault="00AD5417" w:rsidP="006E1226">
            <w:pPr>
              <w:pStyle w:val="Tabletext"/>
            </w:pPr>
            <w:r w:rsidRPr="006E1226">
              <w:t xml:space="preserve">166-188 Shannon Ave, Geelong West </w:t>
            </w:r>
          </w:p>
        </w:tc>
      </w:tr>
      <w:tr w:rsidR="00AD5417" w:rsidRPr="00AD5417" w14:paraId="716AE443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0F00038A" w14:textId="77777777" w:rsidR="00AD5417" w:rsidRPr="00AD5417" w:rsidRDefault="00AD5417" w:rsidP="00AD5417">
            <w:pPr>
              <w:pStyle w:val="Tablecolhead"/>
            </w:pPr>
            <w:r w:rsidRPr="00AD5417">
              <w:t xml:space="preserve">Gisborne </w:t>
            </w:r>
          </w:p>
        </w:tc>
        <w:tc>
          <w:tcPr>
            <w:tcW w:w="3494" w:type="pct"/>
            <w:noWrap/>
            <w:vAlign w:val="bottom"/>
            <w:hideMark/>
          </w:tcPr>
          <w:p w14:paraId="0E947C22" w14:textId="77777777" w:rsidR="00AD5417" w:rsidRPr="006E1226" w:rsidRDefault="00AD5417" w:rsidP="006E1226">
            <w:pPr>
              <w:pStyle w:val="Tabletext"/>
            </w:pPr>
            <w:r w:rsidRPr="006E1226">
              <w:t xml:space="preserve">Cnr Robertson Rd and Aitkin St, Gisborne </w:t>
            </w:r>
          </w:p>
        </w:tc>
      </w:tr>
      <w:tr w:rsidR="00AD5417" w:rsidRPr="00AD5417" w14:paraId="7D191466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CC3DC39" w14:textId="77777777" w:rsidR="00AD5417" w:rsidRPr="00AD5417" w:rsidRDefault="00AD5417" w:rsidP="00AD5417">
            <w:pPr>
              <w:pStyle w:val="Tablecolhead"/>
            </w:pPr>
            <w:r w:rsidRPr="00AD5417">
              <w:t xml:space="preserve">Glen Iris </w:t>
            </w:r>
          </w:p>
        </w:tc>
        <w:tc>
          <w:tcPr>
            <w:tcW w:w="3494" w:type="pct"/>
            <w:noWrap/>
            <w:vAlign w:val="bottom"/>
            <w:hideMark/>
          </w:tcPr>
          <w:p w14:paraId="70E4302D" w14:textId="77777777" w:rsidR="00AD5417" w:rsidRPr="006E1226" w:rsidRDefault="00AD5417" w:rsidP="006E1226">
            <w:pPr>
              <w:pStyle w:val="Tabletext"/>
            </w:pPr>
            <w:r w:rsidRPr="006E1226">
              <w:t xml:space="preserve">2 Summerhill Rd, Glen Iris </w:t>
            </w:r>
          </w:p>
        </w:tc>
      </w:tr>
      <w:tr w:rsidR="00AD5417" w:rsidRPr="00AD5417" w14:paraId="4BC6A93D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630762E" w14:textId="77777777" w:rsidR="00AD5417" w:rsidRPr="00AD5417" w:rsidRDefault="00AD5417" w:rsidP="00AD5417">
            <w:pPr>
              <w:pStyle w:val="Tablecolhead"/>
            </w:pPr>
            <w:r w:rsidRPr="00AD5417">
              <w:t xml:space="preserve">Glen Iris </w:t>
            </w:r>
          </w:p>
        </w:tc>
        <w:tc>
          <w:tcPr>
            <w:tcW w:w="3494" w:type="pct"/>
            <w:noWrap/>
            <w:vAlign w:val="bottom"/>
            <w:hideMark/>
          </w:tcPr>
          <w:p w14:paraId="4C32968E" w14:textId="77777777" w:rsidR="00AD5417" w:rsidRPr="006E1226" w:rsidRDefault="00AD5417" w:rsidP="006E1226">
            <w:pPr>
              <w:pStyle w:val="Tabletext"/>
            </w:pPr>
            <w:r w:rsidRPr="006E1226">
              <w:t xml:space="preserve">350-354 Tooronga Road, Glen Iris </w:t>
            </w:r>
          </w:p>
        </w:tc>
      </w:tr>
      <w:tr w:rsidR="00AD5417" w:rsidRPr="00AD5417" w14:paraId="307F8B4B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1F577955" w14:textId="77777777" w:rsidR="00AD5417" w:rsidRPr="00AD5417" w:rsidRDefault="00AD5417" w:rsidP="00AD5417">
            <w:pPr>
              <w:pStyle w:val="Tablecolhead"/>
            </w:pPr>
            <w:r w:rsidRPr="00AD5417">
              <w:t xml:space="preserve">Glen Waverley </w:t>
            </w:r>
          </w:p>
        </w:tc>
        <w:tc>
          <w:tcPr>
            <w:tcW w:w="3494" w:type="pct"/>
            <w:noWrap/>
            <w:vAlign w:val="bottom"/>
            <w:hideMark/>
          </w:tcPr>
          <w:p w14:paraId="79D66221" w14:textId="77777777" w:rsidR="00AD5417" w:rsidRPr="006E1226" w:rsidRDefault="00AD5417" w:rsidP="006E1226">
            <w:pPr>
              <w:pStyle w:val="Tabletext"/>
            </w:pPr>
            <w:r w:rsidRPr="006E1226">
              <w:t xml:space="preserve">The Glen S/C, Cnr Springvale Rd and High St, Glen Waverley </w:t>
            </w:r>
          </w:p>
        </w:tc>
      </w:tr>
      <w:tr w:rsidR="00AD5417" w:rsidRPr="00AD5417" w14:paraId="0D46E805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80F871A" w14:textId="77777777" w:rsidR="00AD5417" w:rsidRPr="00AD5417" w:rsidRDefault="00AD5417" w:rsidP="00AD5417">
            <w:pPr>
              <w:pStyle w:val="Tablecolhead"/>
            </w:pPr>
            <w:r w:rsidRPr="00AD5417">
              <w:t xml:space="preserve">Glenroy </w:t>
            </w:r>
          </w:p>
        </w:tc>
        <w:tc>
          <w:tcPr>
            <w:tcW w:w="3494" w:type="pct"/>
            <w:noWrap/>
            <w:vAlign w:val="bottom"/>
            <w:hideMark/>
          </w:tcPr>
          <w:p w14:paraId="76BEB587" w14:textId="77777777" w:rsidR="00AD5417" w:rsidRPr="006E1226" w:rsidRDefault="00AD5417" w:rsidP="006E1226">
            <w:pPr>
              <w:pStyle w:val="Tabletext"/>
            </w:pPr>
            <w:r w:rsidRPr="006E1226">
              <w:t xml:space="preserve">Cnr Glenroy Rd and Morgan Crt, Glenroy </w:t>
            </w:r>
          </w:p>
        </w:tc>
      </w:tr>
      <w:tr w:rsidR="00AD5417" w:rsidRPr="00AD5417" w14:paraId="5D5833F9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743FB18C" w14:textId="77777777" w:rsidR="00AD5417" w:rsidRPr="00AD5417" w:rsidRDefault="00AD5417" w:rsidP="00AD5417">
            <w:pPr>
              <w:pStyle w:val="Tablecolhead"/>
            </w:pPr>
            <w:r w:rsidRPr="00AD5417">
              <w:lastRenderedPageBreak/>
              <w:t xml:space="preserve">Greensborough </w:t>
            </w:r>
          </w:p>
        </w:tc>
        <w:tc>
          <w:tcPr>
            <w:tcW w:w="3494" w:type="pct"/>
            <w:noWrap/>
            <w:vAlign w:val="bottom"/>
            <w:hideMark/>
          </w:tcPr>
          <w:p w14:paraId="4A8B4EBB" w14:textId="77777777" w:rsidR="00AD5417" w:rsidRPr="006E1226" w:rsidRDefault="00AD5417" w:rsidP="006E1226">
            <w:pPr>
              <w:pStyle w:val="Tabletext"/>
            </w:pPr>
            <w:r w:rsidRPr="006E1226">
              <w:t xml:space="preserve">Greensborough Plaza, 25 Main St, Greensborough </w:t>
            </w:r>
          </w:p>
        </w:tc>
      </w:tr>
      <w:tr w:rsidR="00AD5417" w:rsidRPr="00AD5417" w14:paraId="5DF37399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1BCEC1B5" w14:textId="77777777" w:rsidR="00AD5417" w:rsidRPr="00AD5417" w:rsidRDefault="00AD5417" w:rsidP="00AD5417">
            <w:pPr>
              <w:pStyle w:val="Tablecolhead"/>
            </w:pPr>
            <w:r w:rsidRPr="00AD5417">
              <w:t xml:space="preserve">Greenvale </w:t>
            </w:r>
          </w:p>
        </w:tc>
        <w:tc>
          <w:tcPr>
            <w:tcW w:w="3494" w:type="pct"/>
            <w:noWrap/>
            <w:vAlign w:val="bottom"/>
            <w:hideMark/>
          </w:tcPr>
          <w:p w14:paraId="65EA05F5" w14:textId="77777777" w:rsidR="00AD5417" w:rsidRPr="006E1226" w:rsidRDefault="00AD5417" w:rsidP="006E1226">
            <w:pPr>
              <w:pStyle w:val="Tabletext"/>
            </w:pPr>
            <w:r w:rsidRPr="006E1226">
              <w:t xml:space="preserve">1-11 Greenvale Drv, Greenvale </w:t>
            </w:r>
          </w:p>
        </w:tc>
      </w:tr>
      <w:tr w:rsidR="00AD5417" w:rsidRPr="00AD5417" w14:paraId="230D24E0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FA6AE7D" w14:textId="77777777" w:rsidR="00AD5417" w:rsidRPr="00AD5417" w:rsidRDefault="00AD5417" w:rsidP="00AD5417">
            <w:pPr>
              <w:pStyle w:val="Tablecolhead"/>
            </w:pPr>
            <w:r w:rsidRPr="00AD5417">
              <w:t xml:space="preserve">Hallam </w:t>
            </w:r>
          </w:p>
        </w:tc>
        <w:tc>
          <w:tcPr>
            <w:tcW w:w="3494" w:type="pct"/>
            <w:noWrap/>
            <w:vAlign w:val="bottom"/>
            <w:hideMark/>
          </w:tcPr>
          <w:p w14:paraId="1880DF8F" w14:textId="77777777" w:rsidR="00AD5417" w:rsidRPr="006E1226" w:rsidRDefault="00AD5417" w:rsidP="006E1226">
            <w:pPr>
              <w:pStyle w:val="Tabletext"/>
            </w:pPr>
            <w:r w:rsidRPr="006E1226">
              <w:t xml:space="preserve">2-4 Princes Domain Drive, Hallam </w:t>
            </w:r>
          </w:p>
        </w:tc>
      </w:tr>
      <w:tr w:rsidR="00AD5417" w:rsidRPr="00AD5417" w14:paraId="7F84FAF1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A4C7A7E" w14:textId="77777777" w:rsidR="00AD5417" w:rsidRPr="00AD5417" w:rsidRDefault="00AD5417" w:rsidP="00AD5417">
            <w:pPr>
              <w:pStyle w:val="Tablecolhead"/>
            </w:pPr>
            <w:r w:rsidRPr="00AD5417">
              <w:t>Hamilton</w:t>
            </w:r>
          </w:p>
        </w:tc>
        <w:tc>
          <w:tcPr>
            <w:tcW w:w="3494" w:type="pct"/>
            <w:noWrap/>
            <w:vAlign w:val="bottom"/>
            <w:hideMark/>
          </w:tcPr>
          <w:p w14:paraId="73041ACC" w14:textId="77777777" w:rsidR="00AD5417" w:rsidRPr="006E1226" w:rsidRDefault="00AD5417" w:rsidP="006E1226">
            <w:pPr>
              <w:pStyle w:val="Tabletext"/>
            </w:pPr>
            <w:r w:rsidRPr="006E1226">
              <w:t>179-193 Gray St, Hamilton</w:t>
            </w:r>
          </w:p>
        </w:tc>
      </w:tr>
      <w:tr w:rsidR="00AD5417" w:rsidRPr="00AD5417" w14:paraId="4D615B78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B9BF30D" w14:textId="77777777" w:rsidR="00AD5417" w:rsidRPr="00AD5417" w:rsidRDefault="00AD5417" w:rsidP="00AD5417">
            <w:pPr>
              <w:pStyle w:val="Tablecolhead"/>
            </w:pPr>
            <w:r w:rsidRPr="00AD5417">
              <w:t xml:space="preserve">Hampton </w:t>
            </w:r>
          </w:p>
        </w:tc>
        <w:tc>
          <w:tcPr>
            <w:tcW w:w="3494" w:type="pct"/>
            <w:noWrap/>
            <w:vAlign w:val="bottom"/>
            <w:hideMark/>
          </w:tcPr>
          <w:p w14:paraId="18C80B2C" w14:textId="77777777" w:rsidR="00AD5417" w:rsidRPr="006E1226" w:rsidRDefault="00AD5417" w:rsidP="006E1226">
            <w:pPr>
              <w:pStyle w:val="Tabletext"/>
            </w:pPr>
            <w:r w:rsidRPr="006E1226">
              <w:t xml:space="preserve">361 Bluff Rd, Hampton </w:t>
            </w:r>
          </w:p>
        </w:tc>
      </w:tr>
      <w:tr w:rsidR="00AD5417" w:rsidRPr="00AD5417" w14:paraId="2F2CFDEF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AFEE52F" w14:textId="77777777" w:rsidR="00AD5417" w:rsidRPr="00AD5417" w:rsidRDefault="00AD5417" w:rsidP="00AD5417">
            <w:pPr>
              <w:pStyle w:val="Tablecolhead"/>
            </w:pPr>
            <w:r w:rsidRPr="00AD5417">
              <w:t xml:space="preserve">Hastings </w:t>
            </w:r>
          </w:p>
        </w:tc>
        <w:tc>
          <w:tcPr>
            <w:tcW w:w="3494" w:type="pct"/>
            <w:noWrap/>
            <w:vAlign w:val="bottom"/>
            <w:hideMark/>
          </w:tcPr>
          <w:p w14:paraId="0FAB06B5" w14:textId="77777777" w:rsidR="00AD5417" w:rsidRPr="006E1226" w:rsidRDefault="00AD5417" w:rsidP="006E1226">
            <w:pPr>
              <w:pStyle w:val="Tabletext"/>
            </w:pPr>
            <w:r w:rsidRPr="006E1226">
              <w:t xml:space="preserve">Cnr Church and Victoria Sts, Hastings </w:t>
            </w:r>
          </w:p>
        </w:tc>
      </w:tr>
      <w:tr w:rsidR="00AD5417" w:rsidRPr="00AD5417" w14:paraId="218790E8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6C168BCB" w14:textId="77777777" w:rsidR="00AD5417" w:rsidRPr="00AD5417" w:rsidRDefault="00AD5417" w:rsidP="00AD5417">
            <w:pPr>
              <w:pStyle w:val="Tablecolhead"/>
            </w:pPr>
            <w:r w:rsidRPr="00AD5417">
              <w:t xml:space="preserve">Hawthorn </w:t>
            </w:r>
          </w:p>
        </w:tc>
        <w:tc>
          <w:tcPr>
            <w:tcW w:w="3494" w:type="pct"/>
            <w:noWrap/>
            <w:vAlign w:val="bottom"/>
            <w:hideMark/>
          </w:tcPr>
          <w:p w14:paraId="37FDE002" w14:textId="77777777" w:rsidR="00AD5417" w:rsidRPr="006E1226" w:rsidRDefault="00AD5417" w:rsidP="006E1226">
            <w:pPr>
              <w:pStyle w:val="Tabletext"/>
            </w:pPr>
            <w:r w:rsidRPr="006E1226">
              <w:t xml:space="preserve">689-699 Glenferrie Rd, Hawthorn </w:t>
            </w:r>
          </w:p>
        </w:tc>
      </w:tr>
      <w:tr w:rsidR="00AD5417" w:rsidRPr="00AD5417" w14:paraId="5B9A606A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68CEE880" w14:textId="77777777" w:rsidR="00AD5417" w:rsidRPr="00AD5417" w:rsidRDefault="00AD5417" w:rsidP="00AD5417">
            <w:pPr>
              <w:pStyle w:val="Tablecolhead"/>
            </w:pPr>
            <w:r w:rsidRPr="00AD5417">
              <w:t xml:space="preserve">Hawthorn East </w:t>
            </w:r>
          </w:p>
        </w:tc>
        <w:tc>
          <w:tcPr>
            <w:tcW w:w="3494" w:type="pct"/>
            <w:noWrap/>
            <w:vAlign w:val="bottom"/>
            <w:hideMark/>
          </w:tcPr>
          <w:p w14:paraId="64BA56A2" w14:textId="77777777" w:rsidR="00AD5417" w:rsidRPr="006E1226" w:rsidRDefault="00AD5417" w:rsidP="006E1226">
            <w:pPr>
              <w:pStyle w:val="Tabletext"/>
            </w:pPr>
            <w:r w:rsidRPr="006E1226">
              <w:t xml:space="preserve">13-14 Burke Ave, Hawthorn East </w:t>
            </w:r>
          </w:p>
        </w:tc>
      </w:tr>
      <w:tr w:rsidR="00AD5417" w:rsidRPr="00AD5417" w14:paraId="5DE991B8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C719AFF" w14:textId="77777777" w:rsidR="00AD5417" w:rsidRPr="00AD5417" w:rsidRDefault="00AD5417" w:rsidP="00AD5417">
            <w:pPr>
              <w:pStyle w:val="Tablecolhead"/>
            </w:pPr>
            <w:r w:rsidRPr="00AD5417">
              <w:t xml:space="preserve">Hawthorn East </w:t>
            </w:r>
          </w:p>
        </w:tc>
        <w:tc>
          <w:tcPr>
            <w:tcW w:w="3494" w:type="pct"/>
            <w:noWrap/>
            <w:vAlign w:val="bottom"/>
            <w:hideMark/>
          </w:tcPr>
          <w:p w14:paraId="3D541655" w14:textId="77777777" w:rsidR="00AD5417" w:rsidRPr="006E1226" w:rsidRDefault="00AD5417" w:rsidP="006E1226">
            <w:pPr>
              <w:pStyle w:val="Tabletext"/>
            </w:pPr>
            <w:r w:rsidRPr="006E1226">
              <w:t xml:space="preserve">800 Toorak Road, Hawthorn East </w:t>
            </w:r>
          </w:p>
        </w:tc>
      </w:tr>
      <w:tr w:rsidR="00AD5417" w:rsidRPr="00AD5417" w14:paraId="57A85B15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64882DB0" w14:textId="77777777" w:rsidR="00AD5417" w:rsidRPr="00AD5417" w:rsidRDefault="00AD5417" w:rsidP="00AD5417">
            <w:pPr>
              <w:pStyle w:val="Tablecolhead"/>
            </w:pPr>
            <w:r w:rsidRPr="00AD5417">
              <w:t>Healesville</w:t>
            </w:r>
          </w:p>
        </w:tc>
        <w:tc>
          <w:tcPr>
            <w:tcW w:w="3494" w:type="pct"/>
            <w:noWrap/>
            <w:vAlign w:val="bottom"/>
            <w:hideMark/>
          </w:tcPr>
          <w:p w14:paraId="574D9DB7" w14:textId="77777777" w:rsidR="00AD5417" w:rsidRPr="006E1226" w:rsidRDefault="00AD5417" w:rsidP="006E1226">
            <w:pPr>
              <w:pStyle w:val="Tabletext"/>
            </w:pPr>
            <w:r w:rsidRPr="006E1226">
              <w:t>The Walk S/C, 251 Maroondah Hwy, Healesville</w:t>
            </w:r>
          </w:p>
        </w:tc>
      </w:tr>
      <w:tr w:rsidR="00AD5417" w:rsidRPr="00AD5417" w14:paraId="48D20830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70BB1A27" w14:textId="77777777" w:rsidR="00AD5417" w:rsidRPr="00AD5417" w:rsidRDefault="00AD5417" w:rsidP="00AD5417">
            <w:pPr>
              <w:pStyle w:val="Tablecolhead"/>
            </w:pPr>
            <w:r w:rsidRPr="00AD5417">
              <w:t xml:space="preserve">Heidelberg </w:t>
            </w:r>
          </w:p>
        </w:tc>
        <w:tc>
          <w:tcPr>
            <w:tcW w:w="3494" w:type="pct"/>
            <w:noWrap/>
            <w:vAlign w:val="bottom"/>
            <w:hideMark/>
          </w:tcPr>
          <w:p w14:paraId="54E74F17" w14:textId="77777777" w:rsidR="00AD5417" w:rsidRPr="006E1226" w:rsidRDefault="00AD5417" w:rsidP="006E1226">
            <w:pPr>
              <w:pStyle w:val="Tabletext"/>
            </w:pPr>
            <w:r w:rsidRPr="006E1226">
              <w:t xml:space="preserve">Warringal Mall S/C, 56 Burgundy St, Heidelberg </w:t>
            </w:r>
          </w:p>
        </w:tc>
      </w:tr>
      <w:tr w:rsidR="00AD5417" w:rsidRPr="00AD5417" w14:paraId="0BA1DFEA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C90E351" w14:textId="77777777" w:rsidR="00AD5417" w:rsidRPr="00AD5417" w:rsidRDefault="00AD5417" w:rsidP="00AD5417">
            <w:pPr>
              <w:pStyle w:val="Tablecolhead"/>
            </w:pPr>
            <w:r w:rsidRPr="00AD5417">
              <w:t xml:space="preserve">Hoppers Crossing </w:t>
            </w:r>
          </w:p>
        </w:tc>
        <w:tc>
          <w:tcPr>
            <w:tcW w:w="3494" w:type="pct"/>
            <w:noWrap/>
            <w:vAlign w:val="bottom"/>
            <w:hideMark/>
          </w:tcPr>
          <w:p w14:paraId="1D6D7803" w14:textId="77777777" w:rsidR="00AD5417" w:rsidRPr="006E1226" w:rsidRDefault="00AD5417" w:rsidP="006E1226">
            <w:pPr>
              <w:pStyle w:val="Tabletext"/>
            </w:pPr>
            <w:r w:rsidRPr="006E1226">
              <w:t xml:space="preserve">Werribee Plaza S/C, Cnr Heaths and Derrimut Rds, Hoppers Crossing </w:t>
            </w:r>
          </w:p>
        </w:tc>
      </w:tr>
      <w:tr w:rsidR="00AD5417" w:rsidRPr="00AD5417" w14:paraId="0661A6AB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C17B8CC" w14:textId="77777777" w:rsidR="00AD5417" w:rsidRPr="00AD5417" w:rsidRDefault="00AD5417" w:rsidP="00AD5417">
            <w:pPr>
              <w:pStyle w:val="Tablecolhead"/>
            </w:pPr>
            <w:r w:rsidRPr="00AD5417">
              <w:t xml:space="preserve">Hoppers Crossing </w:t>
            </w:r>
          </w:p>
        </w:tc>
        <w:tc>
          <w:tcPr>
            <w:tcW w:w="3494" w:type="pct"/>
            <w:noWrap/>
            <w:vAlign w:val="bottom"/>
            <w:hideMark/>
          </w:tcPr>
          <w:p w14:paraId="15194B12" w14:textId="77777777" w:rsidR="00AD5417" w:rsidRPr="006E1226" w:rsidRDefault="00AD5417" w:rsidP="006E1226">
            <w:pPr>
              <w:pStyle w:val="Tabletext"/>
            </w:pPr>
            <w:r w:rsidRPr="006E1226">
              <w:t xml:space="preserve">50 Old Geelong Road, Hoppers Crossing </w:t>
            </w:r>
          </w:p>
        </w:tc>
      </w:tr>
      <w:tr w:rsidR="00AD5417" w:rsidRPr="00AD5417" w14:paraId="39DB7937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6B439947" w14:textId="77777777" w:rsidR="00AD5417" w:rsidRPr="00AD5417" w:rsidRDefault="00AD5417" w:rsidP="00AD5417">
            <w:pPr>
              <w:pStyle w:val="Tablecolhead"/>
            </w:pPr>
            <w:r w:rsidRPr="00AD5417">
              <w:t xml:space="preserve">Horsham </w:t>
            </w:r>
          </w:p>
        </w:tc>
        <w:tc>
          <w:tcPr>
            <w:tcW w:w="3494" w:type="pct"/>
            <w:noWrap/>
            <w:vAlign w:val="bottom"/>
            <w:hideMark/>
          </w:tcPr>
          <w:p w14:paraId="1B5C2A9D" w14:textId="77777777" w:rsidR="00AD5417" w:rsidRPr="006E1226" w:rsidRDefault="00AD5417" w:rsidP="006E1226">
            <w:pPr>
              <w:pStyle w:val="Tabletext"/>
            </w:pPr>
            <w:r w:rsidRPr="006E1226">
              <w:t xml:space="preserve">Cnr Darlot St and Roberts Ave, Horsham </w:t>
            </w:r>
          </w:p>
        </w:tc>
      </w:tr>
      <w:tr w:rsidR="00AD5417" w:rsidRPr="00AD5417" w14:paraId="2398393D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3C604F4" w14:textId="77777777" w:rsidR="00AD5417" w:rsidRPr="00AD5417" w:rsidRDefault="00AD5417" w:rsidP="00AD5417">
            <w:pPr>
              <w:pStyle w:val="Tablecolhead"/>
            </w:pPr>
            <w:r w:rsidRPr="00AD5417">
              <w:t xml:space="preserve">Ivanhoe </w:t>
            </w:r>
          </w:p>
        </w:tc>
        <w:tc>
          <w:tcPr>
            <w:tcW w:w="3494" w:type="pct"/>
            <w:noWrap/>
            <w:vAlign w:val="bottom"/>
            <w:hideMark/>
          </w:tcPr>
          <w:p w14:paraId="4EB8D38A" w14:textId="77777777" w:rsidR="00AD5417" w:rsidRPr="006E1226" w:rsidRDefault="00AD5417" w:rsidP="006E1226">
            <w:pPr>
              <w:pStyle w:val="Tabletext"/>
            </w:pPr>
            <w:r w:rsidRPr="006E1226">
              <w:t xml:space="preserve">Ivanhoe Plaza S/C, 4 Livingstone St, Ivanhoe </w:t>
            </w:r>
          </w:p>
        </w:tc>
      </w:tr>
      <w:tr w:rsidR="00AD5417" w:rsidRPr="00AD5417" w14:paraId="13EA9A3F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1D8A66A" w14:textId="77777777" w:rsidR="00AD5417" w:rsidRPr="00AD5417" w:rsidRDefault="00AD5417" w:rsidP="00AD5417">
            <w:pPr>
              <w:pStyle w:val="Tablecolhead"/>
            </w:pPr>
            <w:r w:rsidRPr="00AD5417">
              <w:t xml:space="preserve">Kangaroo Flat </w:t>
            </w:r>
          </w:p>
        </w:tc>
        <w:tc>
          <w:tcPr>
            <w:tcW w:w="3494" w:type="pct"/>
            <w:noWrap/>
            <w:vAlign w:val="bottom"/>
            <w:hideMark/>
          </w:tcPr>
          <w:p w14:paraId="0F74EE67" w14:textId="77777777" w:rsidR="00AD5417" w:rsidRPr="006E1226" w:rsidRDefault="00AD5417" w:rsidP="006E1226">
            <w:pPr>
              <w:pStyle w:val="Tabletext"/>
            </w:pPr>
            <w:r w:rsidRPr="006E1226">
              <w:t xml:space="preserve">Lansell Square, 267 High Street, Kangaroo Flat </w:t>
            </w:r>
          </w:p>
        </w:tc>
      </w:tr>
      <w:tr w:rsidR="00AD5417" w:rsidRPr="00AD5417" w14:paraId="7D51C3B8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A2C1889" w14:textId="77777777" w:rsidR="00AD5417" w:rsidRPr="00AD5417" w:rsidRDefault="00AD5417" w:rsidP="00AD5417">
            <w:pPr>
              <w:pStyle w:val="Tablecolhead"/>
            </w:pPr>
            <w:r w:rsidRPr="00AD5417">
              <w:t xml:space="preserve">Keilor Downs </w:t>
            </w:r>
          </w:p>
        </w:tc>
        <w:tc>
          <w:tcPr>
            <w:tcW w:w="3494" w:type="pct"/>
            <w:noWrap/>
            <w:vAlign w:val="bottom"/>
            <w:hideMark/>
          </w:tcPr>
          <w:p w14:paraId="78B61BB4" w14:textId="77777777" w:rsidR="00AD5417" w:rsidRPr="006E1226" w:rsidRDefault="00AD5417" w:rsidP="006E1226">
            <w:pPr>
              <w:pStyle w:val="Tabletext"/>
            </w:pPr>
            <w:r w:rsidRPr="006E1226">
              <w:t xml:space="preserve">Keilor Downs Plaza S/C, Taylors Rd, Keilor Downs </w:t>
            </w:r>
          </w:p>
        </w:tc>
      </w:tr>
      <w:tr w:rsidR="00AD5417" w:rsidRPr="00AD5417" w14:paraId="28F43D0B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4CE6972" w14:textId="77777777" w:rsidR="00AD5417" w:rsidRPr="00AD5417" w:rsidRDefault="00AD5417" w:rsidP="00AD5417">
            <w:pPr>
              <w:pStyle w:val="Tablecolhead"/>
            </w:pPr>
            <w:r w:rsidRPr="00AD5417">
              <w:t xml:space="preserve">Kew </w:t>
            </w:r>
          </w:p>
        </w:tc>
        <w:tc>
          <w:tcPr>
            <w:tcW w:w="3494" w:type="pct"/>
            <w:noWrap/>
            <w:vAlign w:val="bottom"/>
            <w:hideMark/>
          </w:tcPr>
          <w:p w14:paraId="3DB02124" w14:textId="77777777" w:rsidR="00AD5417" w:rsidRPr="006E1226" w:rsidRDefault="00AD5417" w:rsidP="006E1226">
            <w:pPr>
              <w:pStyle w:val="Tabletext"/>
            </w:pPr>
            <w:r w:rsidRPr="006E1226">
              <w:t xml:space="preserve">363 High Street, Kew </w:t>
            </w:r>
          </w:p>
        </w:tc>
      </w:tr>
      <w:tr w:rsidR="00AD5417" w:rsidRPr="00AD5417" w14:paraId="09EBB23C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CD6961B" w14:textId="77777777" w:rsidR="00AD5417" w:rsidRPr="00AD5417" w:rsidRDefault="00AD5417" w:rsidP="00AD5417">
            <w:pPr>
              <w:pStyle w:val="Tablecolhead"/>
            </w:pPr>
            <w:r w:rsidRPr="00AD5417">
              <w:t xml:space="preserve">Keysborough </w:t>
            </w:r>
          </w:p>
        </w:tc>
        <w:tc>
          <w:tcPr>
            <w:tcW w:w="3494" w:type="pct"/>
            <w:noWrap/>
            <w:vAlign w:val="bottom"/>
            <w:hideMark/>
          </w:tcPr>
          <w:p w14:paraId="0F494BC0" w14:textId="77777777" w:rsidR="00AD5417" w:rsidRPr="006E1226" w:rsidRDefault="00AD5417" w:rsidP="006E1226">
            <w:pPr>
              <w:pStyle w:val="Tabletext"/>
            </w:pPr>
            <w:r w:rsidRPr="006E1226">
              <w:t xml:space="preserve">Parkmore Keysborough S/C, Cheltenham Rd, Keysborough </w:t>
            </w:r>
          </w:p>
        </w:tc>
      </w:tr>
      <w:tr w:rsidR="00AD5417" w:rsidRPr="00AD5417" w14:paraId="37AA1483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2216517" w14:textId="77777777" w:rsidR="00AD5417" w:rsidRPr="00AD5417" w:rsidRDefault="00AD5417" w:rsidP="00AD5417">
            <w:pPr>
              <w:pStyle w:val="Tablecolhead"/>
            </w:pPr>
            <w:r w:rsidRPr="00AD5417">
              <w:t xml:space="preserve">Kilmore </w:t>
            </w:r>
          </w:p>
        </w:tc>
        <w:tc>
          <w:tcPr>
            <w:tcW w:w="3494" w:type="pct"/>
            <w:noWrap/>
            <w:vAlign w:val="bottom"/>
            <w:hideMark/>
          </w:tcPr>
          <w:p w14:paraId="462FED29" w14:textId="77777777" w:rsidR="00AD5417" w:rsidRPr="006E1226" w:rsidRDefault="00AD5417" w:rsidP="006E1226">
            <w:pPr>
              <w:pStyle w:val="Tabletext"/>
            </w:pPr>
            <w:r w:rsidRPr="006E1226">
              <w:t xml:space="preserve">Northern Hwy, Kilmore </w:t>
            </w:r>
          </w:p>
        </w:tc>
      </w:tr>
      <w:tr w:rsidR="00AD5417" w:rsidRPr="00AD5417" w14:paraId="212D198E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12E1BE88" w14:textId="77777777" w:rsidR="00AD5417" w:rsidRPr="00AD5417" w:rsidRDefault="00AD5417" w:rsidP="00AD5417">
            <w:pPr>
              <w:pStyle w:val="Tablecolhead"/>
            </w:pPr>
            <w:r w:rsidRPr="00AD5417">
              <w:t xml:space="preserve">Lalor </w:t>
            </w:r>
          </w:p>
        </w:tc>
        <w:tc>
          <w:tcPr>
            <w:tcW w:w="3494" w:type="pct"/>
            <w:noWrap/>
            <w:vAlign w:val="bottom"/>
            <w:hideMark/>
          </w:tcPr>
          <w:p w14:paraId="7957322E" w14:textId="77777777" w:rsidR="00AD5417" w:rsidRPr="006E1226" w:rsidRDefault="00AD5417" w:rsidP="006E1226">
            <w:pPr>
              <w:pStyle w:val="Tabletext"/>
            </w:pPr>
            <w:r w:rsidRPr="006E1226">
              <w:t xml:space="preserve">47-71 May Rd, Lalor </w:t>
            </w:r>
          </w:p>
        </w:tc>
      </w:tr>
      <w:tr w:rsidR="00AD5417" w:rsidRPr="00AD5417" w14:paraId="352E3CDB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A3A2664" w14:textId="77777777" w:rsidR="00AD5417" w:rsidRPr="00AD5417" w:rsidRDefault="00AD5417" w:rsidP="00AD5417">
            <w:pPr>
              <w:pStyle w:val="Tablecolhead"/>
            </w:pPr>
            <w:r w:rsidRPr="00AD5417">
              <w:t xml:space="preserve">Lalor </w:t>
            </w:r>
          </w:p>
        </w:tc>
        <w:tc>
          <w:tcPr>
            <w:tcW w:w="3494" w:type="pct"/>
            <w:noWrap/>
            <w:vAlign w:val="bottom"/>
            <w:hideMark/>
          </w:tcPr>
          <w:p w14:paraId="03DFA0F3" w14:textId="77777777" w:rsidR="00AD5417" w:rsidRPr="006E1226" w:rsidRDefault="00AD5417" w:rsidP="006E1226">
            <w:pPr>
              <w:pStyle w:val="Tabletext"/>
            </w:pPr>
            <w:r w:rsidRPr="006E1226">
              <w:t xml:space="preserve">22 McKimmies Rd, Lalor </w:t>
            </w:r>
          </w:p>
        </w:tc>
      </w:tr>
      <w:tr w:rsidR="00AD5417" w:rsidRPr="00AD5417" w14:paraId="4AD275F0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9E16856" w14:textId="77777777" w:rsidR="00AD5417" w:rsidRPr="00AD5417" w:rsidRDefault="00AD5417" w:rsidP="00AD5417">
            <w:pPr>
              <w:pStyle w:val="Tablecolhead"/>
            </w:pPr>
            <w:r w:rsidRPr="00AD5417">
              <w:t xml:space="preserve">Langwarrin </w:t>
            </w:r>
          </w:p>
        </w:tc>
        <w:tc>
          <w:tcPr>
            <w:tcW w:w="3494" w:type="pct"/>
            <w:noWrap/>
            <w:vAlign w:val="bottom"/>
            <w:hideMark/>
          </w:tcPr>
          <w:p w14:paraId="676C8FB8" w14:textId="77777777" w:rsidR="00AD5417" w:rsidRPr="006E1226" w:rsidRDefault="00AD5417" w:rsidP="006E1226">
            <w:pPr>
              <w:pStyle w:val="Tabletext"/>
            </w:pPr>
            <w:r w:rsidRPr="006E1226">
              <w:t xml:space="preserve">Cnr Southgate Way and Cranbourne Rd, Langwarrin </w:t>
            </w:r>
          </w:p>
        </w:tc>
      </w:tr>
      <w:tr w:rsidR="00AD5417" w:rsidRPr="00AD5417" w14:paraId="0BCFDE3E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070347D7" w14:textId="77777777" w:rsidR="00AD5417" w:rsidRPr="00AD5417" w:rsidRDefault="00AD5417" w:rsidP="00AD5417">
            <w:pPr>
              <w:pStyle w:val="Tablecolhead"/>
            </w:pPr>
            <w:r w:rsidRPr="00AD5417">
              <w:t>Lara</w:t>
            </w:r>
          </w:p>
        </w:tc>
        <w:tc>
          <w:tcPr>
            <w:tcW w:w="3494" w:type="pct"/>
            <w:noWrap/>
            <w:vAlign w:val="bottom"/>
            <w:hideMark/>
          </w:tcPr>
          <w:p w14:paraId="23E7B9CE" w14:textId="77777777" w:rsidR="00AD5417" w:rsidRPr="006E1226" w:rsidRDefault="00AD5417" w:rsidP="006E1226">
            <w:pPr>
              <w:pStyle w:val="Tabletext"/>
            </w:pPr>
            <w:r w:rsidRPr="006E1226">
              <w:t>2-4 Waverly Rd, Lara</w:t>
            </w:r>
          </w:p>
        </w:tc>
      </w:tr>
      <w:tr w:rsidR="00AD5417" w:rsidRPr="00AD5417" w14:paraId="5D1A7E35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08DB229" w14:textId="77777777" w:rsidR="00AD5417" w:rsidRPr="00AD5417" w:rsidRDefault="00AD5417" w:rsidP="00AD5417">
            <w:pPr>
              <w:pStyle w:val="Tablecolhead"/>
            </w:pPr>
            <w:r w:rsidRPr="00AD5417">
              <w:t xml:space="preserve">Leopold </w:t>
            </w:r>
          </w:p>
        </w:tc>
        <w:tc>
          <w:tcPr>
            <w:tcW w:w="3494" w:type="pct"/>
            <w:noWrap/>
            <w:vAlign w:val="bottom"/>
            <w:hideMark/>
          </w:tcPr>
          <w:p w14:paraId="16F8AD3B" w14:textId="77777777" w:rsidR="00AD5417" w:rsidRPr="006E1226" w:rsidRDefault="00AD5417" w:rsidP="006E1226">
            <w:pPr>
              <w:pStyle w:val="Tabletext"/>
            </w:pPr>
            <w:r w:rsidRPr="006E1226">
              <w:t xml:space="preserve">621 Bellarine Hwy, Leopold </w:t>
            </w:r>
          </w:p>
        </w:tc>
      </w:tr>
      <w:tr w:rsidR="00AD5417" w:rsidRPr="00AD5417" w14:paraId="106C2E53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C68A5EC" w14:textId="77777777" w:rsidR="00AD5417" w:rsidRPr="00AD5417" w:rsidRDefault="00AD5417" w:rsidP="00AD5417">
            <w:pPr>
              <w:pStyle w:val="Tablecolhead"/>
            </w:pPr>
            <w:r w:rsidRPr="00AD5417">
              <w:t xml:space="preserve">Lilydale </w:t>
            </w:r>
          </w:p>
        </w:tc>
        <w:tc>
          <w:tcPr>
            <w:tcW w:w="3494" w:type="pct"/>
            <w:noWrap/>
            <w:vAlign w:val="bottom"/>
            <w:hideMark/>
          </w:tcPr>
          <w:p w14:paraId="35B23370" w14:textId="77777777" w:rsidR="00AD5417" w:rsidRPr="006E1226" w:rsidRDefault="00AD5417" w:rsidP="006E1226">
            <w:pPr>
              <w:pStyle w:val="Tabletext"/>
            </w:pPr>
            <w:r w:rsidRPr="006E1226">
              <w:t xml:space="preserve">Cnr Maroondah Hwy and Castella St, Lilydale </w:t>
            </w:r>
          </w:p>
        </w:tc>
      </w:tr>
      <w:tr w:rsidR="00AD5417" w:rsidRPr="00AD5417" w14:paraId="0A149038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139E971" w14:textId="77777777" w:rsidR="00AD5417" w:rsidRPr="00AD5417" w:rsidRDefault="00AD5417" w:rsidP="00AD5417">
            <w:pPr>
              <w:pStyle w:val="Tablecolhead"/>
            </w:pPr>
            <w:r w:rsidRPr="00AD5417">
              <w:t xml:space="preserve">Lynbrook </w:t>
            </w:r>
          </w:p>
        </w:tc>
        <w:tc>
          <w:tcPr>
            <w:tcW w:w="3494" w:type="pct"/>
            <w:noWrap/>
            <w:vAlign w:val="bottom"/>
            <w:hideMark/>
          </w:tcPr>
          <w:p w14:paraId="45BD4BDF" w14:textId="77777777" w:rsidR="00AD5417" w:rsidRPr="006E1226" w:rsidRDefault="00AD5417" w:rsidP="006E1226">
            <w:pPr>
              <w:pStyle w:val="Tabletext"/>
            </w:pPr>
            <w:r w:rsidRPr="006E1226">
              <w:t xml:space="preserve">Cnr south Gippsland Hwy and Lynbrook Blvd, Lynbrook </w:t>
            </w:r>
          </w:p>
        </w:tc>
      </w:tr>
      <w:tr w:rsidR="00AD5417" w:rsidRPr="00AD5417" w14:paraId="1473D051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1ED5E87" w14:textId="77777777" w:rsidR="00AD5417" w:rsidRPr="00AD5417" w:rsidRDefault="00AD5417" w:rsidP="00AD5417">
            <w:pPr>
              <w:pStyle w:val="Tablecolhead"/>
            </w:pPr>
            <w:r w:rsidRPr="00AD5417">
              <w:t>Maiden Gully</w:t>
            </w:r>
          </w:p>
        </w:tc>
        <w:tc>
          <w:tcPr>
            <w:tcW w:w="3494" w:type="pct"/>
            <w:noWrap/>
            <w:vAlign w:val="bottom"/>
            <w:hideMark/>
          </w:tcPr>
          <w:p w14:paraId="1A504500" w14:textId="77777777" w:rsidR="00AD5417" w:rsidRPr="006E1226" w:rsidRDefault="00AD5417" w:rsidP="006E1226">
            <w:pPr>
              <w:pStyle w:val="Tabletext"/>
            </w:pPr>
            <w:r w:rsidRPr="006E1226">
              <w:t>715-723 Calder Highway, Maiden Gully</w:t>
            </w:r>
          </w:p>
        </w:tc>
      </w:tr>
      <w:tr w:rsidR="00AD5417" w:rsidRPr="00AD5417" w14:paraId="5F96E205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A0B798F" w14:textId="77777777" w:rsidR="00AD5417" w:rsidRPr="00AD5417" w:rsidRDefault="00AD5417" w:rsidP="00AD5417">
            <w:pPr>
              <w:pStyle w:val="Tablecolhead"/>
            </w:pPr>
            <w:r w:rsidRPr="00AD5417">
              <w:t xml:space="preserve">Malvern </w:t>
            </w:r>
          </w:p>
        </w:tc>
        <w:tc>
          <w:tcPr>
            <w:tcW w:w="3494" w:type="pct"/>
            <w:noWrap/>
            <w:vAlign w:val="bottom"/>
            <w:hideMark/>
          </w:tcPr>
          <w:p w14:paraId="65433D63" w14:textId="77777777" w:rsidR="00AD5417" w:rsidRPr="006E1226" w:rsidRDefault="00AD5417" w:rsidP="006E1226">
            <w:pPr>
              <w:pStyle w:val="Tabletext"/>
            </w:pPr>
            <w:r w:rsidRPr="006E1226">
              <w:t xml:space="preserve">164-178 Glenferrie Rd, Malvern </w:t>
            </w:r>
          </w:p>
        </w:tc>
      </w:tr>
      <w:tr w:rsidR="00AD5417" w:rsidRPr="00AD5417" w14:paraId="7CF4F08F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A69B89A" w14:textId="77777777" w:rsidR="00AD5417" w:rsidRPr="00AD5417" w:rsidRDefault="00AD5417" w:rsidP="00AD5417">
            <w:pPr>
              <w:pStyle w:val="Tablecolhead"/>
            </w:pPr>
            <w:r w:rsidRPr="00AD5417">
              <w:t xml:space="preserve">Mambourin </w:t>
            </w:r>
          </w:p>
        </w:tc>
        <w:tc>
          <w:tcPr>
            <w:tcW w:w="3494" w:type="pct"/>
            <w:noWrap/>
            <w:vAlign w:val="bottom"/>
            <w:hideMark/>
          </w:tcPr>
          <w:p w14:paraId="04DBBD2C" w14:textId="77777777" w:rsidR="00AD5417" w:rsidRPr="006E1226" w:rsidRDefault="00AD5417" w:rsidP="006E1226">
            <w:pPr>
              <w:pStyle w:val="Tabletext"/>
            </w:pPr>
            <w:r w:rsidRPr="006E1226">
              <w:t xml:space="preserve">36 Delama Boulevard, Mambourin </w:t>
            </w:r>
          </w:p>
        </w:tc>
      </w:tr>
      <w:tr w:rsidR="00AD5417" w:rsidRPr="00AD5417" w14:paraId="7FB9A719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BBDAB43" w14:textId="77777777" w:rsidR="00AD5417" w:rsidRPr="00AD5417" w:rsidRDefault="00AD5417" w:rsidP="00AD5417">
            <w:pPr>
              <w:pStyle w:val="Tablecolhead"/>
            </w:pPr>
            <w:r w:rsidRPr="00AD5417">
              <w:t xml:space="preserve">Maribyrnong </w:t>
            </w:r>
          </w:p>
        </w:tc>
        <w:tc>
          <w:tcPr>
            <w:tcW w:w="3494" w:type="pct"/>
            <w:noWrap/>
            <w:vAlign w:val="bottom"/>
            <w:hideMark/>
          </w:tcPr>
          <w:p w14:paraId="1660195C" w14:textId="77777777" w:rsidR="00AD5417" w:rsidRPr="006E1226" w:rsidRDefault="00AD5417" w:rsidP="006E1226">
            <w:pPr>
              <w:pStyle w:val="Tabletext"/>
            </w:pPr>
            <w:r w:rsidRPr="006E1226">
              <w:t xml:space="preserve">Highpoint Shopping Centre, 20-200 Rosamond Rd, Maribyrnong </w:t>
            </w:r>
          </w:p>
        </w:tc>
      </w:tr>
      <w:tr w:rsidR="00AD5417" w:rsidRPr="00AD5417" w14:paraId="7CBA4E58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104C71A1" w14:textId="77777777" w:rsidR="00AD5417" w:rsidRPr="00AD5417" w:rsidRDefault="00AD5417" w:rsidP="00AD5417">
            <w:pPr>
              <w:pStyle w:val="Tablecolhead"/>
            </w:pPr>
            <w:r w:rsidRPr="00AD5417">
              <w:t xml:space="preserve">Maryborough </w:t>
            </w:r>
          </w:p>
        </w:tc>
        <w:tc>
          <w:tcPr>
            <w:tcW w:w="3494" w:type="pct"/>
            <w:noWrap/>
            <w:vAlign w:val="bottom"/>
            <w:hideMark/>
          </w:tcPr>
          <w:p w14:paraId="5FAFF797" w14:textId="77777777" w:rsidR="00AD5417" w:rsidRPr="006E1226" w:rsidRDefault="00AD5417" w:rsidP="006E1226">
            <w:pPr>
              <w:pStyle w:val="Tabletext"/>
            </w:pPr>
            <w:r w:rsidRPr="006E1226">
              <w:t xml:space="preserve">92-96 Bourke Street, Maryborough </w:t>
            </w:r>
          </w:p>
        </w:tc>
      </w:tr>
      <w:tr w:rsidR="00AD5417" w:rsidRPr="00AD5417" w14:paraId="168F4AA9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125C74CA" w14:textId="77777777" w:rsidR="00AD5417" w:rsidRPr="00AD5417" w:rsidRDefault="00AD5417" w:rsidP="00AD5417">
            <w:pPr>
              <w:pStyle w:val="Tablecolhead"/>
            </w:pPr>
            <w:r w:rsidRPr="00AD5417">
              <w:t xml:space="preserve">McCrae </w:t>
            </w:r>
          </w:p>
        </w:tc>
        <w:tc>
          <w:tcPr>
            <w:tcW w:w="3494" w:type="pct"/>
            <w:noWrap/>
            <w:vAlign w:val="bottom"/>
            <w:hideMark/>
          </w:tcPr>
          <w:p w14:paraId="7FF935BB" w14:textId="77777777" w:rsidR="00AD5417" w:rsidRPr="006E1226" w:rsidRDefault="00AD5417" w:rsidP="006E1226">
            <w:pPr>
              <w:pStyle w:val="Tabletext"/>
            </w:pPr>
            <w:r w:rsidRPr="006E1226">
              <w:t xml:space="preserve">729 Point Nepean Rd, McCrae </w:t>
            </w:r>
          </w:p>
        </w:tc>
      </w:tr>
      <w:tr w:rsidR="00AD5417" w:rsidRPr="00AD5417" w14:paraId="73F58498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122FF576" w14:textId="77777777" w:rsidR="00AD5417" w:rsidRPr="00AD5417" w:rsidRDefault="00AD5417" w:rsidP="00AD5417">
            <w:pPr>
              <w:pStyle w:val="Tablecolhead"/>
            </w:pPr>
            <w:r w:rsidRPr="00AD5417">
              <w:t>Melbourne</w:t>
            </w:r>
          </w:p>
        </w:tc>
        <w:tc>
          <w:tcPr>
            <w:tcW w:w="3494" w:type="pct"/>
            <w:noWrap/>
            <w:vAlign w:val="bottom"/>
            <w:hideMark/>
          </w:tcPr>
          <w:p w14:paraId="54E86EF5" w14:textId="77777777" w:rsidR="00AD5417" w:rsidRPr="006E1226" w:rsidRDefault="00AD5417" w:rsidP="006E1226">
            <w:pPr>
              <w:pStyle w:val="Tabletext"/>
            </w:pPr>
            <w:r w:rsidRPr="006E1226">
              <w:t>Cnr Flinders Lane and Elizabeth St, Melbourne</w:t>
            </w:r>
          </w:p>
        </w:tc>
      </w:tr>
      <w:tr w:rsidR="00AD5417" w:rsidRPr="00AD5417" w14:paraId="4C6837BC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CECA206" w14:textId="77777777" w:rsidR="00AD5417" w:rsidRPr="00AD5417" w:rsidRDefault="00AD5417" w:rsidP="00AD5417">
            <w:pPr>
              <w:pStyle w:val="Tablecolhead"/>
            </w:pPr>
            <w:r w:rsidRPr="00AD5417">
              <w:lastRenderedPageBreak/>
              <w:t>Melbourne</w:t>
            </w:r>
          </w:p>
        </w:tc>
        <w:tc>
          <w:tcPr>
            <w:tcW w:w="3494" w:type="pct"/>
            <w:noWrap/>
            <w:vAlign w:val="bottom"/>
            <w:hideMark/>
          </w:tcPr>
          <w:p w14:paraId="0D107BC0" w14:textId="77777777" w:rsidR="00AD5417" w:rsidRPr="006E1226" w:rsidRDefault="00AD5417" w:rsidP="006E1226">
            <w:pPr>
              <w:pStyle w:val="Tabletext"/>
            </w:pPr>
            <w:r w:rsidRPr="006E1226">
              <w:t>Melbourne Central S/C, 203-245 Latrobe St, Melbourne</w:t>
            </w:r>
          </w:p>
        </w:tc>
      </w:tr>
      <w:tr w:rsidR="00AD5417" w:rsidRPr="00AD5417" w14:paraId="3E262EB5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52F0FF9" w14:textId="77777777" w:rsidR="00AD5417" w:rsidRPr="00AD5417" w:rsidRDefault="00AD5417" w:rsidP="00AD5417">
            <w:pPr>
              <w:pStyle w:val="Tablecolhead"/>
            </w:pPr>
            <w:r w:rsidRPr="00AD5417">
              <w:t>Melbourne</w:t>
            </w:r>
          </w:p>
        </w:tc>
        <w:tc>
          <w:tcPr>
            <w:tcW w:w="3494" w:type="pct"/>
            <w:noWrap/>
            <w:vAlign w:val="bottom"/>
            <w:hideMark/>
          </w:tcPr>
          <w:p w14:paraId="098493C9" w14:textId="77777777" w:rsidR="00AD5417" w:rsidRPr="006E1226" w:rsidRDefault="00AD5417" w:rsidP="006E1226">
            <w:pPr>
              <w:pStyle w:val="Tabletext"/>
            </w:pPr>
            <w:r w:rsidRPr="006E1226">
              <w:t>201 Spencer St, Melbourne</w:t>
            </w:r>
          </w:p>
        </w:tc>
      </w:tr>
      <w:tr w:rsidR="00AD5417" w:rsidRPr="00AD5417" w14:paraId="669775E1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9DAA16E" w14:textId="77777777" w:rsidR="00AD5417" w:rsidRPr="00AD5417" w:rsidRDefault="00AD5417" w:rsidP="00AD5417">
            <w:pPr>
              <w:pStyle w:val="Tablecolhead"/>
            </w:pPr>
            <w:r w:rsidRPr="00AD5417">
              <w:t xml:space="preserve">Melton </w:t>
            </w:r>
          </w:p>
        </w:tc>
        <w:tc>
          <w:tcPr>
            <w:tcW w:w="3494" w:type="pct"/>
            <w:noWrap/>
            <w:vAlign w:val="bottom"/>
            <w:hideMark/>
          </w:tcPr>
          <w:p w14:paraId="336FE456" w14:textId="77777777" w:rsidR="00AD5417" w:rsidRPr="006E1226" w:rsidRDefault="00AD5417" w:rsidP="006E1226">
            <w:pPr>
              <w:pStyle w:val="Tabletext"/>
            </w:pPr>
            <w:r w:rsidRPr="006E1226">
              <w:t xml:space="preserve">25 Station Rd, Melton </w:t>
            </w:r>
          </w:p>
        </w:tc>
      </w:tr>
      <w:tr w:rsidR="00AD5417" w:rsidRPr="00AD5417" w14:paraId="2394BF68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B92333F" w14:textId="77777777" w:rsidR="00AD5417" w:rsidRPr="00AD5417" w:rsidRDefault="00AD5417" w:rsidP="00AD5417">
            <w:pPr>
              <w:pStyle w:val="Tablecolhead"/>
            </w:pPr>
            <w:r w:rsidRPr="00AD5417">
              <w:t xml:space="preserve">Melton South </w:t>
            </w:r>
          </w:p>
        </w:tc>
        <w:tc>
          <w:tcPr>
            <w:tcW w:w="3494" w:type="pct"/>
            <w:noWrap/>
            <w:vAlign w:val="bottom"/>
            <w:hideMark/>
          </w:tcPr>
          <w:p w14:paraId="12C4D10E" w14:textId="77777777" w:rsidR="00AD5417" w:rsidRPr="006E1226" w:rsidRDefault="00AD5417" w:rsidP="006E1226">
            <w:pPr>
              <w:pStyle w:val="Tabletext"/>
            </w:pPr>
            <w:r w:rsidRPr="006E1226">
              <w:t xml:space="preserve">201 Ferris Road, Melton South </w:t>
            </w:r>
          </w:p>
        </w:tc>
      </w:tr>
      <w:tr w:rsidR="00AD5417" w:rsidRPr="00AD5417" w14:paraId="6BFDCB3A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1C7FD0E6" w14:textId="77777777" w:rsidR="00AD5417" w:rsidRPr="00AD5417" w:rsidRDefault="00AD5417" w:rsidP="00AD5417">
            <w:pPr>
              <w:pStyle w:val="Tablecolhead"/>
            </w:pPr>
            <w:r w:rsidRPr="00AD5417">
              <w:t xml:space="preserve">Melton West </w:t>
            </w:r>
          </w:p>
        </w:tc>
        <w:tc>
          <w:tcPr>
            <w:tcW w:w="3494" w:type="pct"/>
            <w:noWrap/>
            <w:vAlign w:val="bottom"/>
            <w:hideMark/>
          </w:tcPr>
          <w:p w14:paraId="6E7DD268" w14:textId="77777777" w:rsidR="00AD5417" w:rsidRPr="006E1226" w:rsidRDefault="00AD5417" w:rsidP="006E1226">
            <w:pPr>
              <w:pStyle w:val="Tabletext"/>
            </w:pPr>
            <w:r w:rsidRPr="006E1226">
              <w:t xml:space="preserve">Cnr Western Fwy and Coburns Rd, Melton West </w:t>
            </w:r>
          </w:p>
        </w:tc>
      </w:tr>
      <w:tr w:rsidR="00AD5417" w:rsidRPr="00AD5417" w14:paraId="00D06704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026A5C32" w14:textId="77777777" w:rsidR="00AD5417" w:rsidRPr="00AD5417" w:rsidRDefault="00AD5417" w:rsidP="00AD5417">
            <w:pPr>
              <w:pStyle w:val="Tablecolhead"/>
            </w:pPr>
            <w:r w:rsidRPr="00AD5417">
              <w:t xml:space="preserve">Mentone </w:t>
            </w:r>
          </w:p>
        </w:tc>
        <w:tc>
          <w:tcPr>
            <w:tcW w:w="3494" w:type="pct"/>
            <w:noWrap/>
            <w:vAlign w:val="bottom"/>
            <w:hideMark/>
          </w:tcPr>
          <w:p w14:paraId="455FA1D6" w14:textId="77777777" w:rsidR="00AD5417" w:rsidRPr="006E1226" w:rsidRDefault="00AD5417" w:rsidP="006E1226">
            <w:pPr>
              <w:pStyle w:val="Tabletext"/>
            </w:pPr>
            <w:r w:rsidRPr="006E1226">
              <w:t xml:space="preserve">Cnr mentone Pde and Brindisi St, Mentone </w:t>
            </w:r>
          </w:p>
        </w:tc>
      </w:tr>
      <w:tr w:rsidR="00AD5417" w:rsidRPr="00AD5417" w14:paraId="53F12226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60CA785" w14:textId="77777777" w:rsidR="00AD5417" w:rsidRPr="00AD5417" w:rsidRDefault="00AD5417" w:rsidP="00AD5417">
            <w:pPr>
              <w:pStyle w:val="Tablecolhead"/>
            </w:pPr>
            <w:r w:rsidRPr="00AD5417">
              <w:t>Mernda</w:t>
            </w:r>
          </w:p>
        </w:tc>
        <w:tc>
          <w:tcPr>
            <w:tcW w:w="3494" w:type="pct"/>
            <w:noWrap/>
            <w:vAlign w:val="bottom"/>
            <w:hideMark/>
          </w:tcPr>
          <w:p w14:paraId="3E837375" w14:textId="77777777" w:rsidR="00AD5417" w:rsidRPr="006E1226" w:rsidRDefault="00AD5417" w:rsidP="006E1226">
            <w:pPr>
              <w:pStyle w:val="Tabletext"/>
            </w:pPr>
            <w:r w:rsidRPr="006E1226">
              <w:t>1435 Plenty Road, Mernda</w:t>
            </w:r>
          </w:p>
        </w:tc>
      </w:tr>
      <w:tr w:rsidR="00AD5417" w:rsidRPr="00AD5417" w14:paraId="5919B6DA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64B7F30E" w14:textId="77777777" w:rsidR="00AD5417" w:rsidRPr="00AD5417" w:rsidRDefault="00AD5417" w:rsidP="00AD5417">
            <w:pPr>
              <w:pStyle w:val="Tablecolhead"/>
            </w:pPr>
            <w:r w:rsidRPr="00AD5417">
              <w:t xml:space="preserve">Mickleham </w:t>
            </w:r>
          </w:p>
        </w:tc>
        <w:tc>
          <w:tcPr>
            <w:tcW w:w="3494" w:type="pct"/>
            <w:noWrap/>
            <w:vAlign w:val="bottom"/>
            <w:hideMark/>
          </w:tcPr>
          <w:p w14:paraId="7FF44576" w14:textId="77777777" w:rsidR="00AD5417" w:rsidRPr="006E1226" w:rsidRDefault="00AD5417" w:rsidP="006E1226">
            <w:pPr>
              <w:pStyle w:val="Tabletext"/>
            </w:pPr>
            <w:r w:rsidRPr="006E1226">
              <w:t xml:space="preserve">200 Donnybrook Rd, Mickleham </w:t>
            </w:r>
          </w:p>
        </w:tc>
      </w:tr>
      <w:tr w:rsidR="00AD5417" w:rsidRPr="00AD5417" w14:paraId="42E78303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A88B41E" w14:textId="77777777" w:rsidR="00AD5417" w:rsidRPr="00AD5417" w:rsidRDefault="00AD5417" w:rsidP="00AD5417">
            <w:pPr>
              <w:pStyle w:val="Tablecolhead"/>
            </w:pPr>
            <w:r w:rsidRPr="00AD5417">
              <w:t xml:space="preserve">Mickleham </w:t>
            </w:r>
          </w:p>
        </w:tc>
        <w:tc>
          <w:tcPr>
            <w:tcW w:w="3494" w:type="pct"/>
            <w:noWrap/>
            <w:vAlign w:val="bottom"/>
            <w:hideMark/>
          </w:tcPr>
          <w:p w14:paraId="7972C474" w14:textId="77777777" w:rsidR="00AD5417" w:rsidRPr="006E1226" w:rsidRDefault="00AD5417" w:rsidP="006E1226">
            <w:pPr>
              <w:pStyle w:val="Tabletext"/>
            </w:pPr>
            <w:r w:rsidRPr="006E1226">
              <w:t xml:space="preserve">2090 Mickleham Road, Mickleham </w:t>
            </w:r>
          </w:p>
        </w:tc>
      </w:tr>
      <w:tr w:rsidR="00AD5417" w:rsidRPr="00AD5417" w14:paraId="380D80E6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699E115" w14:textId="77777777" w:rsidR="00AD5417" w:rsidRPr="00AD5417" w:rsidRDefault="00AD5417" w:rsidP="00AD5417">
            <w:pPr>
              <w:pStyle w:val="Tablecolhead"/>
            </w:pPr>
            <w:r w:rsidRPr="00AD5417">
              <w:t>Mildura</w:t>
            </w:r>
          </w:p>
        </w:tc>
        <w:tc>
          <w:tcPr>
            <w:tcW w:w="3494" w:type="pct"/>
            <w:noWrap/>
            <w:vAlign w:val="bottom"/>
            <w:hideMark/>
          </w:tcPr>
          <w:p w14:paraId="185CB80D" w14:textId="77777777" w:rsidR="00AD5417" w:rsidRPr="006E1226" w:rsidRDefault="00AD5417" w:rsidP="006E1226">
            <w:pPr>
              <w:pStyle w:val="Tabletext"/>
            </w:pPr>
            <w:r w:rsidRPr="006E1226">
              <w:t>45-65 Lime Avenue, Mildura</w:t>
            </w:r>
          </w:p>
        </w:tc>
      </w:tr>
      <w:tr w:rsidR="00AD5417" w:rsidRPr="00AD5417" w14:paraId="57CCD1F8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7916B78A" w14:textId="77777777" w:rsidR="00AD5417" w:rsidRPr="00AD5417" w:rsidRDefault="00AD5417" w:rsidP="00AD5417">
            <w:pPr>
              <w:pStyle w:val="Tablecolhead"/>
            </w:pPr>
            <w:r w:rsidRPr="00AD5417">
              <w:t>Mildura</w:t>
            </w:r>
          </w:p>
        </w:tc>
        <w:tc>
          <w:tcPr>
            <w:tcW w:w="3494" w:type="pct"/>
            <w:noWrap/>
            <w:vAlign w:val="bottom"/>
            <w:hideMark/>
          </w:tcPr>
          <w:p w14:paraId="778C2DFA" w14:textId="77777777" w:rsidR="00AD5417" w:rsidRPr="006E1226" w:rsidRDefault="00AD5417" w:rsidP="006E1226">
            <w:pPr>
              <w:pStyle w:val="Tabletext"/>
            </w:pPr>
            <w:r w:rsidRPr="006E1226">
              <w:t>832 Fifteenth Street, Mildura</w:t>
            </w:r>
          </w:p>
        </w:tc>
      </w:tr>
      <w:tr w:rsidR="00AD5417" w:rsidRPr="00AD5417" w14:paraId="10AA8AE2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67A00490" w14:textId="77777777" w:rsidR="00AD5417" w:rsidRPr="00AD5417" w:rsidRDefault="00AD5417" w:rsidP="00AD5417">
            <w:pPr>
              <w:pStyle w:val="Tablecolhead"/>
            </w:pPr>
            <w:r w:rsidRPr="00AD5417">
              <w:t xml:space="preserve">Moe </w:t>
            </w:r>
          </w:p>
        </w:tc>
        <w:tc>
          <w:tcPr>
            <w:tcW w:w="3494" w:type="pct"/>
            <w:noWrap/>
            <w:vAlign w:val="bottom"/>
            <w:hideMark/>
          </w:tcPr>
          <w:p w14:paraId="00DBF09E" w14:textId="77777777" w:rsidR="00AD5417" w:rsidRPr="006E1226" w:rsidRDefault="00AD5417" w:rsidP="006E1226">
            <w:pPr>
              <w:pStyle w:val="Tabletext"/>
            </w:pPr>
            <w:r w:rsidRPr="006E1226">
              <w:t xml:space="preserve">92 Albert St, Moe </w:t>
            </w:r>
          </w:p>
        </w:tc>
      </w:tr>
      <w:tr w:rsidR="00AD5417" w:rsidRPr="00AD5417" w14:paraId="4D313C04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799EBD64" w14:textId="77777777" w:rsidR="00AD5417" w:rsidRPr="00AD5417" w:rsidRDefault="00AD5417" w:rsidP="00AD5417">
            <w:pPr>
              <w:pStyle w:val="Tablecolhead"/>
            </w:pPr>
            <w:r w:rsidRPr="00AD5417">
              <w:t xml:space="preserve">Moonee Ponds </w:t>
            </w:r>
          </w:p>
        </w:tc>
        <w:tc>
          <w:tcPr>
            <w:tcW w:w="3494" w:type="pct"/>
            <w:noWrap/>
            <w:vAlign w:val="bottom"/>
            <w:hideMark/>
          </w:tcPr>
          <w:p w14:paraId="59D4A0FF" w14:textId="77777777" w:rsidR="00AD5417" w:rsidRPr="006E1226" w:rsidRDefault="00AD5417" w:rsidP="006E1226">
            <w:pPr>
              <w:pStyle w:val="Tabletext"/>
            </w:pPr>
            <w:r w:rsidRPr="006E1226">
              <w:t xml:space="preserve">Cnr Homerand Eddy Sts, Moonee Ponds </w:t>
            </w:r>
          </w:p>
        </w:tc>
      </w:tr>
      <w:tr w:rsidR="00AD5417" w:rsidRPr="00AD5417" w14:paraId="6E78BD48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74D83613" w14:textId="77777777" w:rsidR="00AD5417" w:rsidRPr="00AD5417" w:rsidRDefault="00AD5417" w:rsidP="00AD5417">
            <w:pPr>
              <w:pStyle w:val="Tablecolhead"/>
            </w:pPr>
            <w:r w:rsidRPr="00AD5417">
              <w:t xml:space="preserve">Mooroolbark </w:t>
            </w:r>
          </w:p>
        </w:tc>
        <w:tc>
          <w:tcPr>
            <w:tcW w:w="3494" w:type="pct"/>
            <w:noWrap/>
            <w:vAlign w:val="bottom"/>
            <w:hideMark/>
          </w:tcPr>
          <w:p w14:paraId="259F61D4" w14:textId="77777777" w:rsidR="00AD5417" w:rsidRPr="006E1226" w:rsidRDefault="00AD5417" w:rsidP="006E1226">
            <w:pPr>
              <w:pStyle w:val="Tabletext"/>
            </w:pPr>
            <w:r w:rsidRPr="006E1226">
              <w:t xml:space="preserve">Mooroolbark Village S/C, 15 Brice Ave, Mooroolbark </w:t>
            </w:r>
          </w:p>
        </w:tc>
      </w:tr>
      <w:tr w:rsidR="00AD5417" w:rsidRPr="00AD5417" w14:paraId="22338BE4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90266FF" w14:textId="77777777" w:rsidR="00AD5417" w:rsidRPr="00AD5417" w:rsidRDefault="00AD5417" w:rsidP="00AD5417">
            <w:pPr>
              <w:pStyle w:val="Tablecolhead"/>
            </w:pPr>
            <w:r w:rsidRPr="00AD5417">
              <w:t xml:space="preserve">Mornington </w:t>
            </w:r>
          </w:p>
        </w:tc>
        <w:tc>
          <w:tcPr>
            <w:tcW w:w="3494" w:type="pct"/>
            <w:noWrap/>
            <w:vAlign w:val="bottom"/>
            <w:hideMark/>
          </w:tcPr>
          <w:p w14:paraId="5C361795" w14:textId="77777777" w:rsidR="00AD5417" w:rsidRPr="006E1226" w:rsidRDefault="00AD5417" w:rsidP="006E1226">
            <w:pPr>
              <w:pStyle w:val="Tabletext"/>
            </w:pPr>
            <w:r w:rsidRPr="006E1226">
              <w:t xml:space="preserve">Mornington Central S/C, 78 Barkly St, Mornington </w:t>
            </w:r>
          </w:p>
        </w:tc>
      </w:tr>
      <w:tr w:rsidR="00AD5417" w:rsidRPr="00AD5417" w14:paraId="4938E05A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E8A7EB9" w14:textId="77777777" w:rsidR="00AD5417" w:rsidRPr="00AD5417" w:rsidRDefault="00AD5417" w:rsidP="00AD5417">
            <w:pPr>
              <w:pStyle w:val="Tablecolhead"/>
            </w:pPr>
            <w:r w:rsidRPr="00AD5417">
              <w:t xml:space="preserve">Mornington </w:t>
            </w:r>
          </w:p>
        </w:tc>
        <w:tc>
          <w:tcPr>
            <w:tcW w:w="3494" w:type="pct"/>
            <w:noWrap/>
            <w:vAlign w:val="bottom"/>
            <w:hideMark/>
          </w:tcPr>
          <w:p w14:paraId="122C5155" w14:textId="77777777" w:rsidR="00AD5417" w:rsidRPr="006E1226" w:rsidRDefault="00AD5417" w:rsidP="006E1226">
            <w:pPr>
              <w:pStyle w:val="Tabletext"/>
            </w:pPr>
            <w:r w:rsidRPr="006E1226">
              <w:t xml:space="preserve">61 Mornington Tyabb Road, Mornington </w:t>
            </w:r>
          </w:p>
        </w:tc>
      </w:tr>
      <w:tr w:rsidR="00AD5417" w:rsidRPr="00AD5417" w14:paraId="6B262E7C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603B88F" w14:textId="77777777" w:rsidR="00AD5417" w:rsidRPr="00AD5417" w:rsidRDefault="00AD5417" w:rsidP="00AD5417">
            <w:pPr>
              <w:pStyle w:val="Tablecolhead"/>
            </w:pPr>
            <w:r w:rsidRPr="00AD5417">
              <w:t>Morwell</w:t>
            </w:r>
          </w:p>
        </w:tc>
        <w:tc>
          <w:tcPr>
            <w:tcW w:w="3494" w:type="pct"/>
            <w:noWrap/>
            <w:vAlign w:val="bottom"/>
            <w:hideMark/>
          </w:tcPr>
          <w:p w14:paraId="77CC13F2" w14:textId="77777777" w:rsidR="00AD5417" w:rsidRPr="006E1226" w:rsidRDefault="00AD5417" w:rsidP="006E1226">
            <w:pPr>
              <w:pStyle w:val="Tabletext"/>
            </w:pPr>
            <w:r w:rsidRPr="006E1226">
              <w:t>82 George St, Morwell</w:t>
            </w:r>
          </w:p>
        </w:tc>
      </w:tr>
      <w:tr w:rsidR="00AD5417" w:rsidRPr="00AD5417" w14:paraId="45C27C2E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2D249C0" w14:textId="77777777" w:rsidR="00AD5417" w:rsidRPr="00AD5417" w:rsidRDefault="00AD5417" w:rsidP="00AD5417">
            <w:pPr>
              <w:pStyle w:val="Tablecolhead"/>
            </w:pPr>
            <w:r w:rsidRPr="00AD5417">
              <w:t xml:space="preserve">Mount Waverley </w:t>
            </w:r>
          </w:p>
        </w:tc>
        <w:tc>
          <w:tcPr>
            <w:tcW w:w="3494" w:type="pct"/>
            <w:noWrap/>
            <w:vAlign w:val="bottom"/>
            <w:hideMark/>
          </w:tcPr>
          <w:p w14:paraId="48642A95" w14:textId="77777777" w:rsidR="00AD5417" w:rsidRPr="006E1226" w:rsidRDefault="00AD5417" w:rsidP="006E1226">
            <w:pPr>
              <w:pStyle w:val="Tabletext"/>
            </w:pPr>
            <w:r w:rsidRPr="006E1226">
              <w:t xml:space="preserve">Pinewood Centreway S/C, 433 Blackburn Rd, Mount Waverley </w:t>
            </w:r>
          </w:p>
        </w:tc>
      </w:tr>
      <w:tr w:rsidR="00AD5417" w:rsidRPr="00AD5417" w14:paraId="1D723C7F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122D9AF" w14:textId="77777777" w:rsidR="00AD5417" w:rsidRPr="00AD5417" w:rsidRDefault="00AD5417" w:rsidP="00AD5417">
            <w:pPr>
              <w:pStyle w:val="Tablecolhead"/>
            </w:pPr>
            <w:r w:rsidRPr="00AD5417">
              <w:t xml:space="preserve">Mulgrave </w:t>
            </w:r>
          </w:p>
        </w:tc>
        <w:tc>
          <w:tcPr>
            <w:tcW w:w="3494" w:type="pct"/>
            <w:noWrap/>
            <w:vAlign w:val="bottom"/>
            <w:hideMark/>
          </w:tcPr>
          <w:p w14:paraId="4105FAC5" w14:textId="77777777" w:rsidR="00AD5417" w:rsidRPr="006E1226" w:rsidRDefault="00AD5417" w:rsidP="006E1226">
            <w:pPr>
              <w:pStyle w:val="Tabletext"/>
            </w:pPr>
            <w:r w:rsidRPr="006E1226">
              <w:t xml:space="preserve">Brandon Park S/C, 608 Ferntree Gully Rd, Mulgrave </w:t>
            </w:r>
          </w:p>
        </w:tc>
      </w:tr>
      <w:tr w:rsidR="00AD5417" w:rsidRPr="00AD5417" w14:paraId="20D7D0A5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287A150" w14:textId="77777777" w:rsidR="00AD5417" w:rsidRPr="00AD5417" w:rsidRDefault="00AD5417" w:rsidP="00AD5417">
            <w:pPr>
              <w:pStyle w:val="Tablecolhead"/>
            </w:pPr>
            <w:r w:rsidRPr="00AD5417">
              <w:t xml:space="preserve">Mulgrave </w:t>
            </w:r>
          </w:p>
        </w:tc>
        <w:tc>
          <w:tcPr>
            <w:tcW w:w="3494" w:type="pct"/>
            <w:noWrap/>
            <w:vAlign w:val="bottom"/>
            <w:hideMark/>
          </w:tcPr>
          <w:p w14:paraId="68445759" w14:textId="77777777" w:rsidR="00AD5417" w:rsidRPr="006E1226" w:rsidRDefault="00AD5417" w:rsidP="006E1226">
            <w:pPr>
              <w:pStyle w:val="Tabletext"/>
            </w:pPr>
            <w:r w:rsidRPr="006E1226">
              <w:t xml:space="preserve">Waverley Gardens S/C, Cnr Jacksons Rd and Police Rds, Mulgrave </w:t>
            </w:r>
          </w:p>
        </w:tc>
      </w:tr>
      <w:tr w:rsidR="00AD5417" w:rsidRPr="00AD5417" w14:paraId="07257244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126BFF38" w14:textId="77777777" w:rsidR="00AD5417" w:rsidRPr="00AD5417" w:rsidRDefault="00AD5417" w:rsidP="00AD5417">
            <w:pPr>
              <w:pStyle w:val="Tablecolhead"/>
            </w:pPr>
            <w:r w:rsidRPr="00AD5417">
              <w:t>Myrtleford</w:t>
            </w:r>
          </w:p>
        </w:tc>
        <w:tc>
          <w:tcPr>
            <w:tcW w:w="3494" w:type="pct"/>
            <w:noWrap/>
            <w:vAlign w:val="bottom"/>
            <w:hideMark/>
          </w:tcPr>
          <w:p w14:paraId="542AC070" w14:textId="77777777" w:rsidR="00AD5417" w:rsidRPr="006E1226" w:rsidRDefault="00AD5417" w:rsidP="006E1226">
            <w:pPr>
              <w:pStyle w:val="Tabletext"/>
            </w:pPr>
            <w:r w:rsidRPr="006E1226">
              <w:t>37-41 Clyde Street, Myrtleford</w:t>
            </w:r>
          </w:p>
        </w:tc>
      </w:tr>
      <w:tr w:rsidR="00AD5417" w:rsidRPr="00AD5417" w14:paraId="6CC06AD1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29D4B8E" w14:textId="77777777" w:rsidR="00AD5417" w:rsidRPr="00AD5417" w:rsidRDefault="00AD5417" w:rsidP="00AD5417">
            <w:pPr>
              <w:pStyle w:val="Tablecolhead"/>
            </w:pPr>
            <w:r w:rsidRPr="00AD5417">
              <w:t xml:space="preserve">Narre Warren </w:t>
            </w:r>
          </w:p>
        </w:tc>
        <w:tc>
          <w:tcPr>
            <w:tcW w:w="3494" w:type="pct"/>
            <w:noWrap/>
            <w:vAlign w:val="bottom"/>
            <w:hideMark/>
          </w:tcPr>
          <w:p w14:paraId="276870E9" w14:textId="77777777" w:rsidR="00AD5417" w:rsidRPr="006E1226" w:rsidRDefault="00AD5417" w:rsidP="006E1226">
            <w:pPr>
              <w:pStyle w:val="Tabletext"/>
            </w:pPr>
            <w:r w:rsidRPr="006E1226">
              <w:t xml:space="preserve">Cnr Narre Warren Cranbourne Rd and Littlecroft Ave, Narre Warren </w:t>
            </w:r>
          </w:p>
        </w:tc>
      </w:tr>
      <w:tr w:rsidR="00AD5417" w:rsidRPr="00AD5417" w14:paraId="79B2D7BC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CCEBB67" w14:textId="77777777" w:rsidR="00AD5417" w:rsidRPr="00AD5417" w:rsidRDefault="00AD5417" w:rsidP="00AD5417">
            <w:pPr>
              <w:pStyle w:val="Tablecolhead"/>
            </w:pPr>
            <w:r w:rsidRPr="00AD5417">
              <w:t xml:space="preserve">Narre Warren </w:t>
            </w:r>
          </w:p>
        </w:tc>
        <w:tc>
          <w:tcPr>
            <w:tcW w:w="3494" w:type="pct"/>
            <w:noWrap/>
            <w:vAlign w:val="bottom"/>
            <w:hideMark/>
          </w:tcPr>
          <w:p w14:paraId="11F8326A" w14:textId="77777777" w:rsidR="00AD5417" w:rsidRPr="006E1226" w:rsidRDefault="00AD5417" w:rsidP="006E1226">
            <w:pPr>
              <w:pStyle w:val="Tabletext"/>
            </w:pPr>
            <w:r w:rsidRPr="006E1226">
              <w:t xml:space="preserve">352 Princess Hwy, Narre Warren </w:t>
            </w:r>
          </w:p>
        </w:tc>
      </w:tr>
      <w:tr w:rsidR="00AD5417" w:rsidRPr="00AD5417" w14:paraId="7EDE0BAB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D0B2F39" w14:textId="77777777" w:rsidR="00AD5417" w:rsidRPr="00AD5417" w:rsidRDefault="00AD5417" w:rsidP="00AD5417">
            <w:pPr>
              <w:pStyle w:val="Tablecolhead"/>
            </w:pPr>
            <w:r w:rsidRPr="00AD5417">
              <w:t xml:space="preserve">Noble Park </w:t>
            </w:r>
          </w:p>
        </w:tc>
        <w:tc>
          <w:tcPr>
            <w:tcW w:w="3494" w:type="pct"/>
            <w:noWrap/>
            <w:vAlign w:val="bottom"/>
            <w:hideMark/>
          </w:tcPr>
          <w:p w14:paraId="111F7527" w14:textId="77777777" w:rsidR="00AD5417" w:rsidRPr="006E1226" w:rsidRDefault="00AD5417" w:rsidP="006E1226">
            <w:pPr>
              <w:pStyle w:val="Tabletext"/>
            </w:pPr>
            <w:r w:rsidRPr="006E1226">
              <w:t xml:space="preserve">Noble Park S/C, 1 Douglas St, Noble Park </w:t>
            </w:r>
          </w:p>
        </w:tc>
      </w:tr>
      <w:tr w:rsidR="00AD5417" w:rsidRPr="00AD5417" w14:paraId="4786300F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772894C" w14:textId="77777777" w:rsidR="00AD5417" w:rsidRPr="00AD5417" w:rsidRDefault="00AD5417" w:rsidP="00AD5417">
            <w:pPr>
              <w:pStyle w:val="Tablecolhead"/>
            </w:pPr>
            <w:r w:rsidRPr="00AD5417">
              <w:t xml:space="preserve">Northcote </w:t>
            </w:r>
          </w:p>
        </w:tc>
        <w:tc>
          <w:tcPr>
            <w:tcW w:w="3494" w:type="pct"/>
            <w:noWrap/>
            <w:vAlign w:val="bottom"/>
            <w:hideMark/>
          </w:tcPr>
          <w:p w14:paraId="7009EAEB" w14:textId="77777777" w:rsidR="00AD5417" w:rsidRPr="006E1226" w:rsidRDefault="00AD5417" w:rsidP="006E1226">
            <w:pPr>
              <w:pStyle w:val="Tabletext"/>
            </w:pPr>
            <w:r w:rsidRPr="006E1226">
              <w:t xml:space="preserve">Cnr High and Separation Sts, Northcote </w:t>
            </w:r>
          </w:p>
        </w:tc>
      </w:tr>
      <w:tr w:rsidR="00AD5417" w:rsidRPr="00AD5417" w14:paraId="4E1469B9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01EE7E81" w14:textId="77777777" w:rsidR="00AD5417" w:rsidRPr="00AD5417" w:rsidRDefault="00AD5417" w:rsidP="00AD5417">
            <w:pPr>
              <w:pStyle w:val="Tablecolhead"/>
            </w:pPr>
            <w:r w:rsidRPr="00AD5417">
              <w:t xml:space="preserve">Northcote </w:t>
            </w:r>
          </w:p>
        </w:tc>
        <w:tc>
          <w:tcPr>
            <w:tcW w:w="3494" w:type="pct"/>
            <w:noWrap/>
            <w:vAlign w:val="bottom"/>
            <w:hideMark/>
          </w:tcPr>
          <w:p w14:paraId="3577C02E" w14:textId="77777777" w:rsidR="00AD5417" w:rsidRPr="006E1226" w:rsidRDefault="00AD5417" w:rsidP="006E1226">
            <w:pPr>
              <w:pStyle w:val="Tabletext"/>
            </w:pPr>
            <w:r w:rsidRPr="006E1226">
              <w:t xml:space="preserve">Northcote Plaza, Separation St, Northcote </w:t>
            </w:r>
          </w:p>
        </w:tc>
      </w:tr>
      <w:tr w:rsidR="00AD5417" w:rsidRPr="00AD5417" w14:paraId="733AC06B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0028B3DB" w14:textId="77777777" w:rsidR="00AD5417" w:rsidRPr="00AD5417" w:rsidRDefault="00AD5417" w:rsidP="00AD5417">
            <w:pPr>
              <w:pStyle w:val="Tablecolhead"/>
            </w:pPr>
            <w:r w:rsidRPr="00AD5417">
              <w:t xml:space="preserve">Oakleigh </w:t>
            </w:r>
          </w:p>
        </w:tc>
        <w:tc>
          <w:tcPr>
            <w:tcW w:w="3494" w:type="pct"/>
            <w:noWrap/>
            <w:vAlign w:val="bottom"/>
            <w:hideMark/>
          </w:tcPr>
          <w:p w14:paraId="34887D46" w14:textId="77777777" w:rsidR="00AD5417" w:rsidRPr="006E1226" w:rsidRDefault="00AD5417" w:rsidP="006E1226">
            <w:pPr>
              <w:pStyle w:val="Tabletext"/>
            </w:pPr>
            <w:r w:rsidRPr="006E1226">
              <w:t xml:space="preserve">Station Sq S/C, Cnr Hanover and Portman Sts, Oakleigh </w:t>
            </w:r>
          </w:p>
        </w:tc>
      </w:tr>
      <w:tr w:rsidR="00AD5417" w:rsidRPr="00AD5417" w14:paraId="6CCFF05C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FF4B6DE" w14:textId="77777777" w:rsidR="00AD5417" w:rsidRPr="00AD5417" w:rsidRDefault="00AD5417" w:rsidP="00AD5417">
            <w:pPr>
              <w:pStyle w:val="Tablecolhead"/>
            </w:pPr>
            <w:r w:rsidRPr="00AD5417">
              <w:t xml:space="preserve">Ocean Grove </w:t>
            </w:r>
          </w:p>
        </w:tc>
        <w:tc>
          <w:tcPr>
            <w:tcW w:w="3494" w:type="pct"/>
            <w:noWrap/>
            <w:vAlign w:val="bottom"/>
            <w:hideMark/>
          </w:tcPr>
          <w:p w14:paraId="5A182F00" w14:textId="77777777" w:rsidR="00AD5417" w:rsidRPr="006E1226" w:rsidRDefault="00AD5417" w:rsidP="006E1226">
            <w:pPr>
              <w:pStyle w:val="Tabletext"/>
            </w:pPr>
            <w:r w:rsidRPr="006E1226">
              <w:t xml:space="preserve">77 The Terrace, Ocean Grove </w:t>
            </w:r>
          </w:p>
        </w:tc>
      </w:tr>
      <w:tr w:rsidR="00AD5417" w:rsidRPr="00AD5417" w14:paraId="4B7F6D33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0044DFB4" w14:textId="77777777" w:rsidR="00AD5417" w:rsidRPr="00AD5417" w:rsidRDefault="00AD5417" w:rsidP="00AD5417">
            <w:pPr>
              <w:pStyle w:val="Tablecolhead"/>
            </w:pPr>
            <w:r w:rsidRPr="00AD5417">
              <w:t xml:space="preserve">Pakenham </w:t>
            </w:r>
          </w:p>
        </w:tc>
        <w:tc>
          <w:tcPr>
            <w:tcW w:w="3494" w:type="pct"/>
            <w:noWrap/>
            <w:vAlign w:val="bottom"/>
            <w:hideMark/>
          </w:tcPr>
          <w:p w14:paraId="6D46AD9E" w14:textId="77777777" w:rsidR="00AD5417" w:rsidRPr="006E1226" w:rsidRDefault="00AD5417" w:rsidP="006E1226">
            <w:pPr>
              <w:pStyle w:val="Tabletext"/>
            </w:pPr>
            <w:r w:rsidRPr="006E1226">
              <w:t xml:space="preserve">140 Windemere blvd, Pakenham </w:t>
            </w:r>
          </w:p>
        </w:tc>
      </w:tr>
      <w:tr w:rsidR="00AD5417" w:rsidRPr="00AD5417" w14:paraId="70826306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728D2DD8" w14:textId="77777777" w:rsidR="00AD5417" w:rsidRPr="00AD5417" w:rsidRDefault="00AD5417" w:rsidP="00AD5417">
            <w:pPr>
              <w:pStyle w:val="Tablecolhead"/>
            </w:pPr>
            <w:r w:rsidRPr="00AD5417">
              <w:t xml:space="preserve">Pakenham </w:t>
            </w:r>
          </w:p>
        </w:tc>
        <w:tc>
          <w:tcPr>
            <w:tcW w:w="3494" w:type="pct"/>
            <w:noWrap/>
            <w:vAlign w:val="bottom"/>
            <w:hideMark/>
          </w:tcPr>
          <w:p w14:paraId="2D249C06" w14:textId="77777777" w:rsidR="00AD5417" w:rsidRPr="006E1226" w:rsidRDefault="00AD5417" w:rsidP="006E1226">
            <w:pPr>
              <w:pStyle w:val="Tabletext"/>
            </w:pPr>
            <w:r w:rsidRPr="006E1226">
              <w:t xml:space="preserve">Heritage Springs S/C, Cnr McGregor and Henry Rds, Pakenham </w:t>
            </w:r>
          </w:p>
        </w:tc>
      </w:tr>
      <w:tr w:rsidR="00AD5417" w:rsidRPr="00AD5417" w14:paraId="257C671C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51DDD02" w14:textId="77777777" w:rsidR="00AD5417" w:rsidRPr="00AD5417" w:rsidRDefault="00AD5417" w:rsidP="00AD5417">
            <w:pPr>
              <w:pStyle w:val="Tablecolhead"/>
            </w:pPr>
            <w:r w:rsidRPr="00AD5417">
              <w:t xml:space="preserve">Pakenham </w:t>
            </w:r>
          </w:p>
        </w:tc>
        <w:tc>
          <w:tcPr>
            <w:tcW w:w="3494" w:type="pct"/>
            <w:noWrap/>
            <w:vAlign w:val="bottom"/>
            <w:hideMark/>
          </w:tcPr>
          <w:p w14:paraId="75B46B11" w14:textId="77777777" w:rsidR="00AD5417" w:rsidRPr="006E1226" w:rsidRDefault="00AD5417" w:rsidP="006E1226">
            <w:pPr>
              <w:pStyle w:val="Tabletext"/>
            </w:pPr>
            <w:r w:rsidRPr="006E1226">
              <w:t xml:space="preserve">Cnr Princess Hwy and Lakeside Blvd, Pakenham </w:t>
            </w:r>
          </w:p>
        </w:tc>
      </w:tr>
      <w:tr w:rsidR="00AD5417" w:rsidRPr="00AD5417" w14:paraId="730114B7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08C616F" w14:textId="77777777" w:rsidR="00AD5417" w:rsidRPr="00AD5417" w:rsidRDefault="00AD5417" w:rsidP="00AD5417">
            <w:pPr>
              <w:pStyle w:val="Tablecolhead"/>
            </w:pPr>
            <w:r w:rsidRPr="00AD5417">
              <w:t xml:space="preserve">Pakenham </w:t>
            </w:r>
          </w:p>
        </w:tc>
        <w:tc>
          <w:tcPr>
            <w:tcW w:w="3494" w:type="pct"/>
            <w:noWrap/>
            <w:vAlign w:val="bottom"/>
            <w:hideMark/>
          </w:tcPr>
          <w:p w14:paraId="1482A503" w14:textId="77777777" w:rsidR="00AD5417" w:rsidRPr="006E1226" w:rsidRDefault="00AD5417" w:rsidP="006E1226">
            <w:pPr>
              <w:pStyle w:val="Tabletext"/>
            </w:pPr>
            <w:r w:rsidRPr="006E1226">
              <w:t xml:space="preserve">Pakenham Place S/C, 67-69 Main St, Pakenham </w:t>
            </w:r>
          </w:p>
        </w:tc>
      </w:tr>
      <w:tr w:rsidR="00AD5417" w:rsidRPr="00AD5417" w14:paraId="2ACB11BB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0B84AC44" w14:textId="77777777" w:rsidR="00AD5417" w:rsidRPr="00AD5417" w:rsidRDefault="00AD5417" w:rsidP="00AD5417">
            <w:pPr>
              <w:pStyle w:val="Tablecolhead"/>
            </w:pPr>
            <w:r w:rsidRPr="00AD5417">
              <w:t xml:space="preserve">Patterson Lakes </w:t>
            </w:r>
          </w:p>
        </w:tc>
        <w:tc>
          <w:tcPr>
            <w:tcW w:w="3494" w:type="pct"/>
            <w:noWrap/>
            <w:vAlign w:val="bottom"/>
            <w:hideMark/>
          </w:tcPr>
          <w:p w14:paraId="7BD162DF" w14:textId="77777777" w:rsidR="00AD5417" w:rsidRPr="006E1226" w:rsidRDefault="00AD5417" w:rsidP="006E1226">
            <w:pPr>
              <w:pStyle w:val="Tabletext"/>
            </w:pPr>
            <w:r w:rsidRPr="006E1226">
              <w:t xml:space="preserve">116-118 Gladesville Blvd, Patterson Lakes </w:t>
            </w:r>
          </w:p>
        </w:tc>
      </w:tr>
      <w:tr w:rsidR="00AD5417" w:rsidRPr="00AD5417" w14:paraId="2BE17352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B73EB34" w14:textId="77777777" w:rsidR="00AD5417" w:rsidRPr="00AD5417" w:rsidRDefault="00AD5417" w:rsidP="00AD5417">
            <w:pPr>
              <w:pStyle w:val="Tablecolhead"/>
            </w:pPr>
            <w:r w:rsidRPr="00AD5417">
              <w:t xml:space="preserve">Point Cook </w:t>
            </w:r>
          </w:p>
        </w:tc>
        <w:tc>
          <w:tcPr>
            <w:tcW w:w="3494" w:type="pct"/>
            <w:noWrap/>
            <w:vAlign w:val="bottom"/>
            <w:hideMark/>
          </w:tcPr>
          <w:p w14:paraId="3913138A" w14:textId="77777777" w:rsidR="00AD5417" w:rsidRPr="006E1226" w:rsidRDefault="00AD5417" w:rsidP="006E1226">
            <w:pPr>
              <w:pStyle w:val="Tabletext"/>
            </w:pPr>
            <w:r w:rsidRPr="006E1226">
              <w:t xml:space="preserve">Cnr Point Cook Rd and Jamieson Way, Point Cook </w:t>
            </w:r>
          </w:p>
        </w:tc>
      </w:tr>
      <w:tr w:rsidR="00AD5417" w:rsidRPr="00AD5417" w14:paraId="32CC1A3A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0311D0A2" w14:textId="77777777" w:rsidR="00AD5417" w:rsidRPr="00AD5417" w:rsidRDefault="00AD5417" w:rsidP="00AD5417">
            <w:pPr>
              <w:pStyle w:val="Tablecolhead"/>
            </w:pPr>
            <w:r w:rsidRPr="00AD5417">
              <w:lastRenderedPageBreak/>
              <w:t xml:space="preserve">Point Cook </w:t>
            </w:r>
          </w:p>
        </w:tc>
        <w:tc>
          <w:tcPr>
            <w:tcW w:w="3494" w:type="pct"/>
            <w:noWrap/>
            <w:vAlign w:val="bottom"/>
            <w:hideMark/>
          </w:tcPr>
          <w:p w14:paraId="5D7D8109" w14:textId="77777777" w:rsidR="00AD5417" w:rsidRPr="006E1226" w:rsidRDefault="00AD5417" w:rsidP="006E1226">
            <w:pPr>
              <w:pStyle w:val="Tabletext"/>
            </w:pPr>
            <w:r w:rsidRPr="006E1226">
              <w:t xml:space="preserve">1 Main St, Point Cook </w:t>
            </w:r>
          </w:p>
        </w:tc>
      </w:tr>
      <w:tr w:rsidR="00AD5417" w:rsidRPr="00AD5417" w14:paraId="5382B3F4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B16F963" w14:textId="77777777" w:rsidR="00AD5417" w:rsidRPr="00AD5417" w:rsidRDefault="00AD5417" w:rsidP="00AD5417">
            <w:pPr>
              <w:pStyle w:val="Tablecolhead"/>
            </w:pPr>
            <w:r w:rsidRPr="00AD5417">
              <w:t>Port Melbourne</w:t>
            </w:r>
          </w:p>
        </w:tc>
        <w:tc>
          <w:tcPr>
            <w:tcW w:w="3494" w:type="pct"/>
            <w:noWrap/>
            <w:vAlign w:val="bottom"/>
            <w:hideMark/>
          </w:tcPr>
          <w:p w14:paraId="1B6A2E66" w14:textId="77777777" w:rsidR="00AD5417" w:rsidRPr="006E1226" w:rsidRDefault="00AD5417" w:rsidP="006E1226">
            <w:pPr>
              <w:pStyle w:val="Tabletext"/>
            </w:pPr>
            <w:r w:rsidRPr="006E1226">
              <w:t>Cnr Bayand Liardet Sts, Port Melbourne</w:t>
            </w:r>
          </w:p>
        </w:tc>
      </w:tr>
      <w:tr w:rsidR="00AD5417" w:rsidRPr="00AD5417" w14:paraId="57F6EC1C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83E7A9F" w14:textId="77777777" w:rsidR="00AD5417" w:rsidRPr="00AD5417" w:rsidRDefault="00AD5417" w:rsidP="00AD5417">
            <w:pPr>
              <w:pStyle w:val="Tablecolhead"/>
            </w:pPr>
            <w:r w:rsidRPr="00AD5417">
              <w:t>Prahran</w:t>
            </w:r>
          </w:p>
        </w:tc>
        <w:tc>
          <w:tcPr>
            <w:tcW w:w="3494" w:type="pct"/>
            <w:noWrap/>
            <w:vAlign w:val="bottom"/>
            <w:hideMark/>
          </w:tcPr>
          <w:p w14:paraId="6FF2FD93" w14:textId="77777777" w:rsidR="00AD5417" w:rsidRPr="006E1226" w:rsidRDefault="00AD5417" w:rsidP="006E1226">
            <w:pPr>
              <w:pStyle w:val="Tabletext"/>
            </w:pPr>
            <w:r w:rsidRPr="006E1226">
              <w:t>303 Chapel St, Prahran</w:t>
            </w:r>
          </w:p>
        </w:tc>
      </w:tr>
      <w:tr w:rsidR="00AD5417" w:rsidRPr="00AD5417" w14:paraId="361DA45A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6CCC3D1" w14:textId="77777777" w:rsidR="00AD5417" w:rsidRPr="00AD5417" w:rsidRDefault="00AD5417" w:rsidP="00AD5417">
            <w:pPr>
              <w:pStyle w:val="Tablecolhead"/>
            </w:pPr>
            <w:r w:rsidRPr="00AD5417">
              <w:t xml:space="preserve">Preston </w:t>
            </w:r>
          </w:p>
        </w:tc>
        <w:tc>
          <w:tcPr>
            <w:tcW w:w="3494" w:type="pct"/>
            <w:noWrap/>
            <w:vAlign w:val="bottom"/>
            <w:hideMark/>
          </w:tcPr>
          <w:p w14:paraId="6880F400" w14:textId="77777777" w:rsidR="00AD5417" w:rsidRPr="006E1226" w:rsidRDefault="00AD5417" w:rsidP="006E1226">
            <w:pPr>
              <w:pStyle w:val="Tabletext"/>
            </w:pPr>
            <w:r w:rsidRPr="006E1226">
              <w:t xml:space="preserve">Northland S/C, 2 Murray Rd, Preston </w:t>
            </w:r>
          </w:p>
        </w:tc>
      </w:tr>
      <w:tr w:rsidR="00AD5417" w:rsidRPr="00AD5417" w14:paraId="5A7EB105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A36F04E" w14:textId="77777777" w:rsidR="00AD5417" w:rsidRPr="00AD5417" w:rsidRDefault="00AD5417" w:rsidP="00AD5417">
            <w:pPr>
              <w:pStyle w:val="Tablecolhead"/>
            </w:pPr>
            <w:r w:rsidRPr="00AD5417">
              <w:t xml:space="preserve">Reservoir </w:t>
            </w:r>
          </w:p>
        </w:tc>
        <w:tc>
          <w:tcPr>
            <w:tcW w:w="3494" w:type="pct"/>
            <w:noWrap/>
            <w:vAlign w:val="bottom"/>
            <w:hideMark/>
          </w:tcPr>
          <w:p w14:paraId="18ADB17C" w14:textId="77777777" w:rsidR="00AD5417" w:rsidRPr="006E1226" w:rsidRDefault="00AD5417" w:rsidP="006E1226">
            <w:pPr>
              <w:pStyle w:val="Tabletext"/>
            </w:pPr>
            <w:r w:rsidRPr="006E1226">
              <w:t xml:space="preserve">323-325 Spring St, Reservoir </w:t>
            </w:r>
          </w:p>
        </w:tc>
      </w:tr>
      <w:tr w:rsidR="00AD5417" w:rsidRPr="00AD5417" w14:paraId="3F4FD1A2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959F7E4" w14:textId="77777777" w:rsidR="00AD5417" w:rsidRPr="00AD5417" w:rsidRDefault="00AD5417" w:rsidP="00AD5417">
            <w:pPr>
              <w:pStyle w:val="Tablecolhead"/>
            </w:pPr>
            <w:r w:rsidRPr="00AD5417">
              <w:t xml:space="preserve">Reservoir </w:t>
            </w:r>
          </w:p>
        </w:tc>
        <w:tc>
          <w:tcPr>
            <w:tcW w:w="3494" w:type="pct"/>
            <w:noWrap/>
            <w:vAlign w:val="bottom"/>
            <w:hideMark/>
          </w:tcPr>
          <w:p w14:paraId="1B87AEF6" w14:textId="77777777" w:rsidR="00AD5417" w:rsidRPr="006E1226" w:rsidRDefault="00AD5417" w:rsidP="006E1226">
            <w:pPr>
              <w:pStyle w:val="Tabletext"/>
            </w:pPr>
            <w:r w:rsidRPr="006E1226">
              <w:t xml:space="preserve">840 Plenty Road, Reservoir </w:t>
            </w:r>
          </w:p>
        </w:tc>
      </w:tr>
      <w:tr w:rsidR="00AD5417" w:rsidRPr="00AD5417" w14:paraId="4509FB18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742A0B84" w14:textId="77777777" w:rsidR="00AD5417" w:rsidRPr="00AD5417" w:rsidRDefault="00AD5417" w:rsidP="00AD5417">
            <w:pPr>
              <w:pStyle w:val="Tablecolhead"/>
            </w:pPr>
            <w:r w:rsidRPr="00AD5417">
              <w:t xml:space="preserve">Richmond </w:t>
            </w:r>
          </w:p>
        </w:tc>
        <w:tc>
          <w:tcPr>
            <w:tcW w:w="3494" w:type="pct"/>
            <w:noWrap/>
            <w:vAlign w:val="bottom"/>
            <w:hideMark/>
          </w:tcPr>
          <w:p w14:paraId="0C08B4BA" w14:textId="77777777" w:rsidR="00AD5417" w:rsidRPr="006E1226" w:rsidRDefault="00AD5417" w:rsidP="006E1226">
            <w:pPr>
              <w:pStyle w:val="Tabletext"/>
            </w:pPr>
            <w:r w:rsidRPr="006E1226">
              <w:t xml:space="preserve">160 Swan Street, Richmond </w:t>
            </w:r>
          </w:p>
        </w:tc>
      </w:tr>
      <w:tr w:rsidR="00AD5417" w:rsidRPr="00AD5417" w14:paraId="595D59C8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AF2920D" w14:textId="77777777" w:rsidR="00AD5417" w:rsidRPr="00AD5417" w:rsidRDefault="00AD5417" w:rsidP="00AD5417">
            <w:pPr>
              <w:pStyle w:val="Tablecolhead"/>
            </w:pPr>
            <w:r w:rsidRPr="00AD5417">
              <w:t xml:space="preserve">Richmond </w:t>
            </w:r>
          </w:p>
        </w:tc>
        <w:tc>
          <w:tcPr>
            <w:tcW w:w="3494" w:type="pct"/>
            <w:noWrap/>
            <w:vAlign w:val="bottom"/>
            <w:hideMark/>
          </w:tcPr>
          <w:p w14:paraId="36D9B764" w14:textId="77777777" w:rsidR="00AD5417" w:rsidRPr="006E1226" w:rsidRDefault="00AD5417" w:rsidP="006E1226">
            <w:pPr>
              <w:pStyle w:val="Tabletext"/>
            </w:pPr>
            <w:r w:rsidRPr="006E1226">
              <w:t xml:space="preserve">261-271 Bridge Road, Richmond </w:t>
            </w:r>
          </w:p>
        </w:tc>
      </w:tr>
      <w:tr w:rsidR="00AD5417" w:rsidRPr="00AD5417" w14:paraId="622270C2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6D4A416B" w14:textId="77777777" w:rsidR="00AD5417" w:rsidRPr="00AD5417" w:rsidRDefault="00AD5417" w:rsidP="00AD5417">
            <w:pPr>
              <w:pStyle w:val="Tablecolhead"/>
            </w:pPr>
            <w:r w:rsidRPr="00AD5417">
              <w:t xml:space="preserve">Richmond </w:t>
            </w:r>
          </w:p>
        </w:tc>
        <w:tc>
          <w:tcPr>
            <w:tcW w:w="3494" w:type="pct"/>
            <w:noWrap/>
            <w:vAlign w:val="bottom"/>
            <w:hideMark/>
          </w:tcPr>
          <w:p w14:paraId="54BC9810" w14:textId="77777777" w:rsidR="00AD5417" w:rsidRPr="006E1226" w:rsidRDefault="00AD5417" w:rsidP="006E1226">
            <w:pPr>
              <w:pStyle w:val="Tabletext"/>
            </w:pPr>
            <w:r w:rsidRPr="006E1226">
              <w:t xml:space="preserve">Cnr Victoria St and Burnley Sts, Richmond </w:t>
            </w:r>
          </w:p>
        </w:tc>
      </w:tr>
      <w:tr w:rsidR="00AD5417" w:rsidRPr="00AD5417" w14:paraId="718C3734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E4C9F3C" w14:textId="77777777" w:rsidR="00AD5417" w:rsidRPr="00AD5417" w:rsidRDefault="00AD5417" w:rsidP="00AD5417">
            <w:pPr>
              <w:pStyle w:val="Tablecolhead"/>
            </w:pPr>
            <w:r w:rsidRPr="00AD5417">
              <w:t xml:space="preserve">Ringwood </w:t>
            </w:r>
          </w:p>
        </w:tc>
        <w:tc>
          <w:tcPr>
            <w:tcW w:w="3494" w:type="pct"/>
            <w:noWrap/>
            <w:vAlign w:val="bottom"/>
            <w:hideMark/>
          </w:tcPr>
          <w:p w14:paraId="3C85BC0E" w14:textId="77777777" w:rsidR="00AD5417" w:rsidRPr="006E1226" w:rsidRDefault="00AD5417" w:rsidP="006E1226">
            <w:pPr>
              <w:pStyle w:val="Tabletext"/>
            </w:pPr>
            <w:r w:rsidRPr="006E1226">
              <w:t xml:space="preserve">Eastland S/C, Maroondah Hwy, Ringwood </w:t>
            </w:r>
          </w:p>
        </w:tc>
      </w:tr>
      <w:tr w:rsidR="00AD5417" w:rsidRPr="00AD5417" w14:paraId="44B93937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B2EC917" w14:textId="77777777" w:rsidR="00AD5417" w:rsidRPr="00AD5417" w:rsidRDefault="00AD5417" w:rsidP="00AD5417">
            <w:pPr>
              <w:pStyle w:val="Tablecolhead"/>
            </w:pPr>
            <w:r w:rsidRPr="00AD5417">
              <w:t xml:space="preserve">Ringwood </w:t>
            </w:r>
          </w:p>
        </w:tc>
        <w:tc>
          <w:tcPr>
            <w:tcW w:w="3494" w:type="pct"/>
            <w:noWrap/>
            <w:vAlign w:val="bottom"/>
            <w:hideMark/>
          </w:tcPr>
          <w:p w14:paraId="3CE5534B" w14:textId="77777777" w:rsidR="00AD5417" w:rsidRPr="006E1226" w:rsidRDefault="00AD5417" w:rsidP="006E1226">
            <w:pPr>
              <w:pStyle w:val="Tabletext"/>
            </w:pPr>
            <w:r w:rsidRPr="006E1226">
              <w:t xml:space="preserve">Ringwood Square S/C, Cnr Maroondah Hwy and New St, Ringwood </w:t>
            </w:r>
          </w:p>
        </w:tc>
      </w:tr>
      <w:tr w:rsidR="00AD5417" w:rsidRPr="00AD5417" w14:paraId="440E44DA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10D4CC13" w14:textId="77777777" w:rsidR="00AD5417" w:rsidRPr="00AD5417" w:rsidRDefault="00AD5417" w:rsidP="00AD5417">
            <w:pPr>
              <w:pStyle w:val="Tablecolhead"/>
            </w:pPr>
            <w:r w:rsidRPr="00AD5417">
              <w:t>Ringwood East</w:t>
            </w:r>
          </w:p>
        </w:tc>
        <w:tc>
          <w:tcPr>
            <w:tcW w:w="3494" w:type="pct"/>
            <w:noWrap/>
            <w:vAlign w:val="bottom"/>
            <w:hideMark/>
          </w:tcPr>
          <w:p w14:paraId="4EA5A741" w14:textId="77777777" w:rsidR="00AD5417" w:rsidRPr="006E1226" w:rsidRDefault="00AD5417" w:rsidP="006E1226">
            <w:pPr>
              <w:pStyle w:val="Tabletext"/>
            </w:pPr>
            <w:r w:rsidRPr="006E1226">
              <w:t>Burntbridge S/C, 434 Maroondah Hwy, Ringwood East</w:t>
            </w:r>
          </w:p>
        </w:tc>
      </w:tr>
      <w:tr w:rsidR="00AD5417" w:rsidRPr="00AD5417" w14:paraId="6D852E6D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727429AC" w14:textId="77777777" w:rsidR="00AD5417" w:rsidRPr="00AD5417" w:rsidRDefault="00AD5417" w:rsidP="00AD5417">
            <w:pPr>
              <w:pStyle w:val="Tablecolhead"/>
            </w:pPr>
            <w:r w:rsidRPr="00AD5417">
              <w:t xml:space="preserve">Romsey </w:t>
            </w:r>
          </w:p>
        </w:tc>
        <w:tc>
          <w:tcPr>
            <w:tcW w:w="3494" w:type="pct"/>
            <w:noWrap/>
            <w:vAlign w:val="bottom"/>
            <w:hideMark/>
          </w:tcPr>
          <w:p w14:paraId="6D6F9A73" w14:textId="77777777" w:rsidR="00AD5417" w:rsidRPr="006E1226" w:rsidRDefault="00AD5417" w:rsidP="006E1226">
            <w:pPr>
              <w:pStyle w:val="Tabletext"/>
            </w:pPr>
            <w:r w:rsidRPr="006E1226">
              <w:t xml:space="preserve">51 - 65 Main Street, Romsey </w:t>
            </w:r>
          </w:p>
        </w:tc>
      </w:tr>
      <w:tr w:rsidR="00AD5417" w:rsidRPr="00AD5417" w14:paraId="31A7647B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9530728" w14:textId="77777777" w:rsidR="00AD5417" w:rsidRPr="00AD5417" w:rsidRDefault="00AD5417" w:rsidP="00AD5417">
            <w:pPr>
              <w:pStyle w:val="Tablecolhead"/>
            </w:pPr>
            <w:r w:rsidRPr="00AD5417">
              <w:t xml:space="preserve">Rosebud </w:t>
            </w:r>
          </w:p>
        </w:tc>
        <w:tc>
          <w:tcPr>
            <w:tcW w:w="3494" w:type="pct"/>
            <w:noWrap/>
            <w:vAlign w:val="bottom"/>
            <w:hideMark/>
          </w:tcPr>
          <w:p w14:paraId="7146513C" w14:textId="77777777" w:rsidR="00AD5417" w:rsidRPr="006E1226" w:rsidRDefault="00AD5417" w:rsidP="006E1226">
            <w:pPr>
              <w:pStyle w:val="Tabletext"/>
            </w:pPr>
            <w:r w:rsidRPr="006E1226">
              <w:t xml:space="preserve">Port Phillip Plaza S/C, Cnr Boneo Rd and McCombe St, Rosebud </w:t>
            </w:r>
          </w:p>
        </w:tc>
      </w:tr>
      <w:tr w:rsidR="00AD5417" w:rsidRPr="00AD5417" w14:paraId="2C1B111C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7DC69BEB" w14:textId="77777777" w:rsidR="00AD5417" w:rsidRPr="00AD5417" w:rsidRDefault="00AD5417" w:rsidP="00AD5417">
            <w:pPr>
              <w:pStyle w:val="Tablecolhead"/>
            </w:pPr>
            <w:r w:rsidRPr="00AD5417">
              <w:t xml:space="preserve">Rowville </w:t>
            </w:r>
          </w:p>
        </w:tc>
        <w:tc>
          <w:tcPr>
            <w:tcW w:w="3494" w:type="pct"/>
            <w:noWrap/>
            <w:vAlign w:val="bottom"/>
            <w:hideMark/>
          </w:tcPr>
          <w:p w14:paraId="47589363" w14:textId="77777777" w:rsidR="00AD5417" w:rsidRPr="006E1226" w:rsidRDefault="00AD5417" w:rsidP="006E1226">
            <w:pPr>
              <w:pStyle w:val="Tabletext"/>
            </w:pPr>
            <w:r w:rsidRPr="006E1226">
              <w:t xml:space="preserve">Stud Park S/C, Cnr Stud and Fulham Rds, Rowville </w:t>
            </w:r>
          </w:p>
        </w:tc>
      </w:tr>
      <w:tr w:rsidR="00AD5417" w:rsidRPr="00AD5417" w14:paraId="55A7CE36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56C3857" w14:textId="77777777" w:rsidR="00AD5417" w:rsidRPr="00AD5417" w:rsidRDefault="00AD5417" w:rsidP="00AD5417">
            <w:pPr>
              <w:pStyle w:val="Tablecolhead"/>
            </w:pPr>
            <w:r w:rsidRPr="00AD5417">
              <w:t xml:space="preserve">Roxburgh Park </w:t>
            </w:r>
          </w:p>
        </w:tc>
        <w:tc>
          <w:tcPr>
            <w:tcW w:w="3494" w:type="pct"/>
            <w:noWrap/>
            <w:vAlign w:val="bottom"/>
            <w:hideMark/>
          </w:tcPr>
          <w:p w14:paraId="43BA1AED" w14:textId="77777777" w:rsidR="00AD5417" w:rsidRPr="006E1226" w:rsidRDefault="00AD5417" w:rsidP="006E1226">
            <w:pPr>
              <w:pStyle w:val="Tabletext"/>
            </w:pPr>
            <w:r w:rsidRPr="006E1226">
              <w:t xml:space="preserve">250 Somerton Road, Roxburgh Park </w:t>
            </w:r>
          </w:p>
        </w:tc>
      </w:tr>
      <w:tr w:rsidR="00AD5417" w:rsidRPr="00AD5417" w14:paraId="73DC969F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19EDED6" w14:textId="77777777" w:rsidR="00AD5417" w:rsidRPr="00AD5417" w:rsidRDefault="00AD5417" w:rsidP="00AD5417">
            <w:pPr>
              <w:pStyle w:val="Tablecolhead"/>
            </w:pPr>
            <w:r w:rsidRPr="00AD5417">
              <w:t xml:space="preserve">Sale </w:t>
            </w:r>
          </w:p>
        </w:tc>
        <w:tc>
          <w:tcPr>
            <w:tcW w:w="3494" w:type="pct"/>
            <w:noWrap/>
            <w:vAlign w:val="bottom"/>
            <w:hideMark/>
          </w:tcPr>
          <w:p w14:paraId="66D77CD3" w14:textId="77777777" w:rsidR="00AD5417" w:rsidRPr="006E1226" w:rsidRDefault="00AD5417" w:rsidP="006E1226">
            <w:pPr>
              <w:pStyle w:val="Tabletext"/>
            </w:pPr>
            <w:r w:rsidRPr="006E1226">
              <w:t xml:space="preserve">Gippsland S/C, 37-39 Cunningham Rd, Sale </w:t>
            </w:r>
          </w:p>
        </w:tc>
      </w:tr>
      <w:tr w:rsidR="00AD5417" w:rsidRPr="00AD5417" w14:paraId="1AFC1335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708B4825" w14:textId="77777777" w:rsidR="00AD5417" w:rsidRPr="00AD5417" w:rsidRDefault="00AD5417" w:rsidP="00AD5417">
            <w:pPr>
              <w:pStyle w:val="Tablecolhead"/>
            </w:pPr>
            <w:r w:rsidRPr="00AD5417">
              <w:t xml:space="preserve">Sandringham </w:t>
            </w:r>
          </w:p>
        </w:tc>
        <w:tc>
          <w:tcPr>
            <w:tcW w:w="3494" w:type="pct"/>
            <w:noWrap/>
            <w:vAlign w:val="bottom"/>
            <w:hideMark/>
          </w:tcPr>
          <w:p w14:paraId="2A5BB358" w14:textId="77777777" w:rsidR="00AD5417" w:rsidRPr="006E1226" w:rsidRDefault="00AD5417" w:rsidP="006E1226">
            <w:pPr>
              <w:pStyle w:val="Tabletext"/>
            </w:pPr>
            <w:r w:rsidRPr="006E1226">
              <w:t xml:space="preserve">Cnr Waltham and Abbott Sts, Sandringham </w:t>
            </w:r>
          </w:p>
        </w:tc>
      </w:tr>
      <w:tr w:rsidR="00AD5417" w:rsidRPr="00AD5417" w14:paraId="42624E22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379A2BB" w14:textId="77777777" w:rsidR="00AD5417" w:rsidRPr="00AD5417" w:rsidRDefault="00AD5417" w:rsidP="00AD5417">
            <w:pPr>
              <w:pStyle w:val="Tablecolhead"/>
            </w:pPr>
            <w:r w:rsidRPr="00AD5417">
              <w:t xml:space="preserve">Sebastopol </w:t>
            </w:r>
          </w:p>
        </w:tc>
        <w:tc>
          <w:tcPr>
            <w:tcW w:w="3494" w:type="pct"/>
            <w:noWrap/>
            <w:vAlign w:val="bottom"/>
            <w:hideMark/>
          </w:tcPr>
          <w:p w14:paraId="7C64CEE6" w14:textId="77777777" w:rsidR="00AD5417" w:rsidRPr="006E1226" w:rsidRDefault="00AD5417" w:rsidP="006E1226">
            <w:pPr>
              <w:pStyle w:val="Tabletext"/>
            </w:pPr>
            <w:r w:rsidRPr="006E1226">
              <w:t xml:space="preserve">210 Albert Street, Sebastopol </w:t>
            </w:r>
          </w:p>
        </w:tc>
      </w:tr>
      <w:tr w:rsidR="00AD5417" w:rsidRPr="00AD5417" w14:paraId="2E3BE168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05C3C80" w14:textId="77777777" w:rsidR="00AD5417" w:rsidRPr="00AD5417" w:rsidRDefault="00AD5417" w:rsidP="00AD5417">
            <w:pPr>
              <w:pStyle w:val="Tablecolhead"/>
            </w:pPr>
            <w:r w:rsidRPr="00AD5417">
              <w:t xml:space="preserve">Seymour </w:t>
            </w:r>
          </w:p>
        </w:tc>
        <w:tc>
          <w:tcPr>
            <w:tcW w:w="3494" w:type="pct"/>
            <w:noWrap/>
            <w:vAlign w:val="bottom"/>
            <w:hideMark/>
          </w:tcPr>
          <w:p w14:paraId="7D89E5A5" w14:textId="77777777" w:rsidR="00AD5417" w:rsidRPr="006E1226" w:rsidRDefault="00AD5417" w:rsidP="006E1226">
            <w:pPr>
              <w:pStyle w:val="Tabletext"/>
            </w:pPr>
            <w:r w:rsidRPr="006E1226">
              <w:t xml:space="preserve">18 Tallarook St, Seymour </w:t>
            </w:r>
          </w:p>
        </w:tc>
      </w:tr>
      <w:tr w:rsidR="00AD5417" w:rsidRPr="00AD5417" w14:paraId="5A126ADA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A430D00" w14:textId="77777777" w:rsidR="00AD5417" w:rsidRPr="00AD5417" w:rsidRDefault="00AD5417" w:rsidP="00AD5417">
            <w:pPr>
              <w:pStyle w:val="Tablecolhead"/>
            </w:pPr>
            <w:r w:rsidRPr="00AD5417">
              <w:t>Shepparton</w:t>
            </w:r>
          </w:p>
        </w:tc>
        <w:tc>
          <w:tcPr>
            <w:tcW w:w="3494" w:type="pct"/>
            <w:noWrap/>
            <w:vAlign w:val="bottom"/>
            <w:hideMark/>
          </w:tcPr>
          <w:p w14:paraId="09569803" w14:textId="77777777" w:rsidR="00AD5417" w:rsidRPr="006E1226" w:rsidRDefault="00AD5417" w:rsidP="006E1226">
            <w:pPr>
              <w:pStyle w:val="Tabletext"/>
            </w:pPr>
            <w:r w:rsidRPr="006E1226">
              <w:t>Cnr Maude and Vaughan Sts, Shepparton</w:t>
            </w:r>
          </w:p>
        </w:tc>
      </w:tr>
      <w:tr w:rsidR="00AD5417" w:rsidRPr="00AD5417" w14:paraId="4CD0BDAF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0F9A1D24" w14:textId="77777777" w:rsidR="00AD5417" w:rsidRPr="00AD5417" w:rsidRDefault="00AD5417" w:rsidP="00AD5417">
            <w:pPr>
              <w:pStyle w:val="Tablecolhead"/>
            </w:pPr>
            <w:r w:rsidRPr="00AD5417">
              <w:t>Shepparton South</w:t>
            </w:r>
          </w:p>
        </w:tc>
        <w:tc>
          <w:tcPr>
            <w:tcW w:w="3494" w:type="pct"/>
            <w:noWrap/>
            <w:vAlign w:val="bottom"/>
            <w:hideMark/>
          </w:tcPr>
          <w:p w14:paraId="265CAFCB" w14:textId="77777777" w:rsidR="00AD5417" w:rsidRPr="006E1226" w:rsidRDefault="00AD5417" w:rsidP="006E1226">
            <w:pPr>
              <w:pStyle w:val="Tabletext"/>
            </w:pPr>
            <w:r w:rsidRPr="006E1226">
              <w:t>8025 Goulburn Valley Highway, Shepparton South</w:t>
            </w:r>
          </w:p>
        </w:tc>
      </w:tr>
      <w:tr w:rsidR="00AD5417" w:rsidRPr="00AD5417" w14:paraId="6B142DE2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7F09D297" w14:textId="77777777" w:rsidR="00AD5417" w:rsidRPr="00AD5417" w:rsidRDefault="00AD5417" w:rsidP="00AD5417">
            <w:pPr>
              <w:pStyle w:val="Tablecolhead"/>
            </w:pPr>
            <w:r w:rsidRPr="00AD5417">
              <w:t xml:space="preserve">Somerville </w:t>
            </w:r>
          </w:p>
        </w:tc>
        <w:tc>
          <w:tcPr>
            <w:tcW w:w="3494" w:type="pct"/>
            <w:noWrap/>
            <w:vAlign w:val="bottom"/>
            <w:hideMark/>
          </w:tcPr>
          <w:p w14:paraId="36E0D9E6" w14:textId="77777777" w:rsidR="00AD5417" w:rsidRPr="006E1226" w:rsidRDefault="00AD5417" w:rsidP="006E1226">
            <w:pPr>
              <w:pStyle w:val="Tabletext"/>
            </w:pPr>
            <w:r w:rsidRPr="006E1226">
              <w:t xml:space="preserve">Cnr Graf and Eramosa Rds, Somerville </w:t>
            </w:r>
          </w:p>
        </w:tc>
      </w:tr>
      <w:tr w:rsidR="00AD5417" w:rsidRPr="00AD5417" w14:paraId="56A4F797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0031356F" w14:textId="77777777" w:rsidR="00AD5417" w:rsidRPr="00AD5417" w:rsidRDefault="00AD5417" w:rsidP="00AD5417">
            <w:pPr>
              <w:pStyle w:val="Tablecolhead"/>
            </w:pPr>
            <w:r w:rsidRPr="00AD5417">
              <w:t>South Melbourne</w:t>
            </w:r>
          </w:p>
        </w:tc>
        <w:tc>
          <w:tcPr>
            <w:tcW w:w="3494" w:type="pct"/>
            <w:noWrap/>
            <w:vAlign w:val="bottom"/>
            <w:hideMark/>
          </w:tcPr>
          <w:p w14:paraId="7ADBA063" w14:textId="77777777" w:rsidR="00AD5417" w:rsidRPr="006E1226" w:rsidRDefault="00AD5417" w:rsidP="006E1226">
            <w:pPr>
              <w:pStyle w:val="Tabletext"/>
            </w:pPr>
            <w:r w:rsidRPr="006E1226">
              <w:t>253-273 Normanby Road, South Melbourne</w:t>
            </w:r>
          </w:p>
        </w:tc>
      </w:tr>
      <w:tr w:rsidR="00AD5417" w:rsidRPr="00AD5417" w14:paraId="44A2014D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11BB4D3A" w14:textId="77777777" w:rsidR="00AD5417" w:rsidRPr="00AD5417" w:rsidRDefault="00AD5417" w:rsidP="00AD5417">
            <w:pPr>
              <w:pStyle w:val="Tablecolhead"/>
            </w:pPr>
            <w:r w:rsidRPr="00AD5417">
              <w:t>South Melbourne</w:t>
            </w:r>
          </w:p>
        </w:tc>
        <w:tc>
          <w:tcPr>
            <w:tcW w:w="3494" w:type="pct"/>
            <w:noWrap/>
            <w:vAlign w:val="bottom"/>
            <w:hideMark/>
          </w:tcPr>
          <w:p w14:paraId="598E56BA" w14:textId="77777777" w:rsidR="00AD5417" w:rsidRPr="006E1226" w:rsidRDefault="00AD5417" w:rsidP="006E1226">
            <w:pPr>
              <w:pStyle w:val="Tabletext"/>
            </w:pPr>
            <w:r w:rsidRPr="006E1226">
              <w:t>St Lukes S/C, Clarendon St, South Melbourne</w:t>
            </w:r>
          </w:p>
        </w:tc>
      </w:tr>
      <w:tr w:rsidR="00AD5417" w:rsidRPr="00AD5417" w14:paraId="4185736B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1618B7C0" w14:textId="77777777" w:rsidR="00AD5417" w:rsidRPr="00AD5417" w:rsidRDefault="00AD5417" w:rsidP="00AD5417">
            <w:pPr>
              <w:pStyle w:val="Tablecolhead"/>
            </w:pPr>
            <w:r w:rsidRPr="00AD5417">
              <w:t xml:space="preserve">South Morang </w:t>
            </w:r>
          </w:p>
        </w:tc>
        <w:tc>
          <w:tcPr>
            <w:tcW w:w="3494" w:type="pct"/>
            <w:noWrap/>
            <w:vAlign w:val="bottom"/>
            <w:hideMark/>
          </w:tcPr>
          <w:p w14:paraId="4D4DECE2" w14:textId="77777777" w:rsidR="00AD5417" w:rsidRPr="006E1226" w:rsidRDefault="00AD5417" w:rsidP="006E1226">
            <w:pPr>
              <w:pStyle w:val="Tabletext"/>
            </w:pPr>
            <w:r w:rsidRPr="006E1226">
              <w:t xml:space="preserve">Cnr The Lakes Boulevard and Gordons Rd, South Morang </w:t>
            </w:r>
          </w:p>
        </w:tc>
      </w:tr>
      <w:tr w:rsidR="00AD5417" w:rsidRPr="00AD5417" w14:paraId="24E995E4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7A99721" w14:textId="77777777" w:rsidR="00AD5417" w:rsidRPr="00AD5417" w:rsidRDefault="00AD5417" w:rsidP="00AD5417">
            <w:pPr>
              <w:pStyle w:val="Tablecolhead"/>
            </w:pPr>
            <w:r w:rsidRPr="00AD5417">
              <w:t xml:space="preserve">South Morang </w:t>
            </w:r>
          </w:p>
        </w:tc>
        <w:tc>
          <w:tcPr>
            <w:tcW w:w="3494" w:type="pct"/>
            <w:noWrap/>
            <w:vAlign w:val="bottom"/>
            <w:hideMark/>
          </w:tcPr>
          <w:p w14:paraId="00179CDE" w14:textId="77777777" w:rsidR="00AD5417" w:rsidRPr="006E1226" w:rsidRDefault="00AD5417" w:rsidP="006E1226">
            <w:pPr>
              <w:pStyle w:val="Tabletext"/>
            </w:pPr>
            <w:r w:rsidRPr="006E1226">
              <w:t xml:space="preserve">330-484 McDonalds Rd, South Morang </w:t>
            </w:r>
          </w:p>
        </w:tc>
      </w:tr>
      <w:tr w:rsidR="00AD5417" w:rsidRPr="00AD5417" w14:paraId="6CBE1229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02809DF" w14:textId="77777777" w:rsidR="00AD5417" w:rsidRPr="00AD5417" w:rsidRDefault="00AD5417" w:rsidP="00AD5417">
            <w:pPr>
              <w:pStyle w:val="Tablecolhead"/>
            </w:pPr>
            <w:r w:rsidRPr="00AD5417">
              <w:t xml:space="preserve">Springvale </w:t>
            </w:r>
          </w:p>
        </w:tc>
        <w:tc>
          <w:tcPr>
            <w:tcW w:w="3494" w:type="pct"/>
            <w:noWrap/>
            <w:vAlign w:val="bottom"/>
            <w:hideMark/>
          </w:tcPr>
          <w:p w14:paraId="0B0F806A" w14:textId="77777777" w:rsidR="00AD5417" w:rsidRPr="006E1226" w:rsidRDefault="00AD5417" w:rsidP="006E1226">
            <w:pPr>
              <w:pStyle w:val="Tabletext"/>
            </w:pPr>
            <w:r w:rsidRPr="006E1226">
              <w:t xml:space="preserve">825 Dandenong Rd, Springvale </w:t>
            </w:r>
          </w:p>
        </w:tc>
      </w:tr>
      <w:tr w:rsidR="00AD5417" w:rsidRPr="00AD5417" w14:paraId="3D936F0D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2CB9CD0" w14:textId="77777777" w:rsidR="00AD5417" w:rsidRPr="00AD5417" w:rsidRDefault="00AD5417" w:rsidP="00AD5417">
            <w:pPr>
              <w:pStyle w:val="Tablecolhead"/>
            </w:pPr>
            <w:r w:rsidRPr="00AD5417">
              <w:t xml:space="preserve">St Kilda </w:t>
            </w:r>
          </w:p>
        </w:tc>
        <w:tc>
          <w:tcPr>
            <w:tcW w:w="3494" w:type="pct"/>
            <w:noWrap/>
            <w:vAlign w:val="bottom"/>
            <w:hideMark/>
          </w:tcPr>
          <w:p w14:paraId="684BC362" w14:textId="77777777" w:rsidR="00AD5417" w:rsidRPr="006E1226" w:rsidRDefault="00AD5417" w:rsidP="006E1226">
            <w:pPr>
              <w:pStyle w:val="Tabletext"/>
            </w:pPr>
            <w:r w:rsidRPr="006E1226">
              <w:t xml:space="preserve">183-187 Barkly St, St Kilda </w:t>
            </w:r>
          </w:p>
        </w:tc>
      </w:tr>
      <w:tr w:rsidR="00AD5417" w:rsidRPr="00AD5417" w14:paraId="79AA7D58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C182781" w14:textId="77777777" w:rsidR="00AD5417" w:rsidRPr="00AD5417" w:rsidRDefault="00AD5417" w:rsidP="00AD5417">
            <w:pPr>
              <w:pStyle w:val="Tablecolhead"/>
            </w:pPr>
            <w:r w:rsidRPr="00AD5417">
              <w:t xml:space="preserve">Sunbury </w:t>
            </w:r>
          </w:p>
        </w:tc>
        <w:tc>
          <w:tcPr>
            <w:tcW w:w="3494" w:type="pct"/>
            <w:noWrap/>
            <w:vAlign w:val="bottom"/>
            <w:hideMark/>
          </w:tcPr>
          <w:p w14:paraId="25B05B47" w14:textId="77777777" w:rsidR="00AD5417" w:rsidRPr="006E1226" w:rsidRDefault="00AD5417" w:rsidP="006E1226">
            <w:pPr>
              <w:pStyle w:val="Tabletext"/>
            </w:pPr>
            <w:r w:rsidRPr="006E1226">
              <w:t xml:space="preserve">Cnr Evans St and Riddell Rd, Sunbury </w:t>
            </w:r>
          </w:p>
        </w:tc>
      </w:tr>
      <w:tr w:rsidR="00AD5417" w:rsidRPr="00AD5417" w14:paraId="551C6124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1C978EE9" w14:textId="77777777" w:rsidR="00AD5417" w:rsidRPr="00AD5417" w:rsidRDefault="00AD5417" w:rsidP="00AD5417">
            <w:pPr>
              <w:pStyle w:val="Tablecolhead"/>
            </w:pPr>
            <w:r w:rsidRPr="00AD5417">
              <w:t xml:space="preserve">Sunshine West </w:t>
            </w:r>
          </w:p>
        </w:tc>
        <w:tc>
          <w:tcPr>
            <w:tcW w:w="3494" w:type="pct"/>
            <w:noWrap/>
            <w:vAlign w:val="bottom"/>
            <w:hideMark/>
          </w:tcPr>
          <w:p w14:paraId="7D523085" w14:textId="77777777" w:rsidR="00AD5417" w:rsidRPr="006E1226" w:rsidRDefault="00AD5417" w:rsidP="006E1226">
            <w:pPr>
              <w:pStyle w:val="Tabletext"/>
            </w:pPr>
            <w:r w:rsidRPr="006E1226">
              <w:t xml:space="preserve">Cnr The Avenue and Corella Rd, Sunshine West </w:t>
            </w:r>
          </w:p>
        </w:tc>
      </w:tr>
      <w:tr w:rsidR="00AD5417" w:rsidRPr="00AD5417" w14:paraId="1D2DC714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CC7819D" w14:textId="77777777" w:rsidR="00AD5417" w:rsidRPr="00AD5417" w:rsidRDefault="00AD5417" w:rsidP="00AD5417">
            <w:pPr>
              <w:pStyle w:val="Tablecolhead"/>
            </w:pPr>
            <w:r w:rsidRPr="00AD5417">
              <w:t xml:space="preserve">Surrey Hills </w:t>
            </w:r>
          </w:p>
        </w:tc>
        <w:tc>
          <w:tcPr>
            <w:tcW w:w="3494" w:type="pct"/>
            <w:noWrap/>
            <w:vAlign w:val="bottom"/>
            <w:hideMark/>
          </w:tcPr>
          <w:p w14:paraId="4CC42E37" w14:textId="77777777" w:rsidR="00AD5417" w:rsidRPr="006E1226" w:rsidRDefault="00AD5417" w:rsidP="006E1226">
            <w:pPr>
              <w:pStyle w:val="Tabletext"/>
            </w:pPr>
            <w:r w:rsidRPr="006E1226">
              <w:t xml:space="preserve">124-138 Union Rd, Surrey Hills </w:t>
            </w:r>
          </w:p>
        </w:tc>
      </w:tr>
      <w:tr w:rsidR="00AD5417" w:rsidRPr="00AD5417" w14:paraId="04201E75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003B0E9B" w14:textId="77777777" w:rsidR="00AD5417" w:rsidRPr="00AD5417" w:rsidRDefault="00AD5417" w:rsidP="00AD5417">
            <w:pPr>
              <w:pStyle w:val="Tablecolhead"/>
            </w:pPr>
            <w:r w:rsidRPr="00AD5417">
              <w:t>Swan Hill</w:t>
            </w:r>
          </w:p>
        </w:tc>
        <w:tc>
          <w:tcPr>
            <w:tcW w:w="3494" w:type="pct"/>
            <w:noWrap/>
            <w:vAlign w:val="bottom"/>
            <w:hideMark/>
          </w:tcPr>
          <w:p w14:paraId="74ABF698" w14:textId="77777777" w:rsidR="00AD5417" w:rsidRPr="006E1226" w:rsidRDefault="00AD5417" w:rsidP="006E1226">
            <w:pPr>
              <w:pStyle w:val="Tabletext"/>
            </w:pPr>
            <w:r w:rsidRPr="006E1226">
              <w:t>Cnr Beveridge and McCrae Sts, Swan Hill</w:t>
            </w:r>
          </w:p>
        </w:tc>
      </w:tr>
      <w:tr w:rsidR="00AD5417" w:rsidRPr="00AD5417" w14:paraId="72249EDB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F3D2C51" w14:textId="77777777" w:rsidR="00AD5417" w:rsidRPr="00AD5417" w:rsidRDefault="00AD5417" w:rsidP="00AD5417">
            <w:pPr>
              <w:pStyle w:val="Tablecolhead"/>
            </w:pPr>
            <w:r w:rsidRPr="00AD5417">
              <w:t xml:space="preserve">Tarneit </w:t>
            </w:r>
          </w:p>
        </w:tc>
        <w:tc>
          <w:tcPr>
            <w:tcW w:w="3494" w:type="pct"/>
            <w:noWrap/>
            <w:vAlign w:val="bottom"/>
            <w:hideMark/>
          </w:tcPr>
          <w:p w14:paraId="48DA1A02" w14:textId="77777777" w:rsidR="00AD5417" w:rsidRPr="006E1226" w:rsidRDefault="00AD5417" w:rsidP="006E1226">
            <w:pPr>
              <w:pStyle w:val="Tabletext"/>
            </w:pPr>
            <w:r w:rsidRPr="006E1226">
              <w:t xml:space="preserve">Tarneit S/C, 380 Sayers Rd, Tarneit </w:t>
            </w:r>
          </w:p>
        </w:tc>
      </w:tr>
      <w:tr w:rsidR="00AD5417" w:rsidRPr="00AD5417" w14:paraId="48A88F35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01EF397D" w14:textId="77777777" w:rsidR="00AD5417" w:rsidRPr="00AD5417" w:rsidRDefault="00AD5417" w:rsidP="00AD5417">
            <w:pPr>
              <w:pStyle w:val="Tablecolhead"/>
            </w:pPr>
            <w:r w:rsidRPr="00AD5417">
              <w:lastRenderedPageBreak/>
              <w:t xml:space="preserve">Tarneit </w:t>
            </w:r>
          </w:p>
        </w:tc>
        <w:tc>
          <w:tcPr>
            <w:tcW w:w="3494" w:type="pct"/>
            <w:noWrap/>
            <w:vAlign w:val="bottom"/>
            <w:hideMark/>
          </w:tcPr>
          <w:p w14:paraId="517D22B0" w14:textId="77777777" w:rsidR="00AD5417" w:rsidRPr="006E1226" w:rsidRDefault="00AD5417" w:rsidP="006E1226">
            <w:pPr>
              <w:pStyle w:val="Tabletext"/>
            </w:pPr>
            <w:r w:rsidRPr="006E1226">
              <w:t xml:space="preserve">540 Derrimut Road, Tarneit </w:t>
            </w:r>
          </w:p>
        </w:tc>
      </w:tr>
      <w:tr w:rsidR="00AD5417" w:rsidRPr="00AD5417" w14:paraId="0B32768E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058AC9DC" w14:textId="77777777" w:rsidR="00AD5417" w:rsidRPr="00AD5417" w:rsidRDefault="00AD5417" w:rsidP="00AD5417">
            <w:pPr>
              <w:pStyle w:val="Tablecolhead"/>
            </w:pPr>
            <w:r w:rsidRPr="00AD5417">
              <w:t xml:space="preserve">Tarneit </w:t>
            </w:r>
          </w:p>
        </w:tc>
        <w:tc>
          <w:tcPr>
            <w:tcW w:w="3494" w:type="pct"/>
            <w:noWrap/>
            <w:vAlign w:val="bottom"/>
            <w:hideMark/>
          </w:tcPr>
          <w:p w14:paraId="386EBC16" w14:textId="77777777" w:rsidR="00AD5417" w:rsidRPr="006E1226" w:rsidRDefault="00AD5417" w:rsidP="006E1226">
            <w:pPr>
              <w:pStyle w:val="Tabletext"/>
            </w:pPr>
            <w:r w:rsidRPr="006E1226">
              <w:t xml:space="preserve">200 Hummingbird Boulevard, Tarneit </w:t>
            </w:r>
          </w:p>
        </w:tc>
      </w:tr>
      <w:tr w:rsidR="00AD5417" w:rsidRPr="00AD5417" w14:paraId="156E998A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9FAE1E8" w14:textId="77777777" w:rsidR="00AD5417" w:rsidRPr="00AD5417" w:rsidRDefault="00AD5417" w:rsidP="00AD5417">
            <w:pPr>
              <w:pStyle w:val="Tablecolhead"/>
            </w:pPr>
            <w:r w:rsidRPr="00AD5417">
              <w:t xml:space="preserve">Tarneit </w:t>
            </w:r>
          </w:p>
        </w:tc>
        <w:tc>
          <w:tcPr>
            <w:tcW w:w="3494" w:type="pct"/>
            <w:noWrap/>
            <w:vAlign w:val="bottom"/>
            <w:hideMark/>
          </w:tcPr>
          <w:p w14:paraId="18B93D3A" w14:textId="77777777" w:rsidR="00AD5417" w:rsidRPr="006E1226" w:rsidRDefault="00AD5417" w:rsidP="006E1226">
            <w:pPr>
              <w:pStyle w:val="Tabletext"/>
            </w:pPr>
            <w:r w:rsidRPr="006E1226">
              <w:t xml:space="preserve">540 Tarneit Road, Tarneit </w:t>
            </w:r>
          </w:p>
        </w:tc>
      </w:tr>
      <w:tr w:rsidR="00AD5417" w:rsidRPr="00AD5417" w14:paraId="6A017FC6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F04F0D7" w14:textId="77777777" w:rsidR="00AD5417" w:rsidRPr="00AD5417" w:rsidRDefault="00AD5417" w:rsidP="00AD5417">
            <w:pPr>
              <w:pStyle w:val="Tablecolhead"/>
            </w:pPr>
            <w:r w:rsidRPr="00AD5417">
              <w:t xml:space="preserve">Taylors Hill </w:t>
            </w:r>
          </w:p>
        </w:tc>
        <w:tc>
          <w:tcPr>
            <w:tcW w:w="3494" w:type="pct"/>
            <w:noWrap/>
            <w:vAlign w:val="bottom"/>
            <w:hideMark/>
          </w:tcPr>
          <w:p w14:paraId="0B983A4E" w14:textId="77777777" w:rsidR="00AD5417" w:rsidRPr="006E1226" w:rsidRDefault="00AD5417" w:rsidP="006E1226">
            <w:pPr>
              <w:pStyle w:val="Tabletext"/>
            </w:pPr>
            <w:r w:rsidRPr="006E1226">
              <w:t xml:space="preserve">121 Gourlay Rd, Taylors Hill </w:t>
            </w:r>
          </w:p>
        </w:tc>
      </w:tr>
      <w:tr w:rsidR="00AD5417" w:rsidRPr="00AD5417" w14:paraId="1D54B3A2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68FCD08" w14:textId="77777777" w:rsidR="00AD5417" w:rsidRPr="00AD5417" w:rsidRDefault="00AD5417" w:rsidP="00AD5417">
            <w:pPr>
              <w:pStyle w:val="Tablecolhead"/>
            </w:pPr>
            <w:r w:rsidRPr="00AD5417">
              <w:t>Toorak</w:t>
            </w:r>
          </w:p>
        </w:tc>
        <w:tc>
          <w:tcPr>
            <w:tcW w:w="3494" w:type="pct"/>
            <w:noWrap/>
            <w:vAlign w:val="bottom"/>
            <w:hideMark/>
          </w:tcPr>
          <w:p w14:paraId="65B9A0A4" w14:textId="77777777" w:rsidR="00AD5417" w:rsidRPr="006E1226" w:rsidRDefault="00AD5417" w:rsidP="006E1226">
            <w:pPr>
              <w:pStyle w:val="Tabletext"/>
            </w:pPr>
            <w:r w:rsidRPr="006E1226">
              <w:t>507 Toorak Rd, Toorak</w:t>
            </w:r>
          </w:p>
        </w:tc>
      </w:tr>
      <w:tr w:rsidR="00AD5417" w:rsidRPr="00AD5417" w14:paraId="1C885E1A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57C1196" w14:textId="77777777" w:rsidR="00AD5417" w:rsidRPr="00AD5417" w:rsidRDefault="00AD5417" w:rsidP="00AD5417">
            <w:pPr>
              <w:pStyle w:val="Tablecolhead"/>
            </w:pPr>
            <w:r w:rsidRPr="00AD5417">
              <w:t xml:space="preserve">Torquay </w:t>
            </w:r>
          </w:p>
        </w:tc>
        <w:tc>
          <w:tcPr>
            <w:tcW w:w="3494" w:type="pct"/>
            <w:noWrap/>
            <w:vAlign w:val="bottom"/>
            <w:hideMark/>
          </w:tcPr>
          <w:p w14:paraId="13BB8920" w14:textId="77777777" w:rsidR="00AD5417" w:rsidRPr="006E1226" w:rsidRDefault="00AD5417" w:rsidP="006E1226">
            <w:pPr>
              <w:pStyle w:val="Tabletext"/>
            </w:pPr>
            <w:r w:rsidRPr="006E1226">
              <w:t xml:space="preserve">41-57 Bristol Road, Torquay </w:t>
            </w:r>
          </w:p>
        </w:tc>
      </w:tr>
      <w:tr w:rsidR="00AD5417" w:rsidRPr="00AD5417" w14:paraId="2BE99678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68EDE3E" w14:textId="77777777" w:rsidR="00AD5417" w:rsidRPr="00AD5417" w:rsidRDefault="00AD5417" w:rsidP="00AD5417">
            <w:pPr>
              <w:pStyle w:val="Tablecolhead"/>
            </w:pPr>
            <w:r w:rsidRPr="00AD5417">
              <w:t>Traralgon</w:t>
            </w:r>
          </w:p>
        </w:tc>
        <w:tc>
          <w:tcPr>
            <w:tcW w:w="3494" w:type="pct"/>
            <w:noWrap/>
            <w:vAlign w:val="bottom"/>
            <w:hideMark/>
          </w:tcPr>
          <w:p w14:paraId="21F0BF5A" w14:textId="77777777" w:rsidR="00AD5417" w:rsidRPr="006E1226" w:rsidRDefault="00AD5417" w:rsidP="006E1226">
            <w:pPr>
              <w:pStyle w:val="Tabletext"/>
            </w:pPr>
            <w:r w:rsidRPr="006E1226">
              <w:t>Tratalgon Centre plaza, Cnr Grey and Franklin Sts, Traralgon</w:t>
            </w:r>
          </w:p>
        </w:tc>
      </w:tr>
      <w:tr w:rsidR="00AD5417" w:rsidRPr="00AD5417" w14:paraId="1B194462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B3E4AF7" w14:textId="77777777" w:rsidR="00AD5417" w:rsidRPr="00AD5417" w:rsidRDefault="00AD5417" w:rsidP="00AD5417">
            <w:pPr>
              <w:pStyle w:val="Tablecolhead"/>
            </w:pPr>
            <w:r w:rsidRPr="00AD5417">
              <w:t>Traralgon</w:t>
            </w:r>
          </w:p>
        </w:tc>
        <w:tc>
          <w:tcPr>
            <w:tcW w:w="3494" w:type="pct"/>
            <w:noWrap/>
            <w:vAlign w:val="bottom"/>
            <w:hideMark/>
          </w:tcPr>
          <w:p w14:paraId="5FCEC99C" w14:textId="77777777" w:rsidR="00AD5417" w:rsidRPr="006E1226" w:rsidRDefault="00AD5417" w:rsidP="006E1226">
            <w:pPr>
              <w:pStyle w:val="Tabletext"/>
            </w:pPr>
            <w:r w:rsidRPr="006E1226">
              <w:t>2 Marshalls Rd, Traralgon</w:t>
            </w:r>
          </w:p>
        </w:tc>
      </w:tr>
      <w:tr w:rsidR="00AD5417" w:rsidRPr="00AD5417" w14:paraId="6AA32E56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3612DDB" w14:textId="77777777" w:rsidR="00AD5417" w:rsidRPr="00AD5417" w:rsidRDefault="00AD5417" w:rsidP="00AD5417">
            <w:pPr>
              <w:pStyle w:val="Tablecolhead"/>
            </w:pPr>
            <w:r w:rsidRPr="00AD5417">
              <w:t xml:space="preserve">Truganina </w:t>
            </w:r>
          </w:p>
        </w:tc>
        <w:tc>
          <w:tcPr>
            <w:tcW w:w="3494" w:type="pct"/>
            <w:noWrap/>
            <w:vAlign w:val="bottom"/>
            <w:hideMark/>
          </w:tcPr>
          <w:p w14:paraId="322904A0" w14:textId="77777777" w:rsidR="00AD5417" w:rsidRPr="006E1226" w:rsidRDefault="00AD5417" w:rsidP="006E1226">
            <w:pPr>
              <w:pStyle w:val="Tabletext"/>
            </w:pPr>
            <w:r w:rsidRPr="006E1226">
              <w:t xml:space="preserve">33 Felstead Drive, Truganina </w:t>
            </w:r>
          </w:p>
        </w:tc>
      </w:tr>
      <w:tr w:rsidR="00AD5417" w:rsidRPr="00AD5417" w14:paraId="78387613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11358CA3" w14:textId="77777777" w:rsidR="00AD5417" w:rsidRPr="00AD5417" w:rsidRDefault="00AD5417" w:rsidP="00AD5417">
            <w:pPr>
              <w:pStyle w:val="Tablecolhead"/>
            </w:pPr>
            <w:r w:rsidRPr="00AD5417">
              <w:t xml:space="preserve">Truganina </w:t>
            </w:r>
          </w:p>
        </w:tc>
        <w:tc>
          <w:tcPr>
            <w:tcW w:w="3494" w:type="pct"/>
            <w:noWrap/>
            <w:vAlign w:val="bottom"/>
            <w:hideMark/>
          </w:tcPr>
          <w:p w14:paraId="4E60F233" w14:textId="77777777" w:rsidR="00AD5417" w:rsidRPr="006E1226" w:rsidRDefault="00AD5417" w:rsidP="006E1226">
            <w:pPr>
              <w:pStyle w:val="Tabletext"/>
            </w:pPr>
            <w:r w:rsidRPr="006E1226">
              <w:t xml:space="preserve">185 Woods Road, Truganina </w:t>
            </w:r>
          </w:p>
        </w:tc>
      </w:tr>
      <w:tr w:rsidR="00AD5417" w:rsidRPr="00AD5417" w14:paraId="09DAEA6B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916B828" w14:textId="77777777" w:rsidR="00AD5417" w:rsidRPr="00AD5417" w:rsidRDefault="00AD5417" w:rsidP="00AD5417">
            <w:pPr>
              <w:pStyle w:val="Tablecolhead"/>
            </w:pPr>
            <w:r w:rsidRPr="00AD5417">
              <w:t xml:space="preserve">Vermont South </w:t>
            </w:r>
          </w:p>
        </w:tc>
        <w:tc>
          <w:tcPr>
            <w:tcW w:w="3494" w:type="pct"/>
            <w:noWrap/>
            <w:vAlign w:val="bottom"/>
            <w:hideMark/>
          </w:tcPr>
          <w:p w14:paraId="67A396BE" w14:textId="77777777" w:rsidR="00AD5417" w:rsidRPr="006E1226" w:rsidRDefault="00AD5417" w:rsidP="006E1226">
            <w:pPr>
              <w:pStyle w:val="Tabletext"/>
            </w:pPr>
            <w:r w:rsidRPr="006E1226">
              <w:t xml:space="preserve">Vermont South S/C, Cnr Burwood Hwy and Hanover Rd, Vermont South </w:t>
            </w:r>
          </w:p>
        </w:tc>
      </w:tr>
      <w:tr w:rsidR="00AD5417" w:rsidRPr="00AD5417" w14:paraId="616DCD0F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E5FB3DC" w14:textId="77777777" w:rsidR="00AD5417" w:rsidRPr="00AD5417" w:rsidRDefault="00AD5417" w:rsidP="00AD5417">
            <w:pPr>
              <w:pStyle w:val="Tablecolhead"/>
            </w:pPr>
            <w:r w:rsidRPr="00AD5417">
              <w:t>Wallan</w:t>
            </w:r>
          </w:p>
        </w:tc>
        <w:tc>
          <w:tcPr>
            <w:tcW w:w="3494" w:type="pct"/>
            <w:noWrap/>
            <w:vAlign w:val="bottom"/>
            <w:hideMark/>
          </w:tcPr>
          <w:p w14:paraId="2883C01C" w14:textId="77777777" w:rsidR="00AD5417" w:rsidRPr="006E1226" w:rsidRDefault="00AD5417" w:rsidP="006E1226">
            <w:pPr>
              <w:pStyle w:val="Tabletext"/>
            </w:pPr>
            <w:r w:rsidRPr="006E1226">
              <w:t>Shop 8, 79 High St, Wallan</w:t>
            </w:r>
          </w:p>
        </w:tc>
      </w:tr>
      <w:tr w:rsidR="00AD5417" w:rsidRPr="00AD5417" w14:paraId="7D59F27E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C609EF3" w14:textId="77777777" w:rsidR="00AD5417" w:rsidRPr="00AD5417" w:rsidRDefault="00AD5417" w:rsidP="00AD5417">
            <w:pPr>
              <w:pStyle w:val="Tablecolhead"/>
            </w:pPr>
            <w:r w:rsidRPr="00AD5417">
              <w:t>Wangaratta</w:t>
            </w:r>
          </w:p>
        </w:tc>
        <w:tc>
          <w:tcPr>
            <w:tcW w:w="3494" w:type="pct"/>
            <w:noWrap/>
            <w:vAlign w:val="bottom"/>
            <w:hideMark/>
          </w:tcPr>
          <w:p w14:paraId="31BEBCB3" w14:textId="77777777" w:rsidR="00AD5417" w:rsidRPr="006E1226" w:rsidRDefault="00AD5417" w:rsidP="006E1226">
            <w:pPr>
              <w:pStyle w:val="Tabletext"/>
            </w:pPr>
            <w:r w:rsidRPr="006E1226">
              <w:t>Cnr Ryley St and Greta Rd, Wangaratta</w:t>
            </w:r>
          </w:p>
        </w:tc>
      </w:tr>
      <w:tr w:rsidR="00AD5417" w:rsidRPr="00AD5417" w14:paraId="0202C6A7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7EB8D94F" w14:textId="77777777" w:rsidR="00AD5417" w:rsidRPr="00AD5417" w:rsidRDefault="00AD5417" w:rsidP="00AD5417">
            <w:pPr>
              <w:pStyle w:val="Tablecolhead"/>
            </w:pPr>
            <w:r w:rsidRPr="00AD5417">
              <w:t xml:space="preserve">Wantirna South </w:t>
            </w:r>
          </w:p>
        </w:tc>
        <w:tc>
          <w:tcPr>
            <w:tcW w:w="3494" w:type="pct"/>
            <w:noWrap/>
            <w:vAlign w:val="bottom"/>
            <w:hideMark/>
          </w:tcPr>
          <w:p w14:paraId="1475B08D" w14:textId="77777777" w:rsidR="00AD5417" w:rsidRPr="006E1226" w:rsidRDefault="00AD5417" w:rsidP="006E1226">
            <w:pPr>
              <w:pStyle w:val="Tabletext"/>
            </w:pPr>
            <w:r w:rsidRPr="006E1226">
              <w:t xml:space="preserve">Knox City S/C, Cnr Burwood Hwy and Stud Rd, Wantirna South </w:t>
            </w:r>
          </w:p>
        </w:tc>
      </w:tr>
      <w:tr w:rsidR="00AD5417" w:rsidRPr="00AD5417" w14:paraId="6330275F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F8B9556" w14:textId="77777777" w:rsidR="00AD5417" w:rsidRPr="00AD5417" w:rsidRDefault="00AD5417" w:rsidP="00AD5417">
            <w:pPr>
              <w:pStyle w:val="Tablecolhead"/>
            </w:pPr>
            <w:r w:rsidRPr="00AD5417">
              <w:t>Warragul</w:t>
            </w:r>
          </w:p>
        </w:tc>
        <w:tc>
          <w:tcPr>
            <w:tcW w:w="3494" w:type="pct"/>
            <w:noWrap/>
            <w:vAlign w:val="bottom"/>
            <w:hideMark/>
          </w:tcPr>
          <w:p w14:paraId="68ECE593" w14:textId="77777777" w:rsidR="00AD5417" w:rsidRPr="006E1226" w:rsidRDefault="00AD5417" w:rsidP="006E1226">
            <w:pPr>
              <w:pStyle w:val="Tabletext"/>
            </w:pPr>
            <w:r w:rsidRPr="006E1226">
              <w:t>Centre Point S/C, 30 Palmerston St, Warragul</w:t>
            </w:r>
          </w:p>
        </w:tc>
      </w:tr>
      <w:tr w:rsidR="00AD5417" w:rsidRPr="00AD5417" w14:paraId="67885FFD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96341BA" w14:textId="77777777" w:rsidR="00AD5417" w:rsidRPr="00AD5417" w:rsidRDefault="00AD5417" w:rsidP="00AD5417">
            <w:pPr>
              <w:pStyle w:val="Tablecolhead"/>
            </w:pPr>
            <w:r w:rsidRPr="00AD5417">
              <w:t>Warrnambool</w:t>
            </w:r>
          </w:p>
        </w:tc>
        <w:tc>
          <w:tcPr>
            <w:tcW w:w="3494" w:type="pct"/>
            <w:noWrap/>
            <w:vAlign w:val="bottom"/>
            <w:hideMark/>
          </w:tcPr>
          <w:p w14:paraId="7FDD4AB8" w14:textId="77777777" w:rsidR="00AD5417" w:rsidRPr="006E1226" w:rsidRDefault="00AD5417" w:rsidP="006E1226">
            <w:pPr>
              <w:pStyle w:val="Tabletext"/>
            </w:pPr>
            <w:r w:rsidRPr="006E1226">
              <w:t>150 Raglan Pde, Warrnambool</w:t>
            </w:r>
          </w:p>
        </w:tc>
      </w:tr>
      <w:tr w:rsidR="00AD5417" w:rsidRPr="00AD5417" w14:paraId="3DF5AFCA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75D76385" w14:textId="77777777" w:rsidR="00AD5417" w:rsidRPr="00AD5417" w:rsidRDefault="00AD5417" w:rsidP="00AD5417">
            <w:pPr>
              <w:pStyle w:val="Tablecolhead"/>
            </w:pPr>
            <w:r w:rsidRPr="00AD5417">
              <w:t>Warrnambool</w:t>
            </w:r>
          </w:p>
        </w:tc>
        <w:tc>
          <w:tcPr>
            <w:tcW w:w="3494" w:type="pct"/>
            <w:noWrap/>
            <w:vAlign w:val="bottom"/>
            <w:hideMark/>
          </w:tcPr>
          <w:p w14:paraId="6311D3C2" w14:textId="77777777" w:rsidR="00AD5417" w:rsidRPr="006E1226" w:rsidRDefault="00AD5417" w:rsidP="006E1226">
            <w:pPr>
              <w:pStyle w:val="Tabletext"/>
            </w:pPr>
            <w:r w:rsidRPr="006E1226">
              <w:t>131-141 Lava St, Warrnambool</w:t>
            </w:r>
          </w:p>
        </w:tc>
      </w:tr>
      <w:tr w:rsidR="00AD5417" w:rsidRPr="00AD5417" w14:paraId="041A713D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1565AAF5" w14:textId="77777777" w:rsidR="00AD5417" w:rsidRPr="00AD5417" w:rsidRDefault="00AD5417" w:rsidP="00AD5417">
            <w:pPr>
              <w:pStyle w:val="Tablecolhead"/>
            </w:pPr>
            <w:r w:rsidRPr="00AD5417">
              <w:t>Warrnambool</w:t>
            </w:r>
          </w:p>
        </w:tc>
        <w:tc>
          <w:tcPr>
            <w:tcW w:w="3494" w:type="pct"/>
            <w:noWrap/>
            <w:vAlign w:val="bottom"/>
            <w:hideMark/>
          </w:tcPr>
          <w:p w14:paraId="785C32EC" w14:textId="77777777" w:rsidR="00AD5417" w:rsidRPr="006E1226" w:rsidRDefault="00AD5417" w:rsidP="006E1226">
            <w:pPr>
              <w:pStyle w:val="Tabletext"/>
            </w:pPr>
            <w:r w:rsidRPr="006E1226">
              <w:t>Northpoint S/C, 27 Hopkins Hwy North, Warrnambool</w:t>
            </w:r>
          </w:p>
        </w:tc>
      </w:tr>
      <w:tr w:rsidR="00AD5417" w:rsidRPr="00AD5417" w14:paraId="086275DA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0576DB0D" w14:textId="77777777" w:rsidR="00AD5417" w:rsidRPr="00AD5417" w:rsidRDefault="00AD5417" w:rsidP="00AD5417">
            <w:pPr>
              <w:pStyle w:val="Tablecolhead"/>
            </w:pPr>
            <w:r w:rsidRPr="00AD5417">
              <w:t xml:space="preserve">Waurn Ponds </w:t>
            </w:r>
          </w:p>
        </w:tc>
        <w:tc>
          <w:tcPr>
            <w:tcW w:w="3494" w:type="pct"/>
            <w:noWrap/>
            <w:vAlign w:val="bottom"/>
            <w:hideMark/>
          </w:tcPr>
          <w:p w14:paraId="3BBE2371" w14:textId="77777777" w:rsidR="00AD5417" w:rsidRPr="006E1226" w:rsidRDefault="00AD5417" w:rsidP="006E1226">
            <w:pPr>
              <w:pStyle w:val="Tabletext"/>
            </w:pPr>
            <w:r w:rsidRPr="006E1226">
              <w:t xml:space="preserve">173-199 Pioneer Road, Waurn Ponds </w:t>
            </w:r>
          </w:p>
        </w:tc>
      </w:tr>
      <w:tr w:rsidR="00AD5417" w:rsidRPr="00AD5417" w14:paraId="52FDDFE2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444FF0D4" w14:textId="77777777" w:rsidR="00AD5417" w:rsidRPr="00AD5417" w:rsidRDefault="00AD5417" w:rsidP="00AD5417">
            <w:pPr>
              <w:pStyle w:val="Tablecolhead"/>
            </w:pPr>
            <w:r w:rsidRPr="00AD5417">
              <w:t xml:space="preserve">Wendouree </w:t>
            </w:r>
          </w:p>
        </w:tc>
        <w:tc>
          <w:tcPr>
            <w:tcW w:w="3494" w:type="pct"/>
            <w:noWrap/>
            <w:vAlign w:val="bottom"/>
            <w:hideMark/>
          </w:tcPr>
          <w:p w14:paraId="49D6DD8A" w14:textId="77777777" w:rsidR="00AD5417" w:rsidRPr="006E1226" w:rsidRDefault="00AD5417" w:rsidP="006E1226">
            <w:pPr>
              <w:pStyle w:val="Tabletext"/>
            </w:pPr>
            <w:r w:rsidRPr="006E1226">
              <w:t xml:space="preserve">Cnr Gilles and Norman Sts, Wendouree </w:t>
            </w:r>
          </w:p>
        </w:tc>
      </w:tr>
      <w:tr w:rsidR="00AD5417" w:rsidRPr="00AD5417" w14:paraId="39F230D1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7082B864" w14:textId="77777777" w:rsidR="00AD5417" w:rsidRPr="00AD5417" w:rsidRDefault="00AD5417" w:rsidP="00AD5417">
            <w:pPr>
              <w:pStyle w:val="Tablecolhead"/>
            </w:pPr>
            <w:r w:rsidRPr="00AD5417">
              <w:t xml:space="preserve">Werribee </w:t>
            </w:r>
          </w:p>
        </w:tc>
        <w:tc>
          <w:tcPr>
            <w:tcW w:w="3494" w:type="pct"/>
            <w:noWrap/>
            <w:vAlign w:val="bottom"/>
            <w:hideMark/>
          </w:tcPr>
          <w:p w14:paraId="61E8C59E" w14:textId="77777777" w:rsidR="00AD5417" w:rsidRPr="006E1226" w:rsidRDefault="00AD5417" w:rsidP="006E1226">
            <w:pPr>
              <w:pStyle w:val="Tabletext"/>
            </w:pPr>
            <w:r w:rsidRPr="006E1226">
              <w:t xml:space="preserve">2 Bradfield Street, Werribee </w:t>
            </w:r>
          </w:p>
        </w:tc>
      </w:tr>
      <w:tr w:rsidR="00AD5417" w:rsidRPr="00AD5417" w14:paraId="2AE51F4D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1B47836A" w14:textId="77777777" w:rsidR="00AD5417" w:rsidRPr="00AD5417" w:rsidRDefault="00AD5417" w:rsidP="00AD5417">
            <w:pPr>
              <w:pStyle w:val="Tablecolhead"/>
            </w:pPr>
            <w:r w:rsidRPr="00AD5417">
              <w:t xml:space="preserve">Werribee </w:t>
            </w:r>
          </w:p>
        </w:tc>
        <w:tc>
          <w:tcPr>
            <w:tcW w:w="3494" w:type="pct"/>
            <w:noWrap/>
            <w:vAlign w:val="bottom"/>
            <w:hideMark/>
          </w:tcPr>
          <w:p w14:paraId="218949E8" w14:textId="77777777" w:rsidR="00AD5417" w:rsidRPr="006E1226" w:rsidRDefault="00AD5417" w:rsidP="006E1226">
            <w:pPr>
              <w:pStyle w:val="Tabletext"/>
            </w:pPr>
            <w:r w:rsidRPr="006E1226">
              <w:t xml:space="preserve">145 Watton St, Werribee </w:t>
            </w:r>
          </w:p>
        </w:tc>
      </w:tr>
      <w:tr w:rsidR="00AD5417" w:rsidRPr="00AD5417" w14:paraId="6E7028DD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32EE9488" w14:textId="77777777" w:rsidR="00AD5417" w:rsidRPr="00AD5417" w:rsidRDefault="00AD5417" w:rsidP="00AD5417">
            <w:pPr>
              <w:pStyle w:val="Tablecolhead"/>
            </w:pPr>
            <w:r w:rsidRPr="00AD5417">
              <w:t xml:space="preserve">Williamstown </w:t>
            </w:r>
          </w:p>
        </w:tc>
        <w:tc>
          <w:tcPr>
            <w:tcW w:w="3494" w:type="pct"/>
            <w:noWrap/>
            <w:vAlign w:val="bottom"/>
            <w:hideMark/>
          </w:tcPr>
          <w:p w14:paraId="05C4EACB" w14:textId="77777777" w:rsidR="00AD5417" w:rsidRPr="006E1226" w:rsidRDefault="00AD5417" w:rsidP="006E1226">
            <w:pPr>
              <w:pStyle w:val="Tabletext"/>
            </w:pPr>
            <w:r w:rsidRPr="006E1226">
              <w:t xml:space="preserve">29 Douglas Pde, Williamstown </w:t>
            </w:r>
          </w:p>
        </w:tc>
      </w:tr>
      <w:tr w:rsidR="00AD5417" w:rsidRPr="00AD5417" w14:paraId="76B55E65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5FDC8C30" w14:textId="77777777" w:rsidR="00AD5417" w:rsidRPr="00AD5417" w:rsidRDefault="00AD5417" w:rsidP="00AD5417">
            <w:pPr>
              <w:pStyle w:val="Tablecolhead"/>
            </w:pPr>
            <w:r w:rsidRPr="00AD5417">
              <w:t>Wodonga</w:t>
            </w:r>
          </w:p>
        </w:tc>
        <w:tc>
          <w:tcPr>
            <w:tcW w:w="3494" w:type="pct"/>
            <w:noWrap/>
            <w:vAlign w:val="bottom"/>
            <w:hideMark/>
          </w:tcPr>
          <w:p w14:paraId="2AFAE87A" w14:textId="77777777" w:rsidR="00AD5417" w:rsidRPr="006E1226" w:rsidRDefault="00AD5417" w:rsidP="006E1226">
            <w:pPr>
              <w:pStyle w:val="Tabletext"/>
            </w:pPr>
            <w:r w:rsidRPr="006E1226">
              <w:t>149 Melrose Drv, Wodonga</w:t>
            </w:r>
          </w:p>
        </w:tc>
      </w:tr>
      <w:tr w:rsidR="00AD5417" w:rsidRPr="00AD5417" w14:paraId="48A90670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6F32CDF" w14:textId="77777777" w:rsidR="00AD5417" w:rsidRPr="00AD5417" w:rsidRDefault="00AD5417" w:rsidP="00AD5417">
            <w:pPr>
              <w:pStyle w:val="Tablecolhead"/>
            </w:pPr>
            <w:r w:rsidRPr="00AD5417">
              <w:t>Wodonga</w:t>
            </w:r>
          </w:p>
        </w:tc>
        <w:tc>
          <w:tcPr>
            <w:tcW w:w="3494" w:type="pct"/>
            <w:noWrap/>
            <w:vAlign w:val="bottom"/>
            <w:hideMark/>
          </w:tcPr>
          <w:p w14:paraId="5A0D3B4E" w14:textId="77777777" w:rsidR="00AD5417" w:rsidRPr="006E1226" w:rsidRDefault="00AD5417" w:rsidP="006E1226">
            <w:pPr>
              <w:pStyle w:val="Tabletext"/>
            </w:pPr>
            <w:r w:rsidRPr="006E1226">
              <w:t>M3, 1 to 13 South Street, Wodonga</w:t>
            </w:r>
          </w:p>
        </w:tc>
      </w:tr>
      <w:tr w:rsidR="00AD5417" w:rsidRPr="00AD5417" w14:paraId="07FFB55F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1768CE22" w14:textId="77777777" w:rsidR="00AD5417" w:rsidRPr="00AD5417" w:rsidRDefault="00AD5417" w:rsidP="00AD5417">
            <w:pPr>
              <w:pStyle w:val="Tablecolhead"/>
            </w:pPr>
            <w:r w:rsidRPr="00AD5417">
              <w:t>Wodonga</w:t>
            </w:r>
          </w:p>
        </w:tc>
        <w:tc>
          <w:tcPr>
            <w:tcW w:w="3494" w:type="pct"/>
            <w:noWrap/>
            <w:vAlign w:val="bottom"/>
            <w:hideMark/>
          </w:tcPr>
          <w:p w14:paraId="2AB8A0DB" w14:textId="77777777" w:rsidR="00AD5417" w:rsidRPr="006E1226" w:rsidRDefault="00AD5417" w:rsidP="006E1226">
            <w:pPr>
              <w:pStyle w:val="Tabletext"/>
            </w:pPr>
            <w:r w:rsidRPr="006E1226">
              <w:t>Cnr Elgin St and Watson Sts, Wodonga</w:t>
            </w:r>
          </w:p>
        </w:tc>
      </w:tr>
      <w:tr w:rsidR="00AD5417" w:rsidRPr="00AD5417" w14:paraId="7881C90D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77DDBFBF" w14:textId="77777777" w:rsidR="00AD5417" w:rsidRPr="00AD5417" w:rsidRDefault="00AD5417" w:rsidP="00AD5417">
            <w:pPr>
              <w:pStyle w:val="Tablecolhead"/>
            </w:pPr>
            <w:r w:rsidRPr="00AD5417">
              <w:t>Wonthaggi</w:t>
            </w:r>
          </w:p>
        </w:tc>
        <w:tc>
          <w:tcPr>
            <w:tcW w:w="3494" w:type="pct"/>
            <w:noWrap/>
            <w:vAlign w:val="bottom"/>
            <w:hideMark/>
          </w:tcPr>
          <w:p w14:paraId="1111F21C" w14:textId="77777777" w:rsidR="00AD5417" w:rsidRPr="006E1226" w:rsidRDefault="00AD5417" w:rsidP="006E1226">
            <w:pPr>
              <w:pStyle w:val="Tabletext"/>
            </w:pPr>
            <w:r w:rsidRPr="006E1226">
              <w:t>2 Biggs Drive, Wonthaggi</w:t>
            </w:r>
          </w:p>
        </w:tc>
      </w:tr>
      <w:tr w:rsidR="00AD5417" w:rsidRPr="00AD5417" w14:paraId="668C27BD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60AF05C" w14:textId="77777777" w:rsidR="00AD5417" w:rsidRPr="00AD5417" w:rsidRDefault="00AD5417" w:rsidP="00AD5417">
            <w:pPr>
              <w:pStyle w:val="Tablecolhead"/>
            </w:pPr>
            <w:r w:rsidRPr="00AD5417">
              <w:t xml:space="preserve">Woodend </w:t>
            </w:r>
          </w:p>
        </w:tc>
        <w:tc>
          <w:tcPr>
            <w:tcW w:w="3494" w:type="pct"/>
            <w:noWrap/>
            <w:vAlign w:val="bottom"/>
            <w:hideMark/>
          </w:tcPr>
          <w:p w14:paraId="0CB3BDFC" w14:textId="77777777" w:rsidR="00AD5417" w:rsidRPr="006E1226" w:rsidRDefault="00AD5417" w:rsidP="006E1226">
            <w:pPr>
              <w:pStyle w:val="Tabletext"/>
            </w:pPr>
            <w:r w:rsidRPr="006E1226">
              <w:t xml:space="preserve">61 High Street, Woodend </w:t>
            </w:r>
          </w:p>
        </w:tc>
      </w:tr>
      <w:tr w:rsidR="00AD5417" w:rsidRPr="00AD5417" w14:paraId="5094D09A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9DD6A88" w14:textId="77777777" w:rsidR="00AD5417" w:rsidRPr="00AD5417" w:rsidRDefault="00AD5417" w:rsidP="00AD5417">
            <w:pPr>
              <w:pStyle w:val="Tablecolhead"/>
            </w:pPr>
            <w:r w:rsidRPr="00AD5417">
              <w:t>Woodlea</w:t>
            </w:r>
          </w:p>
        </w:tc>
        <w:tc>
          <w:tcPr>
            <w:tcW w:w="3494" w:type="pct"/>
            <w:noWrap/>
            <w:vAlign w:val="bottom"/>
            <w:hideMark/>
          </w:tcPr>
          <w:p w14:paraId="2E4CBA53" w14:textId="77777777" w:rsidR="00AD5417" w:rsidRPr="006E1226" w:rsidRDefault="00AD5417" w:rsidP="006E1226">
            <w:pPr>
              <w:pStyle w:val="Tabletext"/>
            </w:pPr>
            <w:r w:rsidRPr="006E1226">
              <w:t>Cnr Fields Street and Elmhurst Avenue, Woodlea</w:t>
            </w:r>
          </w:p>
        </w:tc>
      </w:tr>
      <w:tr w:rsidR="00AD5417" w:rsidRPr="00AD5417" w14:paraId="79FE58D0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7813849A" w14:textId="77777777" w:rsidR="00AD5417" w:rsidRPr="00AD5417" w:rsidRDefault="00AD5417" w:rsidP="00AD5417">
            <w:pPr>
              <w:pStyle w:val="Tablecolhead"/>
            </w:pPr>
            <w:r w:rsidRPr="00AD5417">
              <w:t>Wyndham Vale</w:t>
            </w:r>
          </w:p>
        </w:tc>
        <w:tc>
          <w:tcPr>
            <w:tcW w:w="3494" w:type="pct"/>
            <w:noWrap/>
            <w:vAlign w:val="bottom"/>
            <w:hideMark/>
          </w:tcPr>
          <w:p w14:paraId="1FD2EDED" w14:textId="77777777" w:rsidR="00AD5417" w:rsidRPr="006E1226" w:rsidRDefault="00AD5417" w:rsidP="006E1226">
            <w:pPr>
              <w:pStyle w:val="Tabletext"/>
            </w:pPr>
            <w:r w:rsidRPr="006E1226">
              <w:t>Shop 1, 8 Manor Lakes Blvd, Wyndham Vale</w:t>
            </w:r>
          </w:p>
        </w:tc>
      </w:tr>
      <w:tr w:rsidR="00AD5417" w:rsidRPr="00AD5417" w14:paraId="1F0B1CC7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2DA21ADA" w14:textId="77777777" w:rsidR="00AD5417" w:rsidRPr="00AD5417" w:rsidRDefault="00AD5417" w:rsidP="00AD5417">
            <w:pPr>
              <w:pStyle w:val="Tablecolhead"/>
            </w:pPr>
            <w:r w:rsidRPr="00AD5417">
              <w:t xml:space="preserve">Yarraville </w:t>
            </w:r>
          </w:p>
        </w:tc>
        <w:tc>
          <w:tcPr>
            <w:tcW w:w="3494" w:type="pct"/>
            <w:noWrap/>
            <w:vAlign w:val="bottom"/>
            <w:hideMark/>
          </w:tcPr>
          <w:p w14:paraId="3EECD744" w14:textId="77777777" w:rsidR="00AD5417" w:rsidRPr="006E1226" w:rsidRDefault="00AD5417" w:rsidP="006E1226">
            <w:pPr>
              <w:pStyle w:val="Tabletext"/>
            </w:pPr>
            <w:r w:rsidRPr="006E1226">
              <w:t xml:space="preserve">Cnr High St and Williamstown Rd, Yarraville </w:t>
            </w:r>
          </w:p>
        </w:tc>
      </w:tr>
      <w:tr w:rsidR="00AD5417" w:rsidRPr="00AD5417" w14:paraId="1A69E798" w14:textId="77777777" w:rsidTr="002853BB">
        <w:trPr>
          <w:trHeight w:val="290"/>
        </w:trPr>
        <w:tc>
          <w:tcPr>
            <w:tcW w:w="1506" w:type="pct"/>
            <w:noWrap/>
            <w:vAlign w:val="bottom"/>
            <w:hideMark/>
          </w:tcPr>
          <w:p w14:paraId="085BC64E" w14:textId="77777777" w:rsidR="00AD5417" w:rsidRPr="00AD5417" w:rsidRDefault="00AD5417" w:rsidP="00AD5417">
            <w:pPr>
              <w:pStyle w:val="Tablecolhead"/>
            </w:pPr>
            <w:r w:rsidRPr="00AD5417">
              <w:t>Yarrawonga</w:t>
            </w:r>
          </w:p>
        </w:tc>
        <w:tc>
          <w:tcPr>
            <w:tcW w:w="3494" w:type="pct"/>
            <w:noWrap/>
            <w:vAlign w:val="bottom"/>
            <w:hideMark/>
          </w:tcPr>
          <w:p w14:paraId="43D340CE" w14:textId="77777777" w:rsidR="00AD5417" w:rsidRPr="006E1226" w:rsidRDefault="00AD5417" w:rsidP="006E1226">
            <w:pPr>
              <w:pStyle w:val="Tabletext"/>
            </w:pPr>
            <w:r w:rsidRPr="006E1226">
              <w:t>14 Frank Drive, Yarrawonga</w:t>
            </w:r>
          </w:p>
        </w:tc>
      </w:tr>
    </w:tbl>
    <w:p w14:paraId="64045AAE" w14:textId="77777777" w:rsidR="00AD5417" w:rsidRPr="00AD5417" w:rsidRDefault="00AD5417" w:rsidP="00AD5417">
      <w:pPr>
        <w:pStyle w:val="Body"/>
      </w:pPr>
    </w:p>
    <w:p w14:paraId="7432159C" w14:textId="77777777" w:rsidR="000F05F2" w:rsidRDefault="000F05F2">
      <w:pPr>
        <w:spacing w:after="0" w:line="240" w:lineRule="auto"/>
        <w:rPr>
          <w:rFonts w:eastAsia="MS Gothic" w:cs="Arial"/>
          <w:bCs/>
          <w:color w:val="201547"/>
          <w:kern w:val="32"/>
          <w:sz w:val="40"/>
          <w:szCs w:val="40"/>
        </w:rPr>
      </w:pPr>
      <w:r>
        <w:br w:type="page"/>
      </w:r>
    </w:p>
    <w:p w14:paraId="418EB0C7" w14:textId="3E12AFD6" w:rsidR="00CE20F5" w:rsidRDefault="002853BB" w:rsidP="000F05F2">
      <w:pPr>
        <w:pStyle w:val="Heading1"/>
      </w:pPr>
      <w:bookmarkStart w:id="12" w:name="_Toc238120806"/>
      <w:r>
        <w:lastRenderedPageBreak/>
        <w:t>Neighbourhood House and Community Centre</w:t>
      </w:r>
      <w:r w:rsidR="00155AC1">
        <w:t xml:space="preserve"> collection points</w:t>
      </w:r>
      <w:bookmarkEnd w:id="1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3"/>
        <w:gridCol w:w="5011"/>
        <w:gridCol w:w="3480"/>
      </w:tblGrid>
      <w:tr w:rsidR="004C6585" w:rsidRPr="004C6585" w14:paraId="5CEA38B5" w14:textId="77777777" w:rsidTr="004C6585">
        <w:trPr>
          <w:trHeight w:val="290"/>
          <w:tblHeader/>
        </w:trPr>
        <w:tc>
          <w:tcPr>
            <w:tcW w:w="5000" w:type="pct"/>
            <w:gridSpan w:val="3"/>
            <w:shd w:val="clear" w:color="auto" w:fill="DAEEF3" w:themeFill="accent5" w:themeFillTint="33"/>
            <w:noWrap/>
            <w:vAlign w:val="bottom"/>
          </w:tcPr>
          <w:p w14:paraId="1F7EC221" w14:textId="0024E2C2" w:rsidR="004C6585" w:rsidRPr="004C6585" w:rsidRDefault="004C6585" w:rsidP="000B5647">
            <w:pPr>
              <w:pStyle w:val="Heading2"/>
              <w:rPr>
                <w:lang w:eastAsia="en-AU"/>
              </w:rPr>
            </w:pPr>
            <w:bookmarkStart w:id="13" w:name="_Toc238120807"/>
            <w:r>
              <w:t>Neighbourhood Houses and Community Centres</w:t>
            </w:r>
            <w:bookmarkEnd w:id="13"/>
          </w:p>
        </w:tc>
      </w:tr>
      <w:tr w:rsidR="004C6585" w:rsidRPr="004C6585" w14:paraId="527A8F47" w14:textId="77777777" w:rsidTr="004C6585">
        <w:trPr>
          <w:trHeight w:val="290"/>
          <w:tblHeader/>
        </w:trPr>
        <w:tc>
          <w:tcPr>
            <w:tcW w:w="1616" w:type="pct"/>
            <w:shd w:val="clear" w:color="auto" w:fill="DAEEF3" w:themeFill="accent5" w:themeFillTint="33"/>
            <w:noWrap/>
            <w:vAlign w:val="bottom"/>
            <w:hideMark/>
          </w:tcPr>
          <w:p w14:paraId="71C8A7DA" w14:textId="77777777" w:rsidR="004C6585" w:rsidRPr="004C6585" w:rsidRDefault="004C6585" w:rsidP="004C6585">
            <w:pPr>
              <w:pStyle w:val="Tablecolhead"/>
              <w:rPr>
                <w:lang w:eastAsia="en-AU"/>
              </w:rPr>
            </w:pPr>
            <w:r w:rsidRPr="004C6585">
              <w:rPr>
                <w:lang w:eastAsia="en-AU"/>
              </w:rPr>
              <w:t>Suburb</w:t>
            </w:r>
          </w:p>
        </w:tc>
        <w:tc>
          <w:tcPr>
            <w:tcW w:w="1992" w:type="pct"/>
            <w:shd w:val="clear" w:color="auto" w:fill="DAEEF3" w:themeFill="accent5" w:themeFillTint="33"/>
            <w:noWrap/>
            <w:vAlign w:val="bottom"/>
            <w:hideMark/>
          </w:tcPr>
          <w:p w14:paraId="39DC42FE" w14:textId="275CCFFF" w:rsidR="004C6585" w:rsidRPr="004C6585" w:rsidRDefault="004C6585" w:rsidP="004C6585">
            <w:pPr>
              <w:pStyle w:val="Tablecolhead"/>
              <w:rPr>
                <w:lang w:eastAsia="en-AU"/>
              </w:rPr>
            </w:pPr>
            <w:r w:rsidRPr="004C6585">
              <w:rPr>
                <w:lang w:eastAsia="en-AU"/>
              </w:rPr>
              <w:t>Location</w:t>
            </w:r>
          </w:p>
        </w:tc>
        <w:tc>
          <w:tcPr>
            <w:tcW w:w="1392" w:type="pct"/>
            <w:shd w:val="clear" w:color="auto" w:fill="DAEEF3" w:themeFill="accent5" w:themeFillTint="33"/>
            <w:noWrap/>
            <w:vAlign w:val="bottom"/>
            <w:hideMark/>
          </w:tcPr>
          <w:p w14:paraId="5202DA39" w14:textId="77777777" w:rsidR="004C6585" w:rsidRPr="004C6585" w:rsidRDefault="004C6585" w:rsidP="004C6585">
            <w:pPr>
              <w:pStyle w:val="Tablecolhead"/>
              <w:rPr>
                <w:lang w:eastAsia="en-AU"/>
              </w:rPr>
            </w:pPr>
            <w:r w:rsidRPr="004C6585">
              <w:rPr>
                <w:lang w:eastAsia="en-AU"/>
              </w:rPr>
              <w:t>Address</w:t>
            </w:r>
          </w:p>
        </w:tc>
      </w:tr>
      <w:tr w:rsidR="004C6585" w:rsidRPr="004C6585" w14:paraId="7D89F033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42D77713" w14:textId="77777777" w:rsidR="004C6585" w:rsidRPr="004C6585" w:rsidRDefault="004C6585" w:rsidP="004C6585">
            <w:pPr>
              <w:pStyle w:val="Tablecolhead"/>
            </w:pPr>
            <w:r w:rsidRPr="004C6585">
              <w:t>Alphington</w:t>
            </w:r>
          </w:p>
        </w:tc>
        <w:tc>
          <w:tcPr>
            <w:tcW w:w="1992" w:type="pct"/>
            <w:noWrap/>
            <w:hideMark/>
          </w:tcPr>
          <w:p w14:paraId="5EFFFD66" w14:textId="77777777" w:rsidR="004C6585" w:rsidRPr="004C6585" w:rsidRDefault="004C6585" w:rsidP="004C6585">
            <w:pPr>
              <w:pStyle w:val="Tabletext"/>
            </w:pPr>
            <w:r w:rsidRPr="004C6585">
              <w:t>Alphington Community Centre</w:t>
            </w:r>
          </w:p>
        </w:tc>
        <w:tc>
          <w:tcPr>
            <w:tcW w:w="1392" w:type="pct"/>
            <w:noWrap/>
            <w:hideMark/>
          </w:tcPr>
          <w:p w14:paraId="1DA928AB" w14:textId="77777777" w:rsidR="004C6585" w:rsidRPr="004C6585" w:rsidRDefault="004C6585" w:rsidP="004C6585">
            <w:pPr>
              <w:pStyle w:val="Tabletext"/>
            </w:pPr>
            <w:r w:rsidRPr="004C6585">
              <w:t>2 Kelvin Road</w:t>
            </w:r>
          </w:p>
        </w:tc>
      </w:tr>
      <w:tr w:rsidR="004C6585" w:rsidRPr="004C6585" w14:paraId="39E8E9F9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2FD0CAB1" w14:textId="77777777" w:rsidR="004C6585" w:rsidRPr="004C6585" w:rsidRDefault="004C6585" w:rsidP="004C6585">
            <w:pPr>
              <w:pStyle w:val="Tablecolhead"/>
            </w:pPr>
            <w:r w:rsidRPr="004C6585">
              <w:t>Altona Meadows</w:t>
            </w:r>
          </w:p>
        </w:tc>
        <w:tc>
          <w:tcPr>
            <w:tcW w:w="1992" w:type="pct"/>
            <w:noWrap/>
            <w:vAlign w:val="bottom"/>
            <w:hideMark/>
          </w:tcPr>
          <w:p w14:paraId="77FCAD02" w14:textId="77777777" w:rsidR="004C6585" w:rsidRPr="004C6585" w:rsidRDefault="004C6585" w:rsidP="004C6585">
            <w:pPr>
              <w:pStyle w:val="Tabletext"/>
            </w:pPr>
            <w:r w:rsidRPr="004C6585">
              <w:t>Altona Meadows Community Centre</w:t>
            </w:r>
          </w:p>
        </w:tc>
        <w:tc>
          <w:tcPr>
            <w:tcW w:w="1392" w:type="pct"/>
            <w:noWrap/>
            <w:vAlign w:val="bottom"/>
            <w:hideMark/>
          </w:tcPr>
          <w:p w14:paraId="33861539" w14:textId="77777777" w:rsidR="004C6585" w:rsidRPr="004C6585" w:rsidRDefault="004C6585" w:rsidP="004C6585">
            <w:pPr>
              <w:pStyle w:val="Tabletext"/>
            </w:pPr>
            <w:r w:rsidRPr="004C6585">
              <w:t>28 Trafalgar Avenue</w:t>
            </w:r>
          </w:p>
        </w:tc>
      </w:tr>
      <w:tr w:rsidR="004C6585" w:rsidRPr="004C6585" w14:paraId="39179234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3764CD20" w14:textId="77777777" w:rsidR="004C6585" w:rsidRPr="004C6585" w:rsidRDefault="004C6585" w:rsidP="004C6585">
            <w:pPr>
              <w:pStyle w:val="Tablecolhead"/>
            </w:pPr>
            <w:r w:rsidRPr="004C6585">
              <w:t>Altona North</w:t>
            </w:r>
          </w:p>
        </w:tc>
        <w:tc>
          <w:tcPr>
            <w:tcW w:w="1992" w:type="pct"/>
            <w:noWrap/>
            <w:vAlign w:val="bottom"/>
            <w:hideMark/>
          </w:tcPr>
          <w:p w14:paraId="311E0C08" w14:textId="77777777" w:rsidR="004C6585" w:rsidRPr="004C6585" w:rsidRDefault="004C6585" w:rsidP="004C6585">
            <w:pPr>
              <w:pStyle w:val="Tabletext"/>
            </w:pPr>
            <w:r w:rsidRPr="004C6585">
              <w:t>Walker Close Community Centre</w:t>
            </w:r>
          </w:p>
        </w:tc>
        <w:tc>
          <w:tcPr>
            <w:tcW w:w="1392" w:type="pct"/>
            <w:noWrap/>
            <w:vAlign w:val="bottom"/>
            <w:hideMark/>
          </w:tcPr>
          <w:p w14:paraId="68C06CB7" w14:textId="77777777" w:rsidR="004C6585" w:rsidRPr="004C6585" w:rsidRDefault="004C6585" w:rsidP="004C6585">
            <w:pPr>
              <w:pStyle w:val="Tabletext"/>
            </w:pPr>
            <w:r w:rsidRPr="004C6585">
              <w:t>180 Millers Road</w:t>
            </w:r>
          </w:p>
        </w:tc>
      </w:tr>
      <w:tr w:rsidR="004C6585" w:rsidRPr="004C6585" w14:paraId="52670BDF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5850BA0B" w14:textId="77777777" w:rsidR="004C6585" w:rsidRPr="004C6585" w:rsidRDefault="004C6585" w:rsidP="004C6585">
            <w:pPr>
              <w:pStyle w:val="Tablecolhead"/>
            </w:pPr>
            <w:r w:rsidRPr="004C6585">
              <w:t>Attwood</w:t>
            </w:r>
          </w:p>
        </w:tc>
        <w:tc>
          <w:tcPr>
            <w:tcW w:w="1992" w:type="pct"/>
            <w:noWrap/>
            <w:vAlign w:val="bottom"/>
            <w:hideMark/>
          </w:tcPr>
          <w:p w14:paraId="2BFE1A14" w14:textId="77777777" w:rsidR="004C6585" w:rsidRPr="004C6585" w:rsidRDefault="004C6585" w:rsidP="004C6585">
            <w:pPr>
              <w:pStyle w:val="Tabletext"/>
            </w:pPr>
            <w:r w:rsidRPr="004C6585">
              <w:t>Attwood House Community Centre</w:t>
            </w:r>
          </w:p>
        </w:tc>
        <w:tc>
          <w:tcPr>
            <w:tcW w:w="1392" w:type="pct"/>
            <w:noWrap/>
            <w:vAlign w:val="bottom"/>
            <w:hideMark/>
          </w:tcPr>
          <w:p w14:paraId="4E3B4230" w14:textId="77777777" w:rsidR="004C6585" w:rsidRPr="004C6585" w:rsidRDefault="004C6585" w:rsidP="004C6585">
            <w:pPr>
              <w:pStyle w:val="Tabletext"/>
            </w:pPr>
            <w:r w:rsidRPr="004C6585">
              <w:t xml:space="preserve">202 Erinbank Crescent </w:t>
            </w:r>
          </w:p>
        </w:tc>
      </w:tr>
      <w:tr w:rsidR="004C6585" w:rsidRPr="004C6585" w14:paraId="15393723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563F3B15" w14:textId="77777777" w:rsidR="004C6585" w:rsidRPr="004C6585" w:rsidRDefault="004C6585" w:rsidP="004C6585">
            <w:pPr>
              <w:pStyle w:val="Tablecolhead"/>
            </w:pPr>
            <w:r w:rsidRPr="004C6585">
              <w:t>Bandiana</w:t>
            </w:r>
          </w:p>
        </w:tc>
        <w:tc>
          <w:tcPr>
            <w:tcW w:w="1992" w:type="pct"/>
            <w:noWrap/>
            <w:hideMark/>
          </w:tcPr>
          <w:p w14:paraId="52CA82FF" w14:textId="77777777" w:rsidR="004C6585" w:rsidRPr="004C6585" w:rsidRDefault="004C6585" w:rsidP="004C6585">
            <w:pPr>
              <w:pStyle w:val="Tabletext"/>
            </w:pPr>
            <w:r w:rsidRPr="004C6585">
              <w:t>Bandiana Neighbourhood House Inc</w:t>
            </w:r>
          </w:p>
        </w:tc>
        <w:tc>
          <w:tcPr>
            <w:tcW w:w="1392" w:type="pct"/>
            <w:noWrap/>
            <w:vAlign w:val="bottom"/>
            <w:hideMark/>
          </w:tcPr>
          <w:p w14:paraId="3E105FD5" w14:textId="77777777" w:rsidR="004C6585" w:rsidRPr="004C6585" w:rsidRDefault="004C6585" w:rsidP="004C6585">
            <w:pPr>
              <w:pStyle w:val="Tabletext"/>
            </w:pPr>
            <w:r w:rsidRPr="004C6585">
              <w:t>Wattle Lane</w:t>
            </w:r>
          </w:p>
        </w:tc>
      </w:tr>
      <w:tr w:rsidR="004C6585" w:rsidRPr="004C6585" w14:paraId="7BE6FC48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4F04FB80" w14:textId="77777777" w:rsidR="004C6585" w:rsidRPr="004C6585" w:rsidRDefault="004C6585" w:rsidP="004C6585">
            <w:pPr>
              <w:pStyle w:val="Tablecolhead"/>
            </w:pPr>
            <w:r w:rsidRPr="004C6585">
              <w:t xml:space="preserve">Beaconsfield Upper </w:t>
            </w:r>
          </w:p>
        </w:tc>
        <w:tc>
          <w:tcPr>
            <w:tcW w:w="1992" w:type="pct"/>
            <w:noWrap/>
            <w:vAlign w:val="bottom"/>
            <w:hideMark/>
          </w:tcPr>
          <w:p w14:paraId="0D3149C6" w14:textId="77777777" w:rsidR="004C6585" w:rsidRPr="004C6585" w:rsidRDefault="004C6585" w:rsidP="004C6585">
            <w:pPr>
              <w:pStyle w:val="Tabletext"/>
            </w:pPr>
            <w:r w:rsidRPr="004C6585">
              <w:t>Upper Beaconsfield Community Centre</w:t>
            </w:r>
          </w:p>
        </w:tc>
        <w:tc>
          <w:tcPr>
            <w:tcW w:w="1392" w:type="pct"/>
            <w:noWrap/>
            <w:vAlign w:val="bottom"/>
            <w:hideMark/>
          </w:tcPr>
          <w:p w14:paraId="36E7F677" w14:textId="77777777" w:rsidR="004C6585" w:rsidRPr="004C6585" w:rsidRDefault="004C6585" w:rsidP="004C6585">
            <w:pPr>
              <w:pStyle w:val="Tabletext"/>
            </w:pPr>
            <w:r w:rsidRPr="004C6585">
              <w:t xml:space="preserve">10-12 Salisbury Road </w:t>
            </w:r>
          </w:p>
        </w:tc>
      </w:tr>
      <w:tr w:rsidR="004C6585" w:rsidRPr="004C6585" w14:paraId="29489985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67695A2E" w14:textId="77777777" w:rsidR="004C6585" w:rsidRPr="004C6585" w:rsidRDefault="004C6585" w:rsidP="004C6585">
            <w:pPr>
              <w:pStyle w:val="Tablecolhead"/>
            </w:pPr>
            <w:r w:rsidRPr="004C6585">
              <w:t>Bentleigh East</w:t>
            </w:r>
          </w:p>
        </w:tc>
        <w:tc>
          <w:tcPr>
            <w:tcW w:w="1992" w:type="pct"/>
            <w:noWrap/>
            <w:vAlign w:val="bottom"/>
            <w:hideMark/>
          </w:tcPr>
          <w:p w14:paraId="4FB572A6" w14:textId="77777777" w:rsidR="004C6585" w:rsidRPr="004C6585" w:rsidRDefault="004C6585" w:rsidP="004C6585">
            <w:pPr>
              <w:pStyle w:val="Tabletext"/>
            </w:pPr>
            <w:r w:rsidRPr="004C6585">
              <w:t>Moongala Women's Community House Inc</w:t>
            </w:r>
          </w:p>
        </w:tc>
        <w:tc>
          <w:tcPr>
            <w:tcW w:w="1392" w:type="pct"/>
            <w:noWrap/>
            <w:vAlign w:val="bottom"/>
            <w:hideMark/>
          </w:tcPr>
          <w:p w14:paraId="7EFC1F45" w14:textId="77777777" w:rsidR="004C6585" w:rsidRPr="004C6585" w:rsidRDefault="004C6585" w:rsidP="004C6585">
            <w:pPr>
              <w:pStyle w:val="Tabletext"/>
            </w:pPr>
            <w:r w:rsidRPr="004C6585">
              <w:t>Moorleigh Community Village, 92 Bignell Road</w:t>
            </w:r>
          </w:p>
        </w:tc>
      </w:tr>
      <w:tr w:rsidR="004C6585" w:rsidRPr="004C6585" w14:paraId="2ECFEA9E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61365C1B" w14:textId="77777777" w:rsidR="004C6585" w:rsidRPr="004C6585" w:rsidRDefault="004C6585" w:rsidP="004C6585">
            <w:pPr>
              <w:pStyle w:val="Tablecolhead"/>
            </w:pPr>
            <w:r w:rsidRPr="004C6585">
              <w:t>Beveridge</w:t>
            </w:r>
          </w:p>
        </w:tc>
        <w:tc>
          <w:tcPr>
            <w:tcW w:w="1992" w:type="pct"/>
            <w:noWrap/>
            <w:vAlign w:val="center"/>
            <w:hideMark/>
          </w:tcPr>
          <w:p w14:paraId="7D785B03" w14:textId="77777777" w:rsidR="004C6585" w:rsidRPr="004C6585" w:rsidRDefault="004C6585" w:rsidP="004C6585">
            <w:pPr>
              <w:pStyle w:val="Tabletext"/>
            </w:pPr>
            <w:r w:rsidRPr="004C6585">
              <w:t>Greater Beveridge Community Centre</w:t>
            </w:r>
          </w:p>
        </w:tc>
        <w:tc>
          <w:tcPr>
            <w:tcW w:w="1392" w:type="pct"/>
            <w:noWrap/>
            <w:vAlign w:val="center"/>
            <w:hideMark/>
          </w:tcPr>
          <w:p w14:paraId="0D486ED0" w14:textId="77777777" w:rsidR="004C6585" w:rsidRPr="004C6585" w:rsidRDefault="004C6585" w:rsidP="004C6585">
            <w:pPr>
              <w:pStyle w:val="Tabletext"/>
            </w:pPr>
            <w:r w:rsidRPr="004C6585">
              <w:t>1 Lithgow St</w:t>
            </w:r>
          </w:p>
        </w:tc>
      </w:tr>
      <w:tr w:rsidR="004C6585" w:rsidRPr="004C6585" w14:paraId="01ED6C02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79688D0E" w14:textId="77777777" w:rsidR="004C6585" w:rsidRPr="004C6585" w:rsidRDefault="004C6585" w:rsidP="004C6585">
            <w:pPr>
              <w:pStyle w:val="Tablecolhead"/>
            </w:pPr>
            <w:r w:rsidRPr="004C6585">
              <w:t>Bonnie Doon</w:t>
            </w:r>
          </w:p>
        </w:tc>
        <w:tc>
          <w:tcPr>
            <w:tcW w:w="1992" w:type="pct"/>
            <w:noWrap/>
            <w:hideMark/>
          </w:tcPr>
          <w:p w14:paraId="3AF8543D" w14:textId="77777777" w:rsidR="004C6585" w:rsidRPr="004C6585" w:rsidRDefault="004C6585" w:rsidP="004C6585">
            <w:pPr>
              <w:pStyle w:val="Tabletext"/>
            </w:pPr>
            <w:r w:rsidRPr="004C6585">
              <w:t>Bonnie Doon Community Group Inc</w:t>
            </w:r>
          </w:p>
        </w:tc>
        <w:tc>
          <w:tcPr>
            <w:tcW w:w="1392" w:type="pct"/>
            <w:noWrap/>
            <w:hideMark/>
          </w:tcPr>
          <w:p w14:paraId="63C46F44" w14:textId="77777777" w:rsidR="004C6585" w:rsidRPr="004C6585" w:rsidRDefault="004C6585" w:rsidP="004C6585">
            <w:pPr>
              <w:pStyle w:val="Tabletext"/>
            </w:pPr>
            <w:r w:rsidRPr="004C6585">
              <w:t>Arnott Street</w:t>
            </w:r>
          </w:p>
        </w:tc>
      </w:tr>
      <w:tr w:rsidR="004C6585" w:rsidRPr="004C6585" w14:paraId="355514AE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0C553636" w14:textId="77777777" w:rsidR="004C6585" w:rsidRPr="004C6585" w:rsidRDefault="004C6585" w:rsidP="004C6585">
            <w:pPr>
              <w:pStyle w:val="Tablecolhead"/>
            </w:pPr>
            <w:r w:rsidRPr="004C6585">
              <w:t xml:space="preserve">Box Hill </w:t>
            </w:r>
          </w:p>
        </w:tc>
        <w:tc>
          <w:tcPr>
            <w:tcW w:w="1992" w:type="pct"/>
            <w:noWrap/>
            <w:vAlign w:val="bottom"/>
            <w:hideMark/>
          </w:tcPr>
          <w:p w14:paraId="3C0D72E9" w14:textId="77777777" w:rsidR="004C6585" w:rsidRPr="004C6585" w:rsidRDefault="004C6585" w:rsidP="004C6585">
            <w:pPr>
              <w:pStyle w:val="Tabletext"/>
            </w:pPr>
            <w:r w:rsidRPr="004C6585">
              <w:t>Clota Cottage Neighbourhood House</w:t>
            </w:r>
          </w:p>
        </w:tc>
        <w:tc>
          <w:tcPr>
            <w:tcW w:w="1392" w:type="pct"/>
            <w:noWrap/>
            <w:vAlign w:val="bottom"/>
            <w:hideMark/>
          </w:tcPr>
          <w:p w14:paraId="6AFE3571" w14:textId="77777777" w:rsidR="004C6585" w:rsidRPr="004C6585" w:rsidRDefault="004C6585" w:rsidP="004C6585">
            <w:pPr>
              <w:pStyle w:val="Tabletext"/>
            </w:pPr>
            <w:r w:rsidRPr="004C6585">
              <w:t>31 Clota Avenue</w:t>
            </w:r>
          </w:p>
        </w:tc>
      </w:tr>
      <w:tr w:rsidR="004C6585" w:rsidRPr="004C6585" w14:paraId="2E01932E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1C072EF4" w14:textId="77777777" w:rsidR="004C6585" w:rsidRPr="004C6585" w:rsidRDefault="004C6585" w:rsidP="004C6585">
            <w:pPr>
              <w:pStyle w:val="Tablecolhead"/>
            </w:pPr>
            <w:r w:rsidRPr="004C6585">
              <w:t>Broadford</w:t>
            </w:r>
          </w:p>
        </w:tc>
        <w:tc>
          <w:tcPr>
            <w:tcW w:w="1992" w:type="pct"/>
            <w:noWrap/>
            <w:vAlign w:val="center"/>
            <w:hideMark/>
          </w:tcPr>
          <w:p w14:paraId="5AA11504" w14:textId="77777777" w:rsidR="004C6585" w:rsidRPr="004C6585" w:rsidRDefault="004C6585" w:rsidP="004C6585">
            <w:pPr>
              <w:pStyle w:val="Tabletext"/>
            </w:pPr>
            <w:r w:rsidRPr="004C6585">
              <w:t>Broadford Living and Learning Centre</w:t>
            </w:r>
          </w:p>
        </w:tc>
        <w:tc>
          <w:tcPr>
            <w:tcW w:w="1392" w:type="pct"/>
            <w:noWrap/>
            <w:vAlign w:val="center"/>
            <w:hideMark/>
          </w:tcPr>
          <w:p w14:paraId="70B01424" w14:textId="77777777" w:rsidR="004C6585" w:rsidRPr="004C6585" w:rsidRDefault="004C6585" w:rsidP="004C6585">
            <w:pPr>
              <w:pStyle w:val="Tabletext"/>
            </w:pPr>
            <w:r w:rsidRPr="004C6585">
              <w:t>156-158 High St</w:t>
            </w:r>
          </w:p>
        </w:tc>
      </w:tr>
      <w:tr w:rsidR="004C6585" w:rsidRPr="004C6585" w14:paraId="44734CA0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0D7806FC" w14:textId="77777777" w:rsidR="004C6585" w:rsidRPr="004C6585" w:rsidRDefault="004C6585" w:rsidP="004C6585">
            <w:pPr>
              <w:pStyle w:val="Tablecolhead"/>
            </w:pPr>
            <w:r w:rsidRPr="004C6585">
              <w:t>Brooklyn</w:t>
            </w:r>
          </w:p>
        </w:tc>
        <w:tc>
          <w:tcPr>
            <w:tcW w:w="1992" w:type="pct"/>
            <w:noWrap/>
            <w:vAlign w:val="bottom"/>
            <w:hideMark/>
          </w:tcPr>
          <w:p w14:paraId="50B098A9" w14:textId="77777777" w:rsidR="004C6585" w:rsidRPr="004C6585" w:rsidRDefault="004C6585" w:rsidP="004C6585">
            <w:pPr>
              <w:pStyle w:val="Tabletext"/>
            </w:pPr>
            <w:r w:rsidRPr="004C6585">
              <w:t>Brooklyn Community Hall</w:t>
            </w:r>
          </w:p>
        </w:tc>
        <w:tc>
          <w:tcPr>
            <w:tcW w:w="1392" w:type="pct"/>
            <w:noWrap/>
            <w:vAlign w:val="bottom"/>
            <w:hideMark/>
          </w:tcPr>
          <w:p w14:paraId="21DD5E31" w14:textId="77777777" w:rsidR="004C6585" w:rsidRPr="004C6585" w:rsidRDefault="004C6585" w:rsidP="004C6585">
            <w:pPr>
              <w:pStyle w:val="Tabletext"/>
            </w:pPr>
            <w:r w:rsidRPr="004C6585">
              <w:t xml:space="preserve">Cypress Avenue </w:t>
            </w:r>
          </w:p>
        </w:tc>
      </w:tr>
      <w:tr w:rsidR="004C6585" w:rsidRPr="004C6585" w14:paraId="42E62C59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164F7344" w14:textId="77777777" w:rsidR="004C6585" w:rsidRPr="004C6585" w:rsidRDefault="004C6585" w:rsidP="004C6585">
            <w:pPr>
              <w:pStyle w:val="Tablecolhead"/>
            </w:pPr>
            <w:r w:rsidRPr="004C6585">
              <w:t>Burwood</w:t>
            </w:r>
          </w:p>
        </w:tc>
        <w:tc>
          <w:tcPr>
            <w:tcW w:w="1992" w:type="pct"/>
            <w:noWrap/>
            <w:vAlign w:val="bottom"/>
            <w:hideMark/>
          </w:tcPr>
          <w:p w14:paraId="0105A2B7" w14:textId="77777777" w:rsidR="004C6585" w:rsidRPr="004C6585" w:rsidRDefault="004C6585" w:rsidP="004C6585">
            <w:pPr>
              <w:pStyle w:val="Tabletext"/>
            </w:pPr>
            <w:r w:rsidRPr="004C6585">
              <w:t xml:space="preserve">Bennettswood Neighbourhood House </w:t>
            </w:r>
          </w:p>
        </w:tc>
        <w:tc>
          <w:tcPr>
            <w:tcW w:w="1392" w:type="pct"/>
            <w:noWrap/>
            <w:vAlign w:val="bottom"/>
            <w:hideMark/>
          </w:tcPr>
          <w:p w14:paraId="504003FF" w14:textId="77777777" w:rsidR="004C6585" w:rsidRPr="004C6585" w:rsidRDefault="004C6585" w:rsidP="004C6585">
            <w:pPr>
              <w:pStyle w:val="Tabletext"/>
            </w:pPr>
            <w:r w:rsidRPr="004C6585">
              <w:t>7 Greenwood Street</w:t>
            </w:r>
          </w:p>
        </w:tc>
      </w:tr>
      <w:tr w:rsidR="004C6585" w:rsidRPr="004C6585" w14:paraId="1BCF3D4F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1340280E" w14:textId="77777777" w:rsidR="004C6585" w:rsidRPr="004C6585" w:rsidRDefault="004C6585" w:rsidP="004C6585">
            <w:pPr>
              <w:pStyle w:val="Tablecolhead"/>
            </w:pPr>
            <w:r w:rsidRPr="004C6585">
              <w:t>Capel Sound</w:t>
            </w:r>
          </w:p>
        </w:tc>
        <w:tc>
          <w:tcPr>
            <w:tcW w:w="1992" w:type="pct"/>
            <w:noWrap/>
            <w:hideMark/>
          </w:tcPr>
          <w:p w14:paraId="1F4D4CC5" w14:textId="77777777" w:rsidR="004C6585" w:rsidRPr="004C6585" w:rsidRDefault="004C6585" w:rsidP="004C6585">
            <w:pPr>
              <w:pStyle w:val="Tabletext"/>
            </w:pPr>
            <w:r w:rsidRPr="004C6585">
              <w:t>Rosebud West Community Hub Limited</w:t>
            </w:r>
          </w:p>
        </w:tc>
        <w:tc>
          <w:tcPr>
            <w:tcW w:w="1392" w:type="pct"/>
            <w:noWrap/>
            <w:vAlign w:val="center"/>
            <w:hideMark/>
          </w:tcPr>
          <w:p w14:paraId="7386F76E" w14:textId="77777777" w:rsidR="004C6585" w:rsidRPr="004C6585" w:rsidRDefault="004C6585" w:rsidP="004C6585">
            <w:pPr>
              <w:pStyle w:val="Tabletext"/>
            </w:pPr>
            <w:r w:rsidRPr="004C6585">
              <w:t>11a Allambi Avenue</w:t>
            </w:r>
          </w:p>
        </w:tc>
      </w:tr>
      <w:tr w:rsidR="004C6585" w:rsidRPr="004C6585" w14:paraId="40C38A86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786FCD66" w14:textId="77777777" w:rsidR="004C6585" w:rsidRPr="004C6585" w:rsidRDefault="004C6585" w:rsidP="004C6585">
            <w:pPr>
              <w:pStyle w:val="Tablecolhead"/>
            </w:pPr>
            <w:r w:rsidRPr="004C6585">
              <w:t>Caulfield South</w:t>
            </w:r>
          </w:p>
        </w:tc>
        <w:tc>
          <w:tcPr>
            <w:tcW w:w="1992" w:type="pct"/>
            <w:noWrap/>
            <w:vAlign w:val="bottom"/>
            <w:hideMark/>
          </w:tcPr>
          <w:p w14:paraId="7427A9C1" w14:textId="77777777" w:rsidR="004C6585" w:rsidRPr="004C6585" w:rsidRDefault="004C6585" w:rsidP="004C6585">
            <w:pPr>
              <w:pStyle w:val="Tabletext"/>
            </w:pPr>
            <w:r w:rsidRPr="004C6585">
              <w:t>Caulfield South Community House</w:t>
            </w:r>
          </w:p>
        </w:tc>
        <w:tc>
          <w:tcPr>
            <w:tcW w:w="1392" w:type="pct"/>
            <w:noWrap/>
            <w:vAlign w:val="bottom"/>
            <w:hideMark/>
          </w:tcPr>
          <w:p w14:paraId="30A839F0" w14:textId="77777777" w:rsidR="004C6585" w:rsidRPr="004C6585" w:rsidRDefault="004C6585" w:rsidP="004C6585">
            <w:pPr>
              <w:pStyle w:val="Tabletext"/>
            </w:pPr>
            <w:r w:rsidRPr="004C6585">
              <w:t>450-452 Kooyong Road</w:t>
            </w:r>
          </w:p>
        </w:tc>
      </w:tr>
      <w:tr w:rsidR="004C6585" w:rsidRPr="004C6585" w14:paraId="24F4058E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28A60475" w14:textId="77777777" w:rsidR="004C6585" w:rsidRPr="004C6585" w:rsidRDefault="004C6585" w:rsidP="004C6585">
            <w:pPr>
              <w:pStyle w:val="Tablecolhead"/>
            </w:pPr>
            <w:r w:rsidRPr="004C6585">
              <w:t xml:space="preserve">Cheltenham </w:t>
            </w:r>
          </w:p>
        </w:tc>
        <w:tc>
          <w:tcPr>
            <w:tcW w:w="1992" w:type="pct"/>
            <w:noWrap/>
            <w:vAlign w:val="bottom"/>
            <w:hideMark/>
          </w:tcPr>
          <w:p w14:paraId="0405C4D0" w14:textId="77777777" w:rsidR="004C6585" w:rsidRPr="004C6585" w:rsidRDefault="004C6585" w:rsidP="004C6585">
            <w:pPr>
              <w:pStyle w:val="Tabletext"/>
            </w:pPr>
            <w:r w:rsidRPr="004C6585">
              <w:t>Cheltenham Community Centre</w:t>
            </w:r>
          </w:p>
        </w:tc>
        <w:tc>
          <w:tcPr>
            <w:tcW w:w="1392" w:type="pct"/>
            <w:noWrap/>
            <w:vAlign w:val="bottom"/>
            <w:hideMark/>
          </w:tcPr>
          <w:p w14:paraId="6C5C1DE7" w14:textId="77777777" w:rsidR="004C6585" w:rsidRPr="004C6585" w:rsidRDefault="004C6585" w:rsidP="004C6585">
            <w:pPr>
              <w:pStyle w:val="Tabletext"/>
            </w:pPr>
            <w:r w:rsidRPr="004C6585">
              <w:t>8 Chesterville Road</w:t>
            </w:r>
          </w:p>
        </w:tc>
      </w:tr>
      <w:tr w:rsidR="004C6585" w:rsidRPr="004C6585" w14:paraId="4C9922E6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4085DBF2" w14:textId="77777777" w:rsidR="004C6585" w:rsidRPr="004C6585" w:rsidRDefault="004C6585" w:rsidP="004C6585">
            <w:pPr>
              <w:pStyle w:val="Tablecolhead"/>
            </w:pPr>
            <w:r w:rsidRPr="004C6585">
              <w:t xml:space="preserve">Cohuna </w:t>
            </w:r>
          </w:p>
        </w:tc>
        <w:tc>
          <w:tcPr>
            <w:tcW w:w="1992" w:type="pct"/>
            <w:noWrap/>
            <w:hideMark/>
          </w:tcPr>
          <w:p w14:paraId="6A53B811" w14:textId="77777777" w:rsidR="004C6585" w:rsidRPr="004C6585" w:rsidRDefault="004C6585" w:rsidP="004C6585">
            <w:pPr>
              <w:pStyle w:val="Tabletext"/>
            </w:pPr>
            <w:r w:rsidRPr="004C6585">
              <w:t>Cohuna Neighbourhood House Incorporated</w:t>
            </w:r>
          </w:p>
        </w:tc>
        <w:tc>
          <w:tcPr>
            <w:tcW w:w="1392" w:type="pct"/>
            <w:noWrap/>
            <w:vAlign w:val="center"/>
            <w:hideMark/>
          </w:tcPr>
          <w:p w14:paraId="28C94642" w14:textId="77777777" w:rsidR="004C6585" w:rsidRPr="004C6585" w:rsidRDefault="004C6585" w:rsidP="004C6585">
            <w:pPr>
              <w:pStyle w:val="Tabletext"/>
            </w:pPr>
            <w:r w:rsidRPr="004C6585">
              <w:t>29 Market Street</w:t>
            </w:r>
          </w:p>
        </w:tc>
      </w:tr>
      <w:tr w:rsidR="004C6585" w:rsidRPr="004C6585" w14:paraId="2FDE0E6B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29DCB1FD" w14:textId="77777777" w:rsidR="004C6585" w:rsidRPr="004C6585" w:rsidRDefault="004C6585" w:rsidP="004C6585">
            <w:pPr>
              <w:pStyle w:val="Tablecolhead"/>
            </w:pPr>
            <w:r w:rsidRPr="004C6585">
              <w:t>Crib Point</w:t>
            </w:r>
          </w:p>
        </w:tc>
        <w:tc>
          <w:tcPr>
            <w:tcW w:w="1992" w:type="pct"/>
            <w:noWrap/>
            <w:hideMark/>
          </w:tcPr>
          <w:p w14:paraId="12A507FC" w14:textId="77777777" w:rsidR="004C6585" w:rsidRPr="004C6585" w:rsidRDefault="004C6585" w:rsidP="004C6585">
            <w:pPr>
              <w:pStyle w:val="Tabletext"/>
            </w:pPr>
            <w:r w:rsidRPr="004C6585">
              <w:t>Crib Point Community House Inc</w:t>
            </w:r>
          </w:p>
        </w:tc>
        <w:tc>
          <w:tcPr>
            <w:tcW w:w="1392" w:type="pct"/>
            <w:noWrap/>
            <w:vAlign w:val="center"/>
            <w:hideMark/>
          </w:tcPr>
          <w:p w14:paraId="6030168D" w14:textId="77777777" w:rsidR="004C6585" w:rsidRPr="004C6585" w:rsidRDefault="004C6585" w:rsidP="004C6585">
            <w:pPr>
              <w:pStyle w:val="Tabletext"/>
            </w:pPr>
            <w:r w:rsidRPr="004C6585">
              <w:t>7 Park Road</w:t>
            </w:r>
          </w:p>
        </w:tc>
      </w:tr>
      <w:tr w:rsidR="004C6585" w:rsidRPr="004C6585" w14:paraId="0ED798AB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74DBE7A0" w14:textId="77777777" w:rsidR="004C6585" w:rsidRPr="004C6585" w:rsidRDefault="004C6585" w:rsidP="004C6585">
            <w:pPr>
              <w:pStyle w:val="Tablecolhead"/>
            </w:pPr>
            <w:r w:rsidRPr="004C6585">
              <w:t>Doncaster East</w:t>
            </w:r>
          </w:p>
        </w:tc>
        <w:tc>
          <w:tcPr>
            <w:tcW w:w="1992" w:type="pct"/>
            <w:noWrap/>
            <w:vAlign w:val="bottom"/>
            <w:hideMark/>
          </w:tcPr>
          <w:p w14:paraId="3351CD47" w14:textId="77777777" w:rsidR="004C6585" w:rsidRPr="004C6585" w:rsidRDefault="004C6585" w:rsidP="004C6585">
            <w:pPr>
              <w:pStyle w:val="Tabletext"/>
            </w:pPr>
            <w:r w:rsidRPr="004C6585">
              <w:t>Pines Learning</w:t>
            </w:r>
          </w:p>
        </w:tc>
        <w:tc>
          <w:tcPr>
            <w:tcW w:w="1392" w:type="pct"/>
            <w:noWrap/>
            <w:vAlign w:val="bottom"/>
            <w:hideMark/>
          </w:tcPr>
          <w:p w14:paraId="643CE2D9" w14:textId="77777777" w:rsidR="004C6585" w:rsidRPr="004C6585" w:rsidRDefault="004C6585" w:rsidP="004C6585">
            <w:pPr>
              <w:pStyle w:val="Tabletext"/>
            </w:pPr>
            <w:r w:rsidRPr="004C6585">
              <w:t>1/520 Blackburn Road</w:t>
            </w:r>
          </w:p>
        </w:tc>
      </w:tr>
      <w:tr w:rsidR="004C6585" w:rsidRPr="004C6585" w14:paraId="09924F52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000898F0" w14:textId="77777777" w:rsidR="004C6585" w:rsidRPr="004C6585" w:rsidRDefault="004C6585" w:rsidP="004C6585">
            <w:pPr>
              <w:pStyle w:val="Tablecolhead"/>
            </w:pPr>
            <w:r w:rsidRPr="004C6585">
              <w:t>Dromana</w:t>
            </w:r>
          </w:p>
        </w:tc>
        <w:tc>
          <w:tcPr>
            <w:tcW w:w="1992" w:type="pct"/>
            <w:noWrap/>
            <w:hideMark/>
          </w:tcPr>
          <w:p w14:paraId="64DFE73B" w14:textId="77777777" w:rsidR="004C6585" w:rsidRPr="004C6585" w:rsidRDefault="004C6585" w:rsidP="004C6585">
            <w:pPr>
              <w:pStyle w:val="Tabletext"/>
            </w:pPr>
            <w:r w:rsidRPr="004C6585">
              <w:t>Dromana Community House Inc.</w:t>
            </w:r>
          </w:p>
        </w:tc>
        <w:tc>
          <w:tcPr>
            <w:tcW w:w="1392" w:type="pct"/>
            <w:noWrap/>
            <w:vAlign w:val="center"/>
            <w:hideMark/>
          </w:tcPr>
          <w:p w14:paraId="7CB6BD8A" w14:textId="77777777" w:rsidR="004C6585" w:rsidRPr="004C6585" w:rsidRDefault="004C6585" w:rsidP="004C6585">
            <w:pPr>
              <w:pStyle w:val="Tabletext"/>
            </w:pPr>
            <w:r w:rsidRPr="004C6585">
              <w:t>15 Gibson Street</w:t>
            </w:r>
          </w:p>
        </w:tc>
      </w:tr>
      <w:tr w:rsidR="004C6585" w:rsidRPr="004C6585" w14:paraId="3277316D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4CF9BDC0" w14:textId="77777777" w:rsidR="004C6585" w:rsidRPr="004C6585" w:rsidRDefault="004C6585" w:rsidP="004C6585">
            <w:pPr>
              <w:pStyle w:val="Tablecolhead"/>
            </w:pPr>
            <w:r w:rsidRPr="004C6585">
              <w:t>East Somerville</w:t>
            </w:r>
          </w:p>
        </w:tc>
        <w:tc>
          <w:tcPr>
            <w:tcW w:w="1992" w:type="pct"/>
            <w:noWrap/>
            <w:hideMark/>
          </w:tcPr>
          <w:p w14:paraId="23F15B19" w14:textId="77777777" w:rsidR="004C6585" w:rsidRPr="004C6585" w:rsidRDefault="004C6585" w:rsidP="004C6585">
            <w:pPr>
              <w:pStyle w:val="Tabletext"/>
            </w:pPr>
            <w:r w:rsidRPr="004C6585">
              <w:t>Somerville Community House Incorporated</w:t>
            </w:r>
          </w:p>
        </w:tc>
        <w:tc>
          <w:tcPr>
            <w:tcW w:w="1392" w:type="pct"/>
            <w:noWrap/>
            <w:vAlign w:val="bottom"/>
            <w:hideMark/>
          </w:tcPr>
          <w:p w14:paraId="7D409A95" w14:textId="77777777" w:rsidR="004C6585" w:rsidRPr="004C6585" w:rsidRDefault="004C6585" w:rsidP="004C6585">
            <w:pPr>
              <w:pStyle w:val="Tabletext"/>
            </w:pPr>
            <w:r w:rsidRPr="004C6585">
              <w:t> 2/21 Worwong Ave</w:t>
            </w:r>
          </w:p>
        </w:tc>
      </w:tr>
      <w:tr w:rsidR="004C6585" w:rsidRPr="004C6585" w14:paraId="04D63539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21B000A3" w14:textId="77777777" w:rsidR="004C6585" w:rsidRPr="004C6585" w:rsidRDefault="004C6585" w:rsidP="004C6585">
            <w:pPr>
              <w:pStyle w:val="Tablecolhead"/>
            </w:pPr>
            <w:r w:rsidRPr="004C6585">
              <w:t>Echuca</w:t>
            </w:r>
          </w:p>
        </w:tc>
        <w:tc>
          <w:tcPr>
            <w:tcW w:w="1992" w:type="pct"/>
            <w:noWrap/>
            <w:vAlign w:val="bottom"/>
            <w:hideMark/>
          </w:tcPr>
          <w:p w14:paraId="78151F1D" w14:textId="77777777" w:rsidR="004C6585" w:rsidRPr="004C6585" w:rsidRDefault="004C6585" w:rsidP="004C6585">
            <w:pPr>
              <w:pStyle w:val="Tabletext"/>
            </w:pPr>
            <w:r w:rsidRPr="004C6585">
              <w:t>Crossenvale Community House</w:t>
            </w:r>
          </w:p>
        </w:tc>
        <w:tc>
          <w:tcPr>
            <w:tcW w:w="1392" w:type="pct"/>
            <w:noWrap/>
            <w:vAlign w:val="bottom"/>
            <w:hideMark/>
          </w:tcPr>
          <w:p w14:paraId="5D579AB0" w14:textId="77777777" w:rsidR="004C6585" w:rsidRPr="004C6585" w:rsidRDefault="004C6585" w:rsidP="004C6585">
            <w:pPr>
              <w:pStyle w:val="Tabletext"/>
            </w:pPr>
            <w:r w:rsidRPr="004C6585">
              <w:t>28 Boothman Street</w:t>
            </w:r>
          </w:p>
        </w:tc>
      </w:tr>
      <w:tr w:rsidR="004C6585" w:rsidRPr="004C6585" w14:paraId="06551DA9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28C472AC" w14:textId="77777777" w:rsidR="004C6585" w:rsidRPr="004C6585" w:rsidRDefault="004C6585" w:rsidP="004C6585">
            <w:pPr>
              <w:pStyle w:val="Tablecolhead"/>
            </w:pPr>
            <w:r w:rsidRPr="004C6585">
              <w:t>Echuca</w:t>
            </w:r>
          </w:p>
        </w:tc>
        <w:tc>
          <w:tcPr>
            <w:tcW w:w="1992" w:type="pct"/>
            <w:noWrap/>
            <w:vAlign w:val="bottom"/>
            <w:hideMark/>
          </w:tcPr>
          <w:p w14:paraId="136FF559" w14:textId="77777777" w:rsidR="004C6585" w:rsidRPr="004C6585" w:rsidRDefault="004C6585" w:rsidP="004C6585">
            <w:pPr>
              <w:pStyle w:val="Tabletext"/>
            </w:pPr>
            <w:r w:rsidRPr="004C6585">
              <w:t>Echuca Neighbourhood House</w:t>
            </w:r>
          </w:p>
        </w:tc>
        <w:tc>
          <w:tcPr>
            <w:tcW w:w="1392" w:type="pct"/>
            <w:noWrap/>
            <w:vAlign w:val="bottom"/>
            <w:hideMark/>
          </w:tcPr>
          <w:p w14:paraId="49240809" w14:textId="77777777" w:rsidR="004C6585" w:rsidRPr="004C6585" w:rsidRDefault="004C6585" w:rsidP="004C6585">
            <w:pPr>
              <w:pStyle w:val="Tabletext"/>
            </w:pPr>
            <w:r w:rsidRPr="004C6585">
              <w:t>261 High Street</w:t>
            </w:r>
          </w:p>
        </w:tc>
      </w:tr>
      <w:tr w:rsidR="004C6585" w:rsidRPr="004C6585" w14:paraId="7C944F1A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0A5F8E73" w14:textId="77777777" w:rsidR="004C6585" w:rsidRPr="004C6585" w:rsidRDefault="004C6585" w:rsidP="004C6585">
            <w:pPr>
              <w:pStyle w:val="Tablecolhead"/>
            </w:pPr>
            <w:r w:rsidRPr="004C6585">
              <w:t>Flemington</w:t>
            </w:r>
          </w:p>
        </w:tc>
        <w:tc>
          <w:tcPr>
            <w:tcW w:w="1992" w:type="pct"/>
            <w:noWrap/>
            <w:vAlign w:val="bottom"/>
            <w:hideMark/>
          </w:tcPr>
          <w:p w14:paraId="0EE89225" w14:textId="77777777" w:rsidR="004C6585" w:rsidRPr="004C6585" w:rsidRDefault="004C6585" w:rsidP="004C6585">
            <w:pPr>
              <w:pStyle w:val="Tabletext"/>
            </w:pPr>
            <w:r w:rsidRPr="004C6585">
              <w:t xml:space="preserve">Farnham Street Neighbourhood Learning Centre </w:t>
            </w:r>
          </w:p>
        </w:tc>
        <w:tc>
          <w:tcPr>
            <w:tcW w:w="1392" w:type="pct"/>
            <w:noWrap/>
            <w:vAlign w:val="bottom"/>
            <w:hideMark/>
          </w:tcPr>
          <w:p w14:paraId="0B3B4A0B" w14:textId="77777777" w:rsidR="004C6585" w:rsidRPr="004C6585" w:rsidRDefault="004C6585" w:rsidP="004C6585">
            <w:pPr>
              <w:pStyle w:val="Tabletext"/>
            </w:pPr>
            <w:r w:rsidRPr="004C6585">
              <w:t xml:space="preserve">28 Farnham Street </w:t>
            </w:r>
          </w:p>
        </w:tc>
      </w:tr>
      <w:tr w:rsidR="004C6585" w:rsidRPr="004C6585" w14:paraId="4582F629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60AB80BE" w14:textId="77777777" w:rsidR="004C6585" w:rsidRPr="004C6585" w:rsidRDefault="004C6585" w:rsidP="004C6585">
            <w:pPr>
              <w:pStyle w:val="Tablecolhead"/>
            </w:pPr>
            <w:r w:rsidRPr="004C6585">
              <w:t>Girgarre</w:t>
            </w:r>
          </w:p>
        </w:tc>
        <w:tc>
          <w:tcPr>
            <w:tcW w:w="1992" w:type="pct"/>
            <w:noWrap/>
            <w:vAlign w:val="bottom"/>
            <w:hideMark/>
          </w:tcPr>
          <w:p w14:paraId="2E76F33C" w14:textId="77777777" w:rsidR="004C6585" w:rsidRPr="004C6585" w:rsidRDefault="004C6585" w:rsidP="004C6585">
            <w:pPr>
              <w:pStyle w:val="Tabletext"/>
            </w:pPr>
            <w:r w:rsidRPr="004C6585">
              <w:t>Girgarre Community Cottage</w:t>
            </w:r>
          </w:p>
        </w:tc>
        <w:tc>
          <w:tcPr>
            <w:tcW w:w="1392" w:type="pct"/>
            <w:noWrap/>
            <w:vAlign w:val="bottom"/>
            <w:hideMark/>
          </w:tcPr>
          <w:p w14:paraId="245E0217" w14:textId="77777777" w:rsidR="004C6585" w:rsidRPr="004C6585" w:rsidRDefault="004C6585" w:rsidP="004C6585">
            <w:pPr>
              <w:pStyle w:val="Tabletext"/>
            </w:pPr>
            <w:r w:rsidRPr="004C6585">
              <w:t>27 Olympic Street</w:t>
            </w:r>
          </w:p>
        </w:tc>
      </w:tr>
      <w:tr w:rsidR="004C6585" w:rsidRPr="004C6585" w14:paraId="1C96728E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4C2A5983" w14:textId="77777777" w:rsidR="004C6585" w:rsidRPr="004C6585" w:rsidRDefault="004C6585" w:rsidP="004C6585">
            <w:pPr>
              <w:pStyle w:val="Tablecolhead"/>
            </w:pPr>
            <w:r w:rsidRPr="004C6585">
              <w:t xml:space="preserve">Gisborne </w:t>
            </w:r>
          </w:p>
        </w:tc>
        <w:tc>
          <w:tcPr>
            <w:tcW w:w="1992" w:type="pct"/>
            <w:noWrap/>
            <w:hideMark/>
          </w:tcPr>
          <w:p w14:paraId="0FB8CF88" w14:textId="77777777" w:rsidR="004C6585" w:rsidRPr="004C6585" w:rsidRDefault="004C6585" w:rsidP="004C6585">
            <w:pPr>
              <w:pStyle w:val="Tabletext"/>
            </w:pPr>
            <w:r w:rsidRPr="004C6585">
              <w:t>Macedon Ranges Further Education Centre Inc.</w:t>
            </w:r>
          </w:p>
        </w:tc>
        <w:tc>
          <w:tcPr>
            <w:tcW w:w="1392" w:type="pct"/>
            <w:noWrap/>
            <w:vAlign w:val="center"/>
            <w:hideMark/>
          </w:tcPr>
          <w:p w14:paraId="3FFE5F2F" w14:textId="77777777" w:rsidR="004C6585" w:rsidRPr="004C6585" w:rsidRDefault="004C6585" w:rsidP="004C6585">
            <w:pPr>
              <w:pStyle w:val="Tabletext"/>
            </w:pPr>
            <w:r w:rsidRPr="004C6585">
              <w:t>12 Hamilton St</w:t>
            </w:r>
          </w:p>
        </w:tc>
      </w:tr>
      <w:tr w:rsidR="004C6585" w:rsidRPr="004C6585" w14:paraId="0A65C123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52B57B51" w14:textId="77777777" w:rsidR="004C6585" w:rsidRPr="004C6585" w:rsidRDefault="004C6585" w:rsidP="004C6585">
            <w:pPr>
              <w:pStyle w:val="Tablecolhead"/>
            </w:pPr>
            <w:r w:rsidRPr="004C6585">
              <w:t>Glen Waverley</w:t>
            </w:r>
          </w:p>
        </w:tc>
        <w:tc>
          <w:tcPr>
            <w:tcW w:w="1992" w:type="pct"/>
            <w:noWrap/>
            <w:vAlign w:val="bottom"/>
            <w:hideMark/>
          </w:tcPr>
          <w:p w14:paraId="1748A214" w14:textId="77777777" w:rsidR="004C6585" w:rsidRPr="004C6585" w:rsidRDefault="004C6585" w:rsidP="004C6585">
            <w:pPr>
              <w:pStyle w:val="Tabletext"/>
            </w:pPr>
            <w:r w:rsidRPr="004C6585">
              <w:t>Mount Street Neighbourhood House</w:t>
            </w:r>
          </w:p>
        </w:tc>
        <w:tc>
          <w:tcPr>
            <w:tcW w:w="1392" w:type="pct"/>
            <w:noWrap/>
            <w:vAlign w:val="bottom"/>
            <w:hideMark/>
          </w:tcPr>
          <w:p w14:paraId="587E8FF6" w14:textId="77777777" w:rsidR="004C6585" w:rsidRPr="004C6585" w:rsidRDefault="004C6585" w:rsidP="004C6585">
            <w:pPr>
              <w:pStyle w:val="Tabletext"/>
            </w:pPr>
            <w:r w:rsidRPr="004C6585">
              <w:t>6 Mount Street</w:t>
            </w:r>
          </w:p>
        </w:tc>
      </w:tr>
      <w:tr w:rsidR="004C6585" w:rsidRPr="004C6585" w14:paraId="4A33E5C0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7CAF1D59" w14:textId="77777777" w:rsidR="004C6585" w:rsidRPr="004C6585" w:rsidRDefault="004C6585" w:rsidP="004C6585">
            <w:pPr>
              <w:pStyle w:val="Tablecolhead"/>
            </w:pPr>
            <w:r w:rsidRPr="004C6585">
              <w:lastRenderedPageBreak/>
              <w:t xml:space="preserve">Hamilton </w:t>
            </w:r>
          </w:p>
        </w:tc>
        <w:tc>
          <w:tcPr>
            <w:tcW w:w="1992" w:type="pct"/>
            <w:noWrap/>
            <w:hideMark/>
          </w:tcPr>
          <w:p w14:paraId="6505E407" w14:textId="77777777" w:rsidR="004C6585" w:rsidRPr="004C6585" w:rsidRDefault="004C6585" w:rsidP="004C6585">
            <w:pPr>
              <w:pStyle w:val="Tabletext"/>
            </w:pPr>
            <w:r w:rsidRPr="004C6585">
              <w:t>Hamilton Community House Inc</w:t>
            </w:r>
          </w:p>
        </w:tc>
        <w:tc>
          <w:tcPr>
            <w:tcW w:w="1392" w:type="pct"/>
            <w:noWrap/>
            <w:hideMark/>
          </w:tcPr>
          <w:p w14:paraId="2E09D4C2" w14:textId="77777777" w:rsidR="004C6585" w:rsidRPr="004C6585" w:rsidRDefault="004C6585" w:rsidP="004C6585">
            <w:pPr>
              <w:pStyle w:val="Tabletext"/>
            </w:pPr>
            <w:r w:rsidRPr="004C6585">
              <w:t>19 Sedgewick Street</w:t>
            </w:r>
          </w:p>
        </w:tc>
      </w:tr>
      <w:tr w:rsidR="004C6585" w:rsidRPr="004C6585" w14:paraId="3E7578CC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4401D755" w14:textId="77777777" w:rsidR="004C6585" w:rsidRPr="004C6585" w:rsidRDefault="004C6585" w:rsidP="004C6585">
            <w:pPr>
              <w:pStyle w:val="Tablecolhead"/>
            </w:pPr>
            <w:r w:rsidRPr="004C6585">
              <w:t>Hastings</w:t>
            </w:r>
          </w:p>
        </w:tc>
        <w:tc>
          <w:tcPr>
            <w:tcW w:w="1992" w:type="pct"/>
            <w:noWrap/>
            <w:hideMark/>
          </w:tcPr>
          <w:p w14:paraId="15AEB6E4" w14:textId="77777777" w:rsidR="004C6585" w:rsidRPr="004C6585" w:rsidRDefault="004C6585" w:rsidP="004C6585">
            <w:pPr>
              <w:pStyle w:val="Tabletext"/>
            </w:pPr>
            <w:r w:rsidRPr="004C6585">
              <w:t>Hastings Community House Inc.</w:t>
            </w:r>
          </w:p>
        </w:tc>
        <w:tc>
          <w:tcPr>
            <w:tcW w:w="1392" w:type="pct"/>
            <w:noWrap/>
            <w:vAlign w:val="center"/>
            <w:hideMark/>
          </w:tcPr>
          <w:p w14:paraId="6AAB0897" w14:textId="77777777" w:rsidR="004C6585" w:rsidRPr="004C6585" w:rsidRDefault="004C6585" w:rsidP="004C6585">
            <w:pPr>
              <w:pStyle w:val="Tabletext"/>
            </w:pPr>
            <w:r w:rsidRPr="004C6585">
              <w:t>185 High Street</w:t>
            </w:r>
          </w:p>
        </w:tc>
      </w:tr>
      <w:tr w:rsidR="004C6585" w:rsidRPr="004C6585" w14:paraId="5B77ADDF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3BA8122F" w14:textId="77777777" w:rsidR="004C6585" w:rsidRPr="004C6585" w:rsidRDefault="004C6585" w:rsidP="004C6585">
            <w:pPr>
              <w:pStyle w:val="Tablecolhead"/>
            </w:pPr>
            <w:r w:rsidRPr="004C6585">
              <w:t>Heidelberg West</w:t>
            </w:r>
          </w:p>
        </w:tc>
        <w:tc>
          <w:tcPr>
            <w:tcW w:w="1992" w:type="pct"/>
            <w:noWrap/>
            <w:hideMark/>
          </w:tcPr>
          <w:p w14:paraId="39CE7A61" w14:textId="77777777" w:rsidR="004C6585" w:rsidRPr="004C6585" w:rsidRDefault="004C6585" w:rsidP="004C6585">
            <w:pPr>
              <w:pStyle w:val="Tabletext"/>
            </w:pPr>
            <w:r w:rsidRPr="004C6585">
              <w:t>Olympic Adult Education Inc.</w:t>
            </w:r>
          </w:p>
        </w:tc>
        <w:tc>
          <w:tcPr>
            <w:tcW w:w="1392" w:type="pct"/>
            <w:noWrap/>
            <w:hideMark/>
          </w:tcPr>
          <w:p w14:paraId="4139A4E5" w14:textId="77777777" w:rsidR="004C6585" w:rsidRPr="004C6585" w:rsidRDefault="004C6585" w:rsidP="004C6585">
            <w:pPr>
              <w:pStyle w:val="Tabletext"/>
            </w:pPr>
            <w:r w:rsidRPr="004C6585">
              <w:t>21 Alamein Road</w:t>
            </w:r>
          </w:p>
        </w:tc>
      </w:tr>
      <w:tr w:rsidR="004C6585" w:rsidRPr="004C6585" w14:paraId="3212D4BB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19562532" w14:textId="77777777" w:rsidR="004C6585" w:rsidRPr="004C6585" w:rsidRDefault="004C6585" w:rsidP="004C6585">
            <w:pPr>
              <w:pStyle w:val="Tablecolhead"/>
            </w:pPr>
            <w:r w:rsidRPr="004C6585">
              <w:t>Highett</w:t>
            </w:r>
          </w:p>
        </w:tc>
        <w:tc>
          <w:tcPr>
            <w:tcW w:w="1992" w:type="pct"/>
            <w:noWrap/>
            <w:vAlign w:val="bottom"/>
            <w:hideMark/>
          </w:tcPr>
          <w:p w14:paraId="18DDB932" w14:textId="77777777" w:rsidR="004C6585" w:rsidRPr="004C6585" w:rsidRDefault="004C6585" w:rsidP="004C6585">
            <w:pPr>
              <w:pStyle w:val="Tabletext"/>
            </w:pPr>
            <w:r w:rsidRPr="004C6585">
              <w:t>Highett Neighbourhood Community House</w:t>
            </w:r>
          </w:p>
        </w:tc>
        <w:tc>
          <w:tcPr>
            <w:tcW w:w="1392" w:type="pct"/>
            <w:noWrap/>
            <w:vAlign w:val="bottom"/>
            <w:hideMark/>
          </w:tcPr>
          <w:p w14:paraId="0D167854" w14:textId="77777777" w:rsidR="004C6585" w:rsidRPr="004C6585" w:rsidRDefault="004C6585" w:rsidP="004C6585">
            <w:pPr>
              <w:pStyle w:val="Tabletext"/>
            </w:pPr>
            <w:r w:rsidRPr="004C6585">
              <w:t>2 Livingston Street</w:t>
            </w:r>
          </w:p>
        </w:tc>
      </w:tr>
      <w:tr w:rsidR="004C6585" w:rsidRPr="004C6585" w14:paraId="143718D5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1777D5D7" w14:textId="77777777" w:rsidR="004C6585" w:rsidRPr="004C6585" w:rsidRDefault="004C6585" w:rsidP="004C6585">
            <w:pPr>
              <w:pStyle w:val="Tablecolhead"/>
            </w:pPr>
            <w:r w:rsidRPr="004C6585">
              <w:t>Kerang</w:t>
            </w:r>
          </w:p>
        </w:tc>
        <w:tc>
          <w:tcPr>
            <w:tcW w:w="1992" w:type="pct"/>
            <w:noWrap/>
            <w:hideMark/>
          </w:tcPr>
          <w:p w14:paraId="6B534CA7" w14:textId="77777777" w:rsidR="004C6585" w:rsidRPr="004C6585" w:rsidRDefault="004C6585" w:rsidP="004C6585">
            <w:pPr>
              <w:pStyle w:val="Tabletext"/>
            </w:pPr>
            <w:r w:rsidRPr="004C6585">
              <w:t>Kerang and District Community Centre Inc.</w:t>
            </w:r>
          </w:p>
        </w:tc>
        <w:tc>
          <w:tcPr>
            <w:tcW w:w="1392" w:type="pct"/>
            <w:noWrap/>
            <w:vAlign w:val="center"/>
            <w:hideMark/>
          </w:tcPr>
          <w:p w14:paraId="75B0A1AB" w14:textId="77777777" w:rsidR="004C6585" w:rsidRPr="004C6585" w:rsidRDefault="004C6585" w:rsidP="004C6585">
            <w:pPr>
              <w:pStyle w:val="Tabletext"/>
            </w:pPr>
            <w:r w:rsidRPr="004C6585">
              <w:t>49 Wellington Street</w:t>
            </w:r>
          </w:p>
        </w:tc>
      </w:tr>
      <w:tr w:rsidR="004C6585" w:rsidRPr="004C6585" w14:paraId="5F997A85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20C052A9" w14:textId="77777777" w:rsidR="004C6585" w:rsidRPr="004C6585" w:rsidRDefault="004C6585" w:rsidP="004C6585">
            <w:pPr>
              <w:pStyle w:val="Tablecolhead"/>
            </w:pPr>
            <w:r w:rsidRPr="004C6585">
              <w:t>Keysborough</w:t>
            </w:r>
          </w:p>
        </w:tc>
        <w:tc>
          <w:tcPr>
            <w:tcW w:w="1992" w:type="pct"/>
            <w:noWrap/>
            <w:hideMark/>
          </w:tcPr>
          <w:p w14:paraId="0D2FE87A" w14:textId="77777777" w:rsidR="004C6585" w:rsidRPr="004C6585" w:rsidRDefault="004C6585" w:rsidP="004C6585">
            <w:pPr>
              <w:pStyle w:val="Tabletext"/>
            </w:pPr>
            <w:r w:rsidRPr="004C6585">
              <w:t>Resurrection Catholic Church Keysborough</w:t>
            </w:r>
          </w:p>
        </w:tc>
        <w:tc>
          <w:tcPr>
            <w:tcW w:w="1392" w:type="pct"/>
            <w:noWrap/>
            <w:hideMark/>
          </w:tcPr>
          <w:p w14:paraId="01F643F3" w14:textId="77777777" w:rsidR="004C6585" w:rsidRPr="004C6585" w:rsidRDefault="004C6585" w:rsidP="004C6585">
            <w:pPr>
              <w:pStyle w:val="Tabletext"/>
            </w:pPr>
            <w:r w:rsidRPr="004C6585">
              <w:t>402 Corrigan Road</w:t>
            </w:r>
          </w:p>
        </w:tc>
      </w:tr>
      <w:tr w:rsidR="004C6585" w:rsidRPr="004C6585" w14:paraId="38080B1C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1DFE37D5" w14:textId="77777777" w:rsidR="004C6585" w:rsidRPr="004C6585" w:rsidRDefault="004C6585" w:rsidP="004C6585">
            <w:pPr>
              <w:pStyle w:val="Tablecolhead"/>
            </w:pPr>
            <w:r w:rsidRPr="004C6585">
              <w:t>Kilmore</w:t>
            </w:r>
          </w:p>
        </w:tc>
        <w:tc>
          <w:tcPr>
            <w:tcW w:w="1992" w:type="pct"/>
            <w:noWrap/>
            <w:vAlign w:val="center"/>
            <w:hideMark/>
          </w:tcPr>
          <w:p w14:paraId="3CB0A5FE" w14:textId="77777777" w:rsidR="004C6585" w:rsidRPr="004C6585" w:rsidRDefault="004C6585" w:rsidP="004C6585">
            <w:pPr>
              <w:pStyle w:val="Tabletext"/>
            </w:pPr>
            <w:r w:rsidRPr="004C6585">
              <w:t>Kilmore Community Centre</w:t>
            </w:r>
          </w:p>
        </w:tc>
        <w:tc>
          <w:tcPr>
            <w:tcW w:w="1392" w:type="pct"/>
            <w:noWrap/>
            <w:vAlign w:val="center"/>
            <w:hideMark/>
          </w:tcPr>
          <w:p w14:paraId="5FDCE347" w14:textId="77777777" w:rsidR="004C6585" w:rsidRPr="004C6585" w:rsidRDefault="004C6585" w:rsidP="004C6585">
            <w:pPr>
              <w:pStyle w:val="Tabletext"/>
            </w:pPr>
            <w:r w:rsidRPr="004C6585">
              <w:t>38 Victoria Parade</w:t>
            </w:r>
          </w:p>
        </w:tc>
      </w:tr>
      <w:tr w:rsidR="004C6585" w:rsidRPr="004C6585" w14:paraId="6BFC97A7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279F15BA" w14:textId="77777777" w:rsidR="004C6585" w:rsidRPr="004C6585" w:rsidRDefault="004C6585" w:rsidP="004C6585">
            <w:pPr>
              <w:pStyle w:val="Tablecolhead"/>
            </w:pPr>
            <w:r w:rsidRPr="004C6585">
              <w:t>Kyabram</w:t>
            </w:r>
          </w:p>
        </w:tc>
        <w:tc>
          <w:tcPr>
            <w:tcW w:w="1992" w:type="pct"/>
            <w:noWrap/>
            <w:vAlign w:val="bottom"/>
            <w:hideMark/>
          </w:tcPr>
          <w:p w14:paraId="1D115145" w14:textId="77777777" w:rsidR="004C6585" w:rsidRPr="004C6585" w:rsidRDefault="004C6585" w:rsidP="004C6585">
            <w:pPr>
              <w:pStyle w:val="Tabletext"/>
            </w:pPr>
            <w:r w:rsidRPr="004C6585">
              <w:t>Kyabram Community Learning Centre</w:t>
            </w:r>
          </w:p>
        </w:tc>
        <w:tc>
          <w:tcPr>
            <w:tcW w:w="1392" w:type="pct"/>
            <w:noWrap/>
            <w:vAlign w:val="bottom"/>
            <w:hideMark/>
          </w:tcPr>
          <w:p w14:paraId="3C678F98" w14:textId="77777777" w:rsidR="004C6585" w:rsidRPr="004C6585" w:rsidRDefault="004C6585" w:rsidP="004C6585">
            <w:pPr>
              <w:pStyle w:val="Tabletext"/>
            </w:pPr>
            <w:r w:rsidRPr="004C6585">
              <w:t>21–25 Lake Road</w:t>
            </w:r>
          </w:p>
        </w:tc>
      </w:tr>
      <w:tr w:rsidR="004C6585" w:rsidRPr="004C6585" w14:paraId="75306D6F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5452CEEA" w14:textId="77777777" w:rsidR="004C6585" w:rsidRPr="004C6585" w:rsidRDefault="004C6585" w:rsidP="004C6585">
            <w:pPr>
              <w:pStyle w:val="Tablecolhead"/>
            </w:pPr>
            <w:r w:rsidRPr="004C6585">
              <w:t>Kyneton</w:t>
            </w:r>
          </w:p>
        </w:tc>
        <w:tc>
          <w:tcPr>
            <w:tcW w:w="1992" w:type="pct"/>
            <w:noWrap/>
            <w:hideMark/>
          </w:tcPr>
          <w:p w14:paraId="07D8BA8E" w14:textId="77777777" w:rsidR="004C6585" w:rsidRPr="004C6585" w:rsidRDefault="004C6585" w:rsidP="004C6585">
            <w:pPr>
              <w:pStyle w:val="Tabletext"/>
            </w:pPr>
            <w:r w:rsidRPr="004C6585">
              <w:t>Kyneton Community &amp; Learning Centre Inc</w:t>
            </w:r>
          </w:p>
        </w:tc>
        <w:tc>
          <w:tcPr>
            <w:tcW w:w="1392" w:type="pct"/>
            <w:noWrap/>
            <w:vAlign w:val="center"/>
            <w:hideMark/>
          </w:tcPr>
          <w:p w14:paraId="2079A15F" w14:textId="77777777" w:rsidR="004C6585" w:rsidRPr="004C6585" w:rsidRDefault="004C6585" w:rsidP="004C6585">
            <w:pPr>
              <w:pStyle w:val="Tabletext"/>
            </w:pPr>
            <w:r w:rsidRPr="004C6585">
              <w:t>34 Mollison Street</w:t>
            </w:r>
          </w:p>
        </w:tc>
      </w:tr>
      <w:tr w:rsidR="004C6585" w:rsidRPr="004C6585" w14:paraId="469C209D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5DE336CE" w14:textId="77777777" w:rsidR="004C6585" w:rsidRPr="004C6585" w:rsidRDefault="004C6585" w:rsidP="004C6585">
            <w:pPr>
              <w:pStyle w:val="Tablecolhead"/>
            </w:pPr>
            <w:r w:rsidRPr="004C6585">
              <w:t>Lalor</w:t>
            </w:r>
          </w:p>
        </w:tc>
        <w:tc>
          <w:tcPr>
            <w:tcW w:w="1992" w:type="pct"/>
            <w:noWrap/>
            <w:vAlign w:val="bottom"/>
            <w:hideMark/>
          </w:tcPr>
          <w:p w14:paraId="70BA63DC" w14:textId="77777777" w:rsidR="004C6585" w:rsidRPr="004C6585" w:rsidRDefault="004C6585" w:rsidP="004C6585">
            <w:pPr>
              <w:pStyle w:val="Tabletext"/>
            </w:pPr>
            <w:r w:rsidRPr="004C6585">
              <w:t>Lalor Neighbourhood House</w:t>
            </w:r>
          </w:p>
        </w:tc>
        <w:tc>
          <w:tcPr>
            <w:tcW w:w="1392" w:type="pct"/>
            <w:noWrap/>
            <w:vAlign w:val="bottom"/>
            <w:hideMark/>
          </w:tcPr>
          <w:p w14:paraId="3995E5C2" w14:textId="77777777" w:rsidR="004C6585" w:rsidRPr="004C6585" w:rsidRDefault="004C6585" w:rsidP="004C6585">
            <w:pPr>
              <w:pStyle w:val="Tabletext"/>
            </w:pPr>
            <w:r w:rsidRPr="004C6585">
              <w:t>47A French St</w:t>
            </w:r>
          </w:p>
        </w:tc>
      </w:tr>
      <w:tr w:rsidR="004C6585" w:rsidRPr="004C6585" w14:paraId="23DBB903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6E9BF868" w14:textId="77777777" w:rsidR="004C6585" w:rsidRPr="004C6585" w:rsidRDefault="004C6585" w:rsidP="004C6585">
            <w:pPr>
              <w:pStyle w:val="Tablecolhead"/>
            </w:pPr>
            <w:r w:rsidRPr="004C6585">
              <w:t xml:space="preserve">Lancefield </w:t>
            </w:r>
          </w:p>
        </w:tc>
        <w:tc>
          <w:tcPr>
            <w:tcW w:w="1992" w:type="pct"/>
            <w:noWrap/>
            <w:hideMark/>
          </w:tcPr>
          <w:p w14:paraId="709591A8" w14:textId="77777777" w:rsidR="004C6585" w:rsidRPr="004C6585" w:rsidRDefault="004C6585" w:rsidP="004C6585">
            <w:pPr>
              <w:pStyle w:val="Tabletext"/>
            </w:pPr>
            <w:r w:rsidRPr="004C6585">
              <w:t>Lancefield Neighbourhood House Inc.</w:t>
            </w:r>
          </w:p>
        </w:tc>
        <w:tc>
          <w:tcPr>
            <w:tcW w:w="1392" w:type="pct"/>
            <w:noWrap/>
            <w:vAlign w:val="center"/>
            <w:hideMark/>
          </w:tcPr>
          <w:p w14:paraId="3501DF2E" w14:textId="77777777" w:rsidR="004C6585" w:rsidRPr="004C6585" w:rsidRDefault="004C6585" w:rsidP="004C6585">
            <w:pPr>
              <w:pStyle w:val="Tabletext"/>
            </w:pPr>
            <w:r w:rsidRPr="004C6585">
              <w:t>78 High Street</w:t>
            </w:r>
          </w:p>
        </w:tc>
      </w:tr>
      <w:tr w:rsidR="004C6585" w:rsidRPr="004C6585" w14:paraId="0E1D25C0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3F555EA3" w14:textId="77777777" w:rsidR="004C6585" w:rsidRPr="004C6585" w:rsidRDefault="004C6585" w:rsidP="004C6585">
            <w:pPr>
              <w:pStyle w:val="Tablecolhead"/>
            </w:pPr>
            <w:r w:rsidRPr="004C6585">
              <w:t>Laverton</w:t>
            </w:r>
          </w:p>
        </w:tc>
        <w:tc>
          <w:tcPr>
            <w:tcW w:w="1992" w:type="pct"/>
            <w:noWrap/>
            <w:vAlign w:val="bottom"/>
            <w:hideMark/>
          </w:tcPr>
          <w:p w14:paraId="491C760C" w14:textId="77777777" w:rsidR="004C6585" w:rsidRPr="004C6585" w:rsidRDefault="004C6585" w:rsidP="004C6585">
            <w:pPr>
              <w:pStyle w:val="Tabletext"/>
            </w:pPr>
            <w:r w:rsidRPr="004C6585">
              <w:t>Laverton Community Education Centre</w:t>
            </w:r>
          </w:p>
        </w:tc>
        <w:tc>
          <w:tcPr>
            <w:tcW w:w="1392" w:type="pct"/>
            <w:noWrap/>
            <w:vAlign w:val="bottom"/>
            <w:hideMark/>
          </w:tcPr>
          <w:p w14:paraId="63E9743D" w14:textId="77777777" w:rsidR="004C6585" w:rsidRPr="004C6585" w:rsidRDefault="004C6585" w:rsidP="004C6585">
            <w:pPr>
              <w:pStyle w:val="Tabletext"/>
            </w:pPr>
            <w:r w:rsidRPr="004C6585">
              <w:t>12 Crown Street</w:t>
            </w:r>
          </w:p>
        </w:tc>
      </w:tr>
      <w:tr w:rsidR="004C6585" w:rsidRPr="004C6585" w14:paraId="6A352125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0F3DE535" w14:textId="77777777" w:rsidR="004C6585" w:rsidRPr="004C6585" w:rsidRDefault="004C6585" w:rsidP="004C6585">
            <w:pPr>
              <w:pStyle w:val="Tablecolhead"/>
            </w:pPr>
            <w:r w:rsidRPr="004C6585">
              <w:t>Long Gully</w:t>
            </w:r>
          </w:p>
        </w:tc>
        <w:tc>
          <w:tcPr>
            <w:tcW w:w="1992" w:type="pct"/>
            <w:noWrap/>
            <w:vAlign w:val="bottom"/>
            <w:hideMark/>
          </w:tcPr>
          <w:p w14:paraId="548EED68" w14:textId="77777777" w:rsidR="004C6585" w:rsidRPr="004C6585" w:rsidRDefault="004C6585" w:rsidP="004C6585">
            <w:pPr>
              <w:pStyle w:val="Tabletext"/>
            </w:pPr>
            <w:r w:rsidRPr="004C6585">
              <w:t>Long Gully Neighbourhood Centre</w:t>
            </w:r>
          </w:p>
        </w:tc>
        <w:tc>
          <w:tcPr>
            <w:tcW w:w="1392" w:type="pct"/>
            <w:noWrap/>
            <w:vAlign w:val="bottom"/>
            <w:hideMark/>
          </w:tcPr>
          <w:p w14:paraId="0A368FBE" w14:textId="77777777" w:rsidR="004C6585" w:rsidRPr="004C6585" w:rsidRDefault="004C6585" w:rsidP="004C6585">
            <w:pPr>
              <w:pStyle w:val="Tabletext"/>
            </w:pPr>
            <w:r w:rsidRPr="004C6585">
              <w:t>52-54 Derwent Drive</w:t>
            </w:r>
          </w:p>
        </w:tc>
      </w:tr>
      <w:tr w:rsidR="004C6585" w:rsidRPr="004C6585" w14:paraId="77320876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13458054" w14:textId="77777777" w:rsidR="004C6585" w:rsidRPr="004C6585" w:rsidRDefault="004C6585" w:rsidP="004C6585">
            <w:pPr>
              <w:pStyle w:val="Tablecolhead"/>
            </w:pPr>
            <w:r w:rsidRPr="004C6585">
              <w:t xml:space="preserve">Melton South </w:t>
            </w:r>
          </w:p>
        </w:tc>
        <w:tc>
          <w:tcPr>
            <w:tcW w:w="1992" w:type="pct"/>
            <w:noWrap/>
            <w:vAlign w:val="bottom"/>
            <w:hideMark/>
          </w:tcPr>
          <w:p w14:paraId="6C58E1F7" w14:textId="77777777" w:rsidR="004C6585" w:rsidRPr="004C6585" w:rsidRDefault="004C6585" w:rsidP="004C6585">
            <w:pPr>
              <w:pStyle w:val="Tabletext"/>
            </w:pPr>
            <w:r w:rsidRPr="004C6585">
              <w:t>Melon South Community centre Inc</w:t>
            </w:r>
          </w:p>
        </w:tc>
        <w:tc>
          <w:tcPr>
            <w:tcW w:w="1392" w:type="pct"/>
            <w:noWrap/>
            <w:vAlign w:val="bottom"/>
            <w:hideMark/>
          </w:tcPr>
          <w:p w14:paraId="28E1BD90" w14:textId="77777777" w:rsidR="004C6585" w:rsidRPr="004C6585" w:rsidRDefault="004C6585" w:rsidP="004C6585">
            <w:pPr>
              <w:pStyle w:val="Tabletext"/>
            </w:pPr>
            <w:r w:rsidRPr="004C6585">
              <w:t>41 Exford Road</w:t>
            </w:r>
          </w:p>
        </w:tc>
      </w:tr>
      <w:tr w:rsidR="004C6585" w:rsidRPr="004C6585" w14:paraId="0151D601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557B9E30" w14:textId="77777777" w:rsidR="004C6585" w:rsidRPr="004C6585" w:rsidRDefault="004C6585" w:rsidP="004C6585">
            <w:pPr>
              <w:pStyle w:val="Tablecolhead"/>
            </w:pPr>
            <w:r w:rsidRPr="004C6585">
              <w:t>Mooroopna</w:t>
            </w:r>
          </w:p>
        </w:tc>
        <w:tc>
          <w:tcPr>
            <w:tcW w:w="1992" w:type="pct"/>
            <w:noWrap/>
            <w:vAlign w:val="bottom"/>
            <w:hideMark/>
          </w:tcPr>
          <w:p w14:paraId="02707314" w14:textId="77777777" w:rsidR="004C6585" w:rsidRPr="004C6585" w:rsidRDefault="004C6585" w:rsidP="004C6585">
            <w:pPr>
              <w:pStyle w:val="Tabletext"/>
            </w:pPr>
            <w:r w:rsidRPr="004C6585">
              <w:t>Mooroopna Education and Activity Centre</w:t>
            </w:r>
          </w:p>
        </w:tc>
        <w:tc>
          <w:tcPr>
            <w:tcW w:w="1392" w:type="pct"/>
            <w:noWrap/>
            <w:vAlign w:val="bottom"/>
            <w:hideMark/>
          </w:tcPr>
          <w:p w14:paraId="2EFB7F5D" w14:textId="77777777" w:rsidR="004C6585" w:rsidRPr="004C6585" w:rsidRDefault="004C6585" w:rsidP="004C6585">
            <w:pPr>
              <w:pStyle w:val="Tabletext"/>
            </w:pPr>
            <w:r w:rsidRPr="004C6585">
              <w:t>23 Alexandra street</w:t>
            </w:r>
          </w:p>
        </w:tc>
      </w:tr>
      <w:tr w:rsidR="004C6585" w:rsidRPr="004C6585" w14:paraId="32E8C680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3B8B85DB" w14:textId="77777777" w:rsidR="004C6585" w:rsidRPr="004C6585" w:rsidRDefault="004C6585" w:rsidP="004C6585">
            <w:pPr>
              <w:pStyle w:val="Tablecolhead"/>
            </w:pPr>
            <w:r w:rsidRPr="004C6585">
              <w:t xml:space="preserve">Mordialloc </w:t>
            </w:r>
          </w:p>
        </w:tc>
        <w:tc>
          <w:tcPr>
            <w:tcW w:w="1992" w:type="pct"/>
            <w:noWrap/>
            <w:vAlign w:val="bottom"/>
            <w:hideMark/>
          </w:tcPr>
          <w:p w14:paraId="729B03D0" w14:textId="77777777" w:rsidR="004C6585" w:rsidRPr="004C6585" w:rsidRDefault="004C6585" w:rsidP="004C6585">
            <w:pPr>
              <w:pStyle w:val="Tabletext"/>
            </w:pPr>
            <w:r w:rsidRPr="004C6585">
              <w:t xml:space="preserve">Mordialloc Community Centre </w:t>
            </w:r>
          </w:p>
        </w:tc>
        <w:tc>
          <w:tcPr>
            <w:tcW w:w="1392" w:type="pct"/>
            <w:noWrap/>
            <w:vAlign w:val="bottom"/>
            <w:hideMark/>
          </w:tcPr>
          <w:p w14:paraId="3FEE4563" w14:textId="77777777" w:rsidR="004C6585" w:rsidRPr="004C6585" w:rsidRDefault="004C6585" w:rsidP="004C6585">
            <w:pPr>
              <w:pStyle w:val="Tabletext"/>
            </w:pPr>
            <w:r w:rsidRPr="004C6585">
              <w:t xml:space="preserve">115a Warren Road, </w:t>
            </w:r>
          </w:p>
        </w:tc>
      </w:tr>
      <w:tr w:rsidR="004C6585" w:rsidRPr="004C6585" w14:paraId="1E6C88EC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2713E6AE" w14:textId="77777777" w:rsidR="004C6585" w:rsidRPr="004C6585" w:rsidRDefault="004C6585" w:rsidP="004C6585">
            <w:pPr>
              <w:pStyle w:val="Tablecolhead"/>
            </w:pPr>
            <w:r w:rsidRPr="004C6585">
              <w:t>Mount Beauty</w:t>
            </w:r>
          </w:p>
        </w:tc>
        <w:tc>
          <w:tcPr>
            <w:tcW w:w="1992" w:type="pct"/>
            <w:noWrap/>
            <w:hideMark/>
          </w:tcPr>
          <w:p w14:paraId="4185744F" w14:textId="77777777" w:rsidR="004C6585" w:rsidRPr="004C6585" w:rsidRDefault="004C6585" w:rsidP="004C6585">
            <w:pPr>
              <w:pStyle w:val="Tabletext"/>
            </w:pPr>
            <w:r w:rsidRPr="004C6585">
              <w:t>Mount Beauty Neighbourhood Centre Inc.</w:t>
            </w:r>
          </w:p>
        </w:tc>
        <w:tc>
          <w:tcPr>
            <w:tcW w:w="1392" w:type="pct"/>
            <w:noWrap/>
            <w:hideMark/>
          </w:tcPr>
          <w:p w14:paraId="37CBBF09" w14:textId="77777777" w:rsidR="004C6585" w:rsidRPr="004C6585" w:rsidRDefault="004C6585" w:rsidP="004C6585">
            <w:pPr>
              <w:pStyle w:val="Tabletext"/>
            </w:pPr>
            <w:r w:rsidRPr="004C6585">
              <w:t>1 Tennis Court Ave</w:t>
            </w:r>
          </w:p>
        </w:tc>
      </w:tr>
      <w:tr w:rsidR="004C6585" w:rsidRPr="004C6585" w14:paraId="0A4C0E9E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44CD989B" w14:textId="77777777" w:rsidR="004C6585" w:rsidRPr="004C6585" w:rsidRDefault="004C6585" w:rsidP="004C6585">
            <w:pPr>
              <w:pStyle w:val="Tablecolhead"/>
            </w:pPr>
            <w:r w:rsidRPr="004C6585">
              <w:t>Mount Eliza</w:t>
            </w:r>
          </w:p>
        </w:tc>
        <w:tc>
          <w:tcPr>
            <w:tcW w:w="1992" w:type="pct"/>
            <w:noWrap/>
            <w:hideMark/>
          </w:tcPr>
          <w:p w14:paraId="1E64481B" w14:textId="77777777" w:rsidR="004C6585" w:rsidRPr="004C6585" w:rsidRDefault="004C6585" w:rsidP="004C6585">
            <w:pPr>
              <w:pStyle w:val="Tabletext"/>
            </w:pPr>
            <w:r w:rsidRPr="004C6585">
              <w:t>Mount Eliza Neighbourhood House Inc</w:t>
            </w:r>
          </w:p>
        </w:tc>
        <w:tc>
          <w:tcPr>
            <w:tcW w:w="1392" w:type="pct"/>
            <w:noWrap/>
            <w:vAlign w:val="center"/>
            <w:hideMark/>
          </w:tcPr>
          <w:p w14:paraId="082EE677" w14:textId="77777777" w:rsidR="004C6585" w:rsidRPr="004C6585" w:rsidRDefault="004C6585" w:rsidP="004C6585">
            <w:pPr>
              <w:pStyle w:val="Tabletext"/>
            </w:pPr>
            <w:r w:rsidRPr="004C6585">
              <w:t>90-100 Canadian Bay Road</w:t>
            </w:r>
          </w:p>
        </w:tc>
      </w:tr>
      <w:tr w:rsidR="004C6585" w:rsidRPr="004C6585" w14:paraId="02DACF9F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22D97D65" w14:textId="77777777" w:rsidR="004C6585" w:rsidRPr="004C6585" w:rsidRDefault="004C6585" w:rsidP="004C6585">
            <w:pPr>
              <w:pStyle w:val="Tablecolhead"/>
            </w:pPr>
            <w:r w:rsidRPr="004C6585">
              <w:t>Mount Waverley</w:t>
            </w:r>
          </w:p>
        </w:tc>
        <w:tc>
          <w:tcPr>
            <w:tcW w:w="1992" w:type="pct"/>
            <w:noWrap/>
            <w:vAlign w:val="bottom"/>
            <w:hideMark/>
          </w:tcPr>
          <w:p w14:paraId="0CAC55CD" w14:textId="77777777" w:rsidR="004C6585" w:rsidRPr="004C6585" w:rsidRDefault="004C6585" w:rsidP="004C6585">
            <w:pPr>
              <w:pStyle w:val="Tabletext"/>
            </w:pPr>
            <w:r w:rsidRPr="004C6585">
              <w:t xml:space="preserve">Waverley Community Learning Centre </w:t>
            </w:r>
          </w:p>
        </w:tc>
        <w:tc>
          <w:tcPr>
            <w:tcW w:w="1392" w:type="pct"/>
            <w:noWrap/>
            <w:vAlign w:val="bottom"/>
            <w:hideMark/>
          </w:tcPr>
          <w:p w14:paraId="4A643F3C" w14:textId="77777777" w:rsidR="004C6585" w:rsidRPr="004C6585" w:rsidRDefault="004C6585" w:rsidP="004C6585">
            <w:pPr>
              <w:pStyle w:val="Tabletext"/>
            </w:pPr>
            <w:r w:rsidRPr="004C6585">
              <w:t>5 Fleet Street</w:t>
            </w:r>
          </w:p>
        </w:tc>
      </w:tr>
      <w:tr w:rsidR="004C6585" w:rsidRPr="004C6585" w14:paraId="273C4A64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1F5BACAE" w14:textId="77777777" w:rsidR="004C6585" w:rsidRPr="004C6585" w:rsidRDefault="004C6585" w:rsidP="004C6585">
            <w:pPr>
              <w:pStyle w:val="Tablecolhead"/>
            </w:pPr>
            <w:r w:rsidRPr="004C6585">
              <w:t>Newport</w:t>
            </w:r>
          </w:p>
        </w:tc>
        <w:tc>
          <w:tcPr>
            <w:tcW w:w="1992" w:type="pct"/>
            <w:noWrap/>
            <w:vAlign w:val="bottom"/>
            <w:hideMark/>
          </w:tcPr>
          <w:p w14:paraId="1AFC3F3F" w14:textId="77777777" w:rsidR="004C6585" w:rsidRPr="004C6585" w:rsidRDefault="004C6585" w:rsidP="004C6585">
            <w:pPr>
              <w:pStyle w:val="Tabletext"/>
            </w:pPr>
            <w:r w:rsidRPr="004C6585">
              <w:t>Newport Community Education Centre</w:t>
            </w:r>
          </w:p>
        </w:tc>
        <w:tc>
          <w:tcPr>
            <w:tcW w:w="1392" w:type="pct"/>
            <w:noWrap/>
            <w:vAlign w:val="bottom"/>
            <w:hideMark/>
          </w:tcPr>
          <w:p w14:paraId="5A13088F" w14:textId="77777777" w:rsidR="004C6585" w:rsidRPr="004C6585" w:rsidRDefault="004C6585" w:rsidP="004C6585">
            <w:pPr>
              <w:pStyle w:val="Tabletext"/>
            </w:pPr>
            <w:r w:rsidRPr="004C6585">
              <w:t>43 Mason Street</w:t>
            </w:r>
          </w:p>
        </w:tc>
      </w:tr>
      <w:tr w:rsidR="004C6585" w:rsidRPr="004C6585" w14:paraId="5EFC409B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4EFE9C25" w14:textId="77777777" w:rsidR="004C6585" w:rsidRPr="004C6585" w:rsidRDefault="004C6585" w:rsidP="004C6585">
            <w:pPr>
              <w:pStyle w:val="Tablecolhead"/>
            </w:pPr>
            <w:r w:rsidRPr="004C6585">
              <w:t>Noble Park</w:t>
            </w:r>
          </w:p>
        </w:tc>
        <w:tc>
          <w:tcPr>
            <w:tcW w:w="1992" w:type="pct"/>
            <w:noWrap/>
            <w:vAlign w:val="bottom"/>
            <w:hideMark/>
          </w:tcPr>
          <w:p w14:paraId="18B90BAA" w14:textId="77777777" w:rsidR="004C6585" w:rsidRPr="004C6585" w:rsidRDefault="004C6585" w:rsidP="004C6585">
            <w:pPr>
              <w:pStyle w:val="Tabletext"/>
            </w:pPr>
            <w:r w:rsidRPr="004C6585">
              <w:t>Noble Park Community Centre</w:t>
            </w:r>
          </w:p>
        </w:tc>
        <w:tc>
          <w:tcPr>
            <w:tcW w:w="1392" w:type="pct"/>
            <w:noWrap/>
            <w:vAlign w:val="bottom"/>
            <w:hideMark/>
          </w:tcPr>
          <w:p w14:paraId="0E013288" w14:textId="77777777" w:rsidR="004C6585" w:rsidRPr="004C6585" w:rsidRDefault="004C6585" w:rsidP="004C6585">
            <w:pPr>
              <w:pStyle w:val="Tabletext"/>
            </w:pPr>
            <w:r w:rsidRPr="004C6585">
              <w:t>44 Memorial Drive</w:t>
            </w:r>
          </w:p>
        </w:tc>
      </w:tr>
      <w:tr w:rsidR="004C6585" w:rsidRPr="004C6585" w14:paraId="3F43ECB1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0E4752CD" w14:textId="77777777" w:rsidR="004C6585" w:rsidRPr="004C6585" w:rsidRDefault="004C6585" w:rsidP="004C6585">
            <w:pPr>
              <w:pStyle w:val="Tablecolhead"/>
            </w:pPr>
            <w:r w:rsidRPr="004C6585">
              <w:t>Northcote</w:t>
            </w:r>
          </w:p>
        </w:tc>
        <w:tc>
          <w:tcPr>
            <w:tcW w:w="1992" w:type="pct"/>
            <w:noWrap/>
            <w:hideMark/>
          </w:tcPr>
          <w:p w14:paraId="614049CD" w14:textId="77777777" w:rsidR="004C6585" w:rsidRPr="004C6585" w:rsidRDefault="004C6585" w:rsidP="004C6585">
            <w:pPr>
              <w:pStyle w:val="Tabletext"/>
            </w:pPr>
            <w:r w:rsidRPr="004C6585">
              <w:t>Jika Jika Community Centre</w:t>
            </w:r>
          </w:p>
        </w:tc>
        <w:tc>
          <w:tcPr>
            <w:tcW w:w="1392" w:type="pct"/>
            <w:noWrap/>
            <w:hideMark/>
          </w:tcPr>
          <w:p w14:paraId="7A5C3AAD" w14:textId="77777777" w:rsidR="004C6585" w:rsidRPr="004C6585" w:rsidRDefault="004C6585" w:rsidP="004C6585">
            <w:pPr>
              <w:pStyle w:val="Tabletext"/>
            </w:pPr>
            <w:r w:rsidRPr="004C6585">
              <w:t>Corner Plant and Union Streets</w:t>
            </w:r>
          </w:p>
        </w:tc>
      </w:tr>
      <w:tr w:rsidR="004C6585" w:rsidRPr="004C6585" w14:paraId="7140464F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2BDC273B" w14:textId="77777777" w:rsidR="004C6585" w:rsidRPr="004C6585" w:rsidRDefault="004C6585" w:rsidP="004C6585">
            <w:pPr>
              <w:pStyle w:val="Tablecolhead"/>
            </w:pPr>
            <w:r w:rsidRPr="004C6585">
              <w:t>Point Cook</w:t>
            </w:r>
          </w:p>
        </w:tc>
        <w:tc>
          <w:tcPr>
            <w:tcW w:w="1992" w:type="pct"/>
            <w:noWrap/>
            <w:vAlign w:val="bottom"/>
            <w:hideMark/>
          </w:tcPr>
          <w:p w14:paraId="37D9CF9C" w14:textId="77777777" w:rsidR="004C6585" w:rsidRPr="004C6585" w:rsidRDefault="004C6585" w:rsidP="004C6585">
            <w:pPr>
              <w:pStyle w:val="Tabletext"/>
            </w:pPr>
            <w:r w:rsidRPr="004C6585">
              <w:t xml:space="preserve">Point Cook Community Learning Centre </w:t>
            </w:r>
          </w:p>
        </w:tc>
        <w:tc>
          <w:tcPr>
            <w:tcW w:w="1392" w:type="pct"/>
            <w:noWrap/>
            <w:vAlign w:val="bottom"/>
            <w:hideMark/>
          </w:tcPr>
          <w:p w14:paraId="39FE70F5" w14:textId="77777777" w:rsidR="004C6585" w:rsidRPr="004C6585" w:rsidRDefault="004C6585" w:rsidP="004C6585">
            <w:pPr>
              <w:pStyle w:val="Tabletext"/>
            </w:pPr>
            <w:r w:rsidRPr="004C6585">
              <w:t xml:space="preserve"> 1/21 Cheetham St</w:t>
            </w:r>
          </w:p>
        </w:tc>
      </w:tr>
      <w:tr w:rsidR="004C6585" w:rsidRPr="004C6585" w14:paraId="0903FADF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49D646B3" w14:textId="77777777" w:rsidR="004C6585" w:rsidRPr="004C6585" w:rsidRDefault="004C6585" w:rsidP="004C6585">
            <w:pPr>
              <w:pStyle w:val="Tablecolhead"/>
            </w:pPr>
            <w:r w:rsidRPr="004C6585">
              <w:t>Port Fairy</w:t>
            </w:r>
          </w:p>
        </w:tc>
        <w:tc>
          <w:tcPr>
            <w:tcW w:w="1992" w:type="pct"/>
            <w:noWrap/>
            <w:hideMark/>
          </w:tcPr>
          <w:p w14:paraId="3C632090" w14:textId="77777777" w:rsidR="004C6585" w:rsidRPr="004C6585" w:rsidRDefault="004C6585" w:rsidP="004C6585">
            <w:pPr>
              <w:pStyle w:val="Tabletext"/>
            </w:pPr>
            <w:r w:rsidRPr="004C6585">
              <w:t>Port Fairy Community House</w:t>
            </w:r>
          </w:p>
        </w:tc>
        <w:tc>
          <w:tcPr>
            <w:tcW w:w="1392" w:type="pct"/>
            <w:noWrap/>
            <w:hideMark/>
          </w:tcPr>
          <w:p w14:paraId="41E4FE7E" w14:textId="77777777" w:rsidR="004C6585" w:rsidRPr="004C6585" w:rsidRDefault="004C6585" w:rsidP="004C6585">
            <w:pPr>
              <w:pStyle w:val="Tabletext"/>
            </w:pPr>
            <w:r w:rsidRPr="004C6585">
              <w:t>5 Railway Place</w:t>
            </w:r>
          </w:p>
        </w:tc>
      </w:tr>
      <w:tr w:rsidR="004C6585" w:rsidRPr="004C6585" w14:paraId="7ED6F388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78BC0158" w14:textId="77777777" w:rsidR="004C6585" w:rsidRPr="004C6585" w:rsidRDefault="004C6585" w:rsidP="004C6585">
            <w:pPr>
              <w:pStyle w:val="Tablecolhead"/>
            </w:pPr>
            <w:r w:rsidRPr="004C6585">
              <w:t>Port Melbourne</w:t>
            </w:r>
          </w:p>
        </w:tc>
        <w:tc>
          <w:tcPr>
            <w:tcW w:w="1992" w:type="pct"/>
            <w:noWrap/>
            <w:vAlign w:val="bottom"/>
            <w:hideMark/>
          </w:tcPr>
          <w:p w14:paraId="5F8C7FFB" w14:textId="77777777" w:rsidR="004C6585" w:rsidRPr="004C6585" w:rsidRDefault="004C6585" w:rsidP="004C6585">
            <w:pPr>
              <w:pStyle w:val="Tabletext"/>
            </w:pPr>
            <w:r w:rsidRPr="004C6585">
              <w:t>Southport Community Centre</w:t>
            </w:r>
          </w:p>
        </w:tc>
        <w:tc>
          <w:tcPr>
            <w:tcW w:w="1392" w:type="pct"/>
            <w:noWrap/>
            <w:vAlign w:val="bottom"/>
            <w:hideMark/>
          </w:tcPr>
          <w:p w14:paraId="2C16B97E" w14:textId="77777777" w:rsidR="004C6585" w:rsidRPr="004C6585" w:rsidRDefault="004C6585" w:rsidP="004C6585">
            <w:pPr>
              <w:pStyle w:val="Tabletext"/>
            </w:pPr>
            <w:r w:rsidRPr="004C6585">
              <w:t>154 Liardet Street</w:t>
            </w:r>
          </w:p>
        </w:tc>
      </w:tr>
      <w:tr w:rsidR="004C6585" w:rsidRPr="004C6585" w14:paraId="33852328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1749A3AB" w14:textId="77777777" w:rsidR="004C6585" w:rsidRPr="004C6585" w:rsidRDefault="004C6585" w:rsidP="004C6585">
            <w:pPr>
              <w:pStyle w:val="Tablecolhead"/>
            </w:pPr>
            <w:r w:rsidRPr="004C6585">
              <w:t>Preston</w:t>
            </w:r>
          </w:p>
        </w:tc>
        <w:tc>
          <w:tcPr>
            <w:tcW w:w="1992" w:type="pct"/>
            <w:noWrap/>
            <w:vAlign w:val="bottom"/>
            <w:hideMark/>
          </w:tcPr>
          <w:p w14:paraId="7F1882F3" w14:textId="77777777" w:rsidR="004C6585" w:rsidRPr="004C6585" w:rsidRDefault="004C6585" w:rsidP="004C6585">
            <w:pPr>
              <w:pStyle w:val="Tabletext"/>
            </w:pPr>
            <w:r w:rsidRPr="004C6585">
              <w:t>Bridge Darebin Preston</w:t>
            </w:r>
          </w:p>
        </w:tc>
        <w:tc>
          <w:tcPr>
            <w:tcW w:w="1392" w:type="pct"/>
            <w:noWrap/>
            <w:vAlign w:val="bottom"/>
            <w:hideMark/>
          </w:tcPr>
          <w:p w14:paraId="6A64AE71" w14:textId="77777777" w:rsidR="004C6585" w:rsidRPr="004C6585" w:rsidRDefault="004C6585" w:rsidP="004C6585">
            <w:pPr>
              <w:pStyle w:val="Tabletext"/>
            </w:pPr>
            <w:r w:rsidRPr="004C6585">
              <w:t>218 High Street</w:t>
            </w:r>
          </w:p>
        </w:tc>
      </w:tr>
      <w:tr w:rsidR="004C6585" w:rsidRPr="004C6585" w14:paraId="690D516E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15A283E9" w14:textId="77777777" w:rsidR="004C6585" w:rsidRPr="004C6585" w:rsidRDefault="004C6585" w:rsidP="004C6585">
            <w:pPr>
              <w:pStyle w:val="Tablecolhead"/>
            </w:pPr>
            <w:r w:rsidRPr="004C6585">
              <w:t>Pyalong</w:t>
            </w:r>
          </w:p>
        </w:tc>
        <w:tc>
          <w:tcPr>
            <w:tcW w:w="1992" w:type="pct"/>
            <w:noWrap/>
            <w:vAlign w:val="center"/>
            <w:hideMark/>
          </w:tcPr>
          <w:p w14:paraId="16AB34F9" w14:textId="77777777" w:rsidR="004C6585" w:rsidRPr="004C6585" w:rsidRDefault="004C6585" w:rsidP="004C6585">
            <w:pPr>
              <w:pStyle w:val="Tabletext"/>
            </w:pPr>
            <w:r w:rsidRPr="004C6585">
              <w:t>Pyalong Neighbourhood House</w:t>
            </w:r>
          </w:p>
        </w:tc>
        <w:tc>
          <w:tcPr>
            <w:tcW w:w="1392" w:type="pct"/>
            <w:noWrap/>
            <w:vAlign w:val="center"/>
            <w:hideMark/>
          </w:tcPr>
          <w:p w14:paraId="411BF831" w14:textId="77777777" w:rsidR="004C6585" w:rsidRPr="004C6585" w:rsidRDefault="004C6585" w:rsidP="004C6585">
            <w:pPr>
              <w:pStyle w:val="Tabletext"/>
            </w:pPr>
            <w:r w:rsidRPr="004C6585">
              <w:t>13 High Street</w:t>
            </w:r>
          </w:p>
        </w:tc>
      </w:tr>
      <w:tr w:rsidR="004C6585" w:rsidRPr="004C6585" w14:paraId="54A5E7F7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3EF9DCCD" w14:textId="77777777" w:rsidR="004C6585" w:rsidRPr="004C6585" w:rsidRDefault="004C6585" w:rsidP="004C6585">
            <w:pPr>
              <w:pStyle w:val="Tablecolhead"/>
            </w:pPr>
            <w:r w:rsidRPr="004C6585">
              <w:t>Quambatook</w:t>
            </w:r>
          </w:p>
        </w:tc>
        <w:tc>
          <w:tcPr>
            <w:tcW w:w="1992" w:type="pct"/>
            <w:noWrap/>
            <w:vAlign w:val="bottom"/>
            <w:hideMark/>
          </w:tcPr>
          <w:p w14:paraId="12987746" w14:textId="77777777" w:rsidR="004C6585" w:rsidRPr="004C6585" w:rsidRDefault="004C6585" w:rsidP="004C6585">
            <w:pPr>
              <w:pStyle w:val="Tabletext"/>
            </w:pPr>
            <w:r w:rsidRPr="004C6585">
              <w:t>Quambatook Community Resource Centre</w:t>
            </w:r>
          </w:p>
        </w:tc>
        <w:tc>
          <w:tcPr>
            <w:tcW w:w="1392" w:type="pct"/>
            <w:noWrap/>
            <w:vAlign w:val="bottom"/>
            <w:hideMark/>
          </w:tcPr>
          <w:p w14:paraId="7E2460E3" w14:textId="77777777" w:rsidR="004C6585" w:rsidRPr="004C6585" w:rsidRDefault="004C6585" w:rsidP="004C6585">
            <w:pPr>
              <w:pStyle w:val="Tabletext"/>
            </w:pPr>
            <w:r w:rsidRPr="004C6585">
              <w:t>8 Guthrie Street</w:t>
            </w:r>
          </w:p>
        </w:tc>
      </w:tr>
      <w:tr w:rsidR="004C6585" w:rsidRPr="004C6585" w14:paraId="149BDF7C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7BC0C02D" w14:textId="77777777" w:rsidR="004C6585" w:rsidRPr="004C6585" w:rsidRDefault="004C6585" w:rsidP="004C6585">
            <w:pPr>
              <w:pStyle w:val="Tablecolhead"/>
            </w:pPr>
            <w:r w:rsidRPr="004C6585">
              <w:t>Reservoir</w:t>
            </w:r>
          </w:p>
        </w:tc>
        <w:tc>
          <w:tcPr>
            <w:tcW w:w="1992" w:type="pct"/>
            <w:noWrap/>
            <w:vAlign w:val="bottom"/>
            <w:hideMark/>
          </w:tcPr>
          <w:p w14:paraId="2C996932" w14:textId="77777777" w:rsidR="004C6585" w:rsidRPr="004C6585" w:rsidRDefault="004C6585" w:rsidP="004C6585">
            <w:pPr>
              <w:pStyle w:val="Tabletext"/>
            </w:pPr>
            <w:r w:rsidRPr="004C6585">
              <w:t>Reservoir Neighbourhood House</w:t>
            </w:r>
          </w:p>
        </w:tc>
        <w:tc>
          <w:tcPr>
            <w:tcW w:w="1392" w:type="pct"/>
            <w:noWrap/>
            <w:vAlign w:val="bottom"/>
            <w:hideMark/>
          </w:tcPr>
          <w:p w14:paraId="14657DE8" w14:textId="77777777" w:rsidR="004C6585" w:rsidRPr="004C6585" w:rsidRDefault="004C6585" w:rsidP="004C6585">
            <w:pPr>
              <w:pStyle w:val="Tabletext"/>
            </w:pPr>
            <w:r w:rsidRPr="004C6585">
              <w:t>2B Cuthbert Road</w:t>
            </w:r>
          </w:p>
        </w:tc>
      </w:tr>
      <w:tr w:rsidR="004C6585" w:rsidRPr="004C6585" w14:paraId="63968DCE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3AD96659" w14:textId="77777777" w:rsidR="004C6585" w:rsidRPr="004C6585" w:rsidRDefault="004C6585" w:rsidP="004C6585">
            <w:pPr>
              <w:pStyle w:val="Tablecolhead"/>
            </w:pPr>
            <w:r w:rsidRPr="004C6585">
              <w:t>Riddells Creek</w:t>
            </w:r>
          </w:p>
        </w:tc>
        <w:tc>
          <w:tcPr>
            <w:tcW w:w="1992" w:type="pct"/>
            <w:noWrap/>
            <w:hideMark/>
          </w:tcPr>
          <w:p w14:paraId="4138370E" w14:textId="77777777" w:rsidR="004C6585" w:rsidRPr="004C6585" w:rsidRDefault="004C6585" w:rsidP="004C6585">
            <w:pPr>
              <w:pStyle w:val="Tabletext"/>
            </w:pPr>
            <w:r w:rsidRPr="004C6585">
              <w:t>Riddells Creek Neighbourhood House Inc</w:t>
            </w:r>
          </w:p>
        </w:tc>
        <w:tc>
          <w:tcPr>
            <w:tcW w:w="1392" w:type="pct"/>
            <w:noWrap/>
            <w:vAlign w:val="center"/>
            <w:hideMark/>
          </w:tcPr>
          <w:p w14:paraId="24A4DBF2" w14:textId="77777777" w:rsidR="004C6585" w:rsidRPr="004C6585" w:rsidRDefault="004C6585" w:rsidP="004C6585">
            <w:pPr>
              <w:pStyle w:val="Tabletext"/>
            </w:pPr>
            <w:r w:rsidRPr="004C6585">
              <w:t>59 Main Road</w:t>
            </w:r>
          </w:p>
        </w:tc>
      </w:tr>
      <w:tr w:rsidR="004C6585" w:rsidRPr="004C6585" w14:paraId="6CFD8BDE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21CB0F33" w14:textId="77777777" w:rsidR="004C6585" w:rsidRPr="004C6585" w:rsidRDefault="004C6585" w:rsidP="004C6585">
            <w:pPr>
              <w:pStyle w:val="Tablecolhead"/>
            </w:pPr>
            <w:r w:rsidRPr="004C6585">
              <w:t>Rochester</w:t>
            </w:r>
          </w:p>
        </w:tc>
        <w:tc>
          <w:tcPr>
            <w:tcW w:w="1992" w:type="pct"/>
            <w:noWrap/>
            <w:vAlign w:val="bottom"/>
            <w:hideMark/>
          </w:tcPr>
          <w:p w14:paraId="0612D892" w14:textId="77777777" w:rsidR="004C6585" w:rsidRPr="004C6585" w:rsidRDefault="004C6585" w:rsidP="004C6585">
            <w:pPr>
              <w:pStyle w:val="Tabletext"/>
            </w:pPr>
            <w:r w:rsidRPr="004C6585">
              <w:t>Rochester Community House</w:t>
            </w:r>
          </w:p>
        </w:tc>
        <w:tc>
          <w:tcPr>
            <w:tcW w:w="1392" w:type="pct"/>
            <w:noWrap/>
            <w:vAlign w:val="bottom"/>
            <w:hideMark/>
          </w:tcPr>
          <w:p w14:paraId="1C0AFFA1" w14:textId="77777777" w:rsidR="004C6585" w:rsidRPr="004C6585" w:rsidRDefault="004C6585" w:rsidP="004C6585">
            <w:pPr>
              <w:pStyle w:val="Tabletext"/>
            </w:pPr>
            <w:r w:rsidRPr="004C6585">
              <w:t>43–45 Mackay Street</w:t>
            </w:r>
          </w:p>
        </w:tc>
      </w:tr>
      <w:tr w:rsidR="004C6585" w:rsidRPr="004C6585" w14:paraId="4010F131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55EBAF52" w14:textId="77777777" w:rsidR="004C6585" w:rsidRPr="004C6585" w:rsidRDefault="004C6585" w:rsidP="004C6585">
            <w:pPr>
              <w:pStyle w:val="Tablecolhead"/>
            </w:pPr>
            <w:r w:rsidRPr="004C6585">
              <w:t xml:space="preserve">Romsey </w:t>
            </w:r>
          </w:p>
        </w:tc>
        <w:tc>
          <w:tcPr>
            <w:tcW w:w="1992" w:type="pct"/>
            <w:noWrap/>
            <w:hideMark/>
          </w:tcPr>
          <w:p w14:paraId="4DB1B760" w14:textId="77777777" w:rsidR="004C6585" w:rsidRPr="004C6585" w:rsidRDefault="004C6585" w:rsidP="004C6585">
            <w:pPr>
              <w:pStyle w:val="Tabletext"/>
            </w:pPr>
            <w:r w:rsidRPr="004C6585">
              <w:t>Romsey Neighbourhood House Inc</w:t>
            </w:r>
          </w:p>
        </w:tc>
        <w:tc>
          <w:tcPr>
            <w:tcW w:w="1392" w:type="pct"/>
            <w:noWrap/>
            <w:vAlign w:val="center"/>
            <w:hideMark/>
          </w:tcPr>
          <w:p w14:paraId="35D4CEDE" w14:textId="77777777" w:rsidR="004C6585" w:rsidRPr="004C6585" w:rsidRDefault="004C6585" w:rsidP="004C6585">
            <w:pPr>
              <w:pStyle w:val="Tabletext"/>
            </w:pPr>
            <w:r w:rsidRPr="004C6585">
              <w:t>96-100 Main Street</w:t>
            </w:r>
          </w:p>
        </w:tc>
      </w:tr>
      <w:tr w:rsidR="004C6585" w:rsidRPr="004C6585" w14:paraId="23052F84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6501B6C5" w14:textId="77777777" w:rsidR="004C6585" w:rsidRPr="004C6585" w:rsidRDefault="004C6585" w:rsidP="004C6585">
            <w:pPr>
              <w:pStyle w:val="Tablecolhead"/>
            </w:pPr>
            <w:r w:rsidRPr="004C6585">
              <w:lastRenderedPageBreak/>
              <w:t>Rosanna</w:t>
            </w:r>
          </w:p>
        </w:tc>
        <w:tc>
          <w:tcPr>
            <w:tcW w:w="1992" w:type="pct"/>
            <w:noWrap/>
            <w:vAlign w:val="bottom"/>
            <w:hideMark/>
          </w:tcPr>
          <w:p w14:paraId="0DCD98D5" w14:textId="77777777" w:rsidR="004C6585" w:rsidRPr="004C6585" w:rsidRDefault="004C6585" w:rsidP="004C6585">
            <w:pPr>
              <w:pStyle w:val="Tabletext"/>
            </w:pPr>
            <w:r w:rsidRPr="004C6585">
              <w:t>Rosanna Fire Station Community House</w:t>
            </w:r>
          </w:p>
        </w:tc>
        <w:tc>
          <w:tcPr>
            <w:tcW w:w="1392" w:type="pct"/>
            <w:noWrap/>
            <w:vAlign w:val="bottom"/>
            <w:hideMark/>
          </w:tcPr>
          <w:p w14:paraId="236CE11F" w14:textId="77777777" w:rsidR="004C6585" w:rsidRPr="004C6585" w:rsidRDefault="004C6585" w:rsidP="004C6585">
            <w:pPr>
              <w:pStyle w:val="Tabletext"/>
            </w:pPr>
            <w:r w:rsidRPr="004C6585">
              <w:t>232 Lower Plenty Road</w:t>
            </w:r>
          </w:p>
        </w:tc>
      </w:tr>
      <w:tr w:rsidR="004C6585" w:rsidRPr="004C6585" w14:paraId="797B7FEE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18FC98D9" w14:textId="77777777" w:rsidR="004C6585" w:rsidRPr="004C6585" w:rsidRDefault="004C6585" w:rsidP="004C6585">
            <w:pPr>
              <w:pStyle w:val="Tablecolhead"/>
            </w:pPr>
            <w:r w:rsidRPr="004C6585">
              <w:t>Roxburgh Park</w:t>
            </w:r>
          </w:p>
        </w:tc>
        <w:tc>
          <w:tcPr>
            <w:tcW w:w="1992" w:type="pct"/>
            <w:noWrap/>
            <w:vAlign w:val="bottom"/>
            <w:hideMark/>
          </w:tcPr>
          <w:p w14:paraId="2D8071A8" w14:textId="77777777" w:rsidR="004C6585" w:rsidRPr="004C6585" w:rsidRDefault="004C6585" w:rsidP="004C6585">
            <w:pPr>
              <w:pStyle w:val="Tabletext"/>
            </w:pPr>
            <w:r w:rsidRPr="004C6585">
              <w:t>Homestead Community &amp; Learning Centre</w:t>
            </w:r>
          </w:p>
        </w:tc>
        <w:tc>
          <w:tcPr>
            <w:tcW w:w="1392" w:type="pct"/>
            <w:noWrap/>
            <w:vAlign w:val="bottom"/>
            <w:hideMark/>
          </w:tcPr>
          <w:p w14:paraId="3395160B" w14:textId="77777777" w:rsidR="004C6585" w:rsidRPr="004C6585" w:rsidRDefault="004C6585" w:rsidP="004C6585">
            <w:pPr>
              <w:pStyle w:val="Tabletext"/>
            </w:pPr>
            <w:r w:rsidRPr="004C6585">
              <w:t>30 Whiltshire Drive</w:t>
            </w:r>
          </w:p>
        </w:tc>
      </w:tr>
      <w:tr w:rsidR="004C6585" w:rsidRPr="004C6585" w14:paraId="49AB8686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11E7C8CC" w14:textId="77777777" w:rsidR="004C6585" w:rsidRPr="004C6585" w:rsidRDefault="004C6585" w:rsidP="004C6585">
            <w:pPr>
              <w:pStyle w:val="Tablecolhead"/>
            </w:pPr>
            <w:r w:rsidRPr="004C6585">
              <w:t>Rushworth</w:t>
            </w:r>
          </w:p>
        </w:tc>
        <w:tc>
          <w:tcPr>
            <w:tcW w:w="1992" w:type="pct"/>
            <w:noWrap/>
            <w:vAlign w:val="bottom"/>
            <w:hideMark/>
          </w:tcPr>
          <w:p w14:paraId="040EECFD" w14:textId="77777777" w:rsidR="004C6585" w:rsidRPr="004C6585" w:rsidRDefault="004C6585" w:rsidP="004C6585">
            <w:pPr>
              <w:pStyle w:val="Tabletext"/>
            </w:pPr>
            <w:r w:rsidRPr="004C6585">
              <w:t>Rushworth Community House</w:t>
            </w:r>
          </w:p>
        </w:tc>
        <w:tc>
          <w:tcPr>
            <w:tcW w:w="1392" w:type="pct"/>
            <w:noWrap/>
            <w:vAlign w:val="bottom"/>
            <w:hideMark/>
          </w:tcPr>
          <w:p w14:paraId="4BA66633" w14:textId="77777777" w:rsidR="004C6585" w:rsidRPr="004C6585" w:rsidRDefault="004C6585" w:rsidP="004C6585">
            <w:pPr>
              <w:pStyle w:val="Tabletext"/>
            </w:pPr>
            <w:r w:rsidRPr="004C6585">
              <w:t>67 High Street</w:t>
            </w:r>
          </w:p>
        </w:tc>
      </w:tr>
      <w:tr w:rsidR="004C6585" w:rsidRPr="004C6585" w14:paraId="509A1AA8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54548DE8" w14:textId="77777777" w:rsidR="004C6585" w:rsidRPr="004C6585" w:rsidRDefault="004C6585" w:rsidP="004C6585">
            <w:pPr>
              <w:pStyle w:val="Tablecolhead"/>
            </w:pPr>
            <w:r w:rsidRPr="004C6585">
              <w:t>Rye</w:t>
            </w:r>
          </w:p>
        </w:tc>
        <w:tc>
          <w:tcPr>
            <w:tcW w:w="1992" w:type="pct"/>
            <w:noWrap/>
            <w:hideMark/>
          </w:tcPr>
          <w:p w14:paraId="4AD4E535" w14:textId="77777777" w:rsidR="004C6585" w:rsidRPr="004C6585" w:rsidRDefault="004C6585" w:rsidP="004C6585">
            <w:pPr>
              <w:pStyle w:val="Tabletext"/>
            </w:pPr>
            <w:r w:rsidRPr="004C6585">
              <w:t>Rye Community House Inc</w:t>
            </w:r>
          </w:p>
        </w:tc>
        <w:tc>
          <w:tcPr>
            <w:tcW w:w="1392" w:type="pct"/>
            <w:noWrap/>
            <w:hideMark/>
          </w:tcPr>
          <w:p w14:paraId="6469F99E" w14:textId="77777777" w:rsidR="004C6585" w:rsidRPr="004C6585" w:rsidRDefault="004C6585" w:rsidP="004C6585">
            <w:pPr>
              <w:pStyle w:val="Tabletext"/>
            </w:pPr>
            <w:r w:rsidRPr="004C6585">
              <w:t>27 Nelson Street</w:t>
            </w:r>
          </w:p>
        </w:tc>
      </w:tr>
      <w:tr w:rsidR="004C6585" w:rsidRPr="004C6585" w14:paraId="43BD5750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42FD8D53" w14:textId="77777777" w:rsidR="004C6585" w:rsidRPr="004C6585" w:rsidRDefault="004C6585" w:rsidP="004C6585">
            <w:pPr>
              <w:pStyle w:val="Tablecolhead"/>
            </w:pPr>
            <w:r w:rsidRPr="004C6585">
              <w:t>Sebastopol</w:t>
            </w:r>
          </w:p>
        </w:tc>
        <w:tc>
          <w:tcPr>
            <w:tcW w:w="1992" w:type="pct"/>
            <w:noWrap/>
            <w:vAlign w:val="bottom"/>
            <w:hideMark/>
          </w:tcPr>
          <w:p w14:paraId="14239161" w14:textId="77777777" w:rsidR="004C6585" w:rsidRPr="004C6585" w:rsidRDefault="004C6585" w:rsidP="004C6585">
            <w:pPr>
              <w:pStyle w:val="Tabletext"/>
            </w:pPr>
            <w:r w:rsidRPr="004C6585">
              <w:t>Ballarat Neighbourhood Centre</w:t>
            </w:r>
          </w:p>
        </w:tc>
        <w:tc>
          <w:tcPr>
            <w:tcW w:w="1392" w:type="pct"/>
            <w:noWrap/>
            <w:vAlign w:val="bottom"/>
            <w:hideMark/>
          </w:tcPr>
          <w:p w14:paraId="338D031E" w14:textId="77777777" w:rsidR="004C6585" w:rsidRPr="004C6585" w:rsidRDefault="004C6585" w:rsidP="004C6585">
            <w:pPr>
              <w:pStyle w:val="Tabletext"/>
            </w:pPr>
            <w:r w:rsidRPr="004C6585">
              <w:t xml:space="preserve">11 Tuppen Drive </w:t>
            </w:r>
          </w:p>
        </w:tc>
      </w:tr>
      <w:tr w:rsidR="004C6585" w:rsidRPr="004C6585" w14:paraId="433F50B5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51CB617E" w14:textId="77777777" w:rsidR="004C6585" w:rsidRPr="004C6585" w:rsidRDefault="004C6585" w:rsidP="004C6585">
            <w:pPr>
              <w:pStyle w:val="Tablecolhead"/>
            </w:pPr>
            <w:r w:rsidRPr="004C6585">
              <w:t>Seymour</w:t>
            </w:r>
          </w:p>
        </w:tc>
        <w:tc>
          <w:tcPr>
            <w:tcW w:w="1992" w:type="pct"/>
            <w:noWrap/>
            <w:vAlign w:val="center"/>
            <w:hideMark/>
          </w:tcPr>
          <w:p w14:paraId="0267F8EB" w14:textId="77777777" w:rsidR="004C6585" w:rsidRPr="004C6585" w:rsidRDefault="004C6585" w:rsidP="004C6585">
            <w:pPr>
              <w:pStyle w:val="Tabletext"/>
            </w:pPr>
            <w:r w:rsidRPr="004C6585">
              <w:t>Seymour Neighbourhood House</w:t>
            </w:r>
          </w:p>
        </w:tc>
        <w:tc>
          <w:tcPr>
            <w:tcW w:w="1392" w:type="pct"/>
            <w:noWrap/>
            <w:vAlign w:val="center"/>
            <w:hideMark/>
          </w:tcPr>
          <w:p w14:paraId="69C4F030" w14:textId="77777777" w:rsidR="004C6585" w:rsidRPr="004C6585" w:rsidRDefault="004C6585" w:rsidP="004C6585">
            <w:pPr>
              <w:pStyle w:val="Tabletext"/>
            </w:pPr>
            <w:r w:rsidRPr="004C6585">
              <w:t>47A Anglesey St</w:t>
            </w:r>
          </w:p>
        </w:tc>
      </w:tr>
      <w:tr w:rsidR="004C6585" w:rsidRPr="004C6585" w14:paraId="0867CE31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6F08167A" w14:textId="77777777" w:rsidR="004C6585" w:rsidRPr="004C6585" w:rsidRDefault="004C6585" w:rsidP="004C6585">
            <w:pPr>
              <w:pStyle w:val="Tablecolhead"/>
            </w:pPr>
            <w:r w:rsidRPr="004C6585">
              <w:t>Shepparton</w:t>
            </w:r>
          </w:p>
        </w:tc>
        <w:tc>
          <w:tcPr>
            <w:tcW w:w="1992" w:type="pct"/>
            <w:noWrap/>
            <w:vAlign w:val="bottom"/>
            <w:hideMark/>
          </w:tcPr>
          <w:p w14:paraId="245347A6" w14:textId="77777777" w:rsidR="004C6585" w:rsidRPr="004C6585" w:rsidRDefault="004C6585" w:rsidP="004C6585">
            <w:pPr>
              <w:pStyle w:val="Tabletext"/>
            </w:pPr>
            <w:r w:rsidRPr="004C6585">
              <w:t>North Shepparton Community &amp; Learning Centre Inc</w:t>
            </w:r>
          </w:p>
        </w:tc>
        <w:tc>
          <w:tcPr>
            <w:tcW w:w="1392" w:type="pct"/>
            <w:noWrap/>
            <w:vAlign w:val="bottom"/>
            <w:hideMark/>
          </w:tcPr>
          <w:p w14:paraId="29F07290" w14:textId="77777777" w:rsidR="004C6585" w:rsidRPr="004C6585" w:rsidRDefault="004C6585" w:rsidP="004C6585">
            <w:pPr>
              <w:pStyle w:val="Tabletext"/>
            </w:pPr>
            <w:r w:rsidRPr="004C6585">
              <w:t>10-14 Parkside Drive</w:t>
            </w:r>
          </w:p>
        </w:tc>
      </w:tr>
      <w:tr w:rsidR="004C6585" w:rsidRPr="004C6585" w14:paraId="13E39377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115DD30B" w14:textId="77777777" w:rsidR="004C6585" w:rsidRPr="004C6585" w:rsidRDefault="004C6585" w:rsidP="004C6585">
            <w:pPr>
              <w:pStyle w:val="Tablecolhead"/>
            </w:pPr>
            <w:r w:rsidRPr="004C6585">
              <w:t>Sorrento</w:t>
            </w:r>
          </w:p>
        </w:tc>
        <w:tc>
          <w:tcPr>
            <w:tcW w:w="1992" w:type="pct"/>
            <w:noWrap/>
            <w:hideMark/>
          </w:tcPr>
          <w:p w14:paraId="57760B09" w14:textId="77777777" w:rsidR="004C6585" w:rsidRPr="004C6585" w:rsidRDefault="004C6585" w:rsidP="004C6585">
            <w:pPr>
              <w:pStyle w:val="Tabletext"/>
            </w:pPr>
            <w:r w:rsidRPr="004C6585">
              <w:t>Sorrento Community Centre Inc</w:t>
            </w:r>
          </w:p>
        </w:tc>
        <w:tc>
          <w:tcPr>
            <w:tcW w:w="1392" w:type="pct"/>
            <w:noWrap/>
            <w:vAlign w:val="bottom"/>
            <w:hideMark/>
          </w:tcPr>
          <w:p w14:paraId="66924164" w14:textId="77777777" w:rsidR="004C6585" w:rsidRPr="004C6585" w:rsidRDefault="004C6585" w:rsidP="004C6585">
            <w:pPr>
              <w:pStyle w:val="Tabletext"/>
            </w:pPr>
            <w:r w:rsidRPr="004C6585">
              <w:t>860 - 868 Melbourne Rd</w:t>
            </w:r>
          </w:p>
        </w:tc>
      </w:tr>
      <w:tr w:rsidR="004C6585" w:rsidRPr="004C6585" w14:paraId="0C0639D8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1C9CF28E" w14:textId="77777777" w:rsidR="004C6585" w:rsidRPr="004C6585" w:rsidRDefault="004C6585" w:rsidP="004C6585">
            <w:pPr>
              <w:pStyle w:val="Tablecolhead"/>
            </w:pPr>
            <w:r w:rsidRPr="004C6585">
              <w:t>South Kingsville</w:t>
            </w:r>
          </w:p>
        </w:tc>
        <w:tc>
          <w:tcPr>
            <w:tcW w:w="1992" w:type="pct"/>
            <w:noWrap/>
            <w:vAlign w:val="bottom"/>
            <w:hideMark/>
          </w:tcPr>
          <w:p w14:paraId="4C11FF83" w14:textId="77777777" w:rsidR="004C6585" w:rsidRPr="004C6585" w:rsidRDefault="004C6585" w:rsidP="004C6585">
            <w:pPr>
              <w:pStyle w:val="Tabletext"/>
            </w:pPr>
            <w:r w:rsidRPr="004C6585">
              <w:t>South Kingsville Community Centre</w:t>
            </w:r>
          </w:p>
        </w:tc>
        <w:tc>
          <w:tcPr>
            <w:tcW w:w="1392" w:type="pct"/>
            <w:noWrap/>
            <w:vAlign w:val="bottom"/>
            <w:hideMark/>
          </w:tcPr>
          <w:p w14:paraId="69841AD5" w14:textId="77777777" w:rsidR="004C6585" w:rsidRPr="004C6585" w:rsidRDefault="004C6585" w:rsidP="004C6585">
            <w:pPr>
              <w:pStyle w:val="Tabletext"/>
            </w:pPr>
            <w:r w:rsidRPr="004C6585">
              <w:t>43 Paxton Street</w:t>
            </w:r>
          </w:p>
        </w:tc>
      </w:tr>
      <w:tr w:rsidR="004C6585" w:rsidRPr="004C6585" w14:paraId="1C9C5D55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65E5CC7D" w14:textId="77777777" w:rsidR="004C6585" w:rsidRPr="004C6585" w:rsidRDefault="004C6585" w:rsidP="004C6585">
            <w:pPr>
              <w:pStyle w:val="Tablecolhead"/>
            </w:pPr>
            <w:r w:rsidRPr="004C6585">
              <w:t>Spotswood</w:t>
            </w:r>
          </w:p>
        </w:tc>
        <w:tc>
          <w:tcPr>
            <w:tcW w:w="1992" w:type="pct"/>
            <w:noWrap/>
            <w:vAlign w:val="bottom"/>
            <w:hideMark/>
          </w:tcPr>
          <w:p w14:paraId="3BE2BA04" w14:textId="77777777" w:rsidR="004C6585" w:rsidRPr="004C6585" w:rsidRDefault="004C6585" w:rsidP="004C6585">
            <w:pPr>
              <w:pStyle w:val="Tabletext"/>
            </w:pPr>
            <w:r w:rsidRPr="004C6585">
              <w:t>Spotswood Community Centre</w:t>
            </w:r>
          </w:p>
        </w:tc>
        <w:tc>
          <w:tcPr>
            <w:tcW w:w="1392" w:type="pct"/>
            <w:noWrap/>
            <w:vAlign w:val="bottom"/>
            <w:hideMark/>
          </w:tcPr>
          <w:p w14:paraId="040706CB" w14:textId="77777777" w:rsidR="004C6585" w:rsidRPr="004C6585" w:rsidRDefault="004C6585" w:rsidP="004C6585">
            <w:pPr>
              <w:pStyle w:val="Tabletext"/>
            </w:pPr>
            <w:r w:rsidRPr="004C6585">
              <w:t>598 Melbourne Road</w:t>
            </w:r>
          </w:p>
        </w:tc>
      </w:tr>
      <w:tr w:rsidR="004C6585" w:rsidRPr="004C6585" w14:paraId="0BB62992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35B55993" w14:textId="77777777" w:rsidR="004C6585" w:rsidRPr="004C6585" w:rsidRDefault="004C6585" w:rsidP="004C6585">
            <w:pPr>
              <w:pStyle w:val="Tablecolhead"/>
            </w:pPr>
            <w:r w:rsidRPr="004C6585">
              <w:t>Springvale</w:t>
            </w:r>
          </w:p>
        </w:tc>
        <w:tc>
          <w:tcPr>
            <w:tcW w:w="1992" w:type="pct"/>
            <w:noWrap/>
            <w:hideMark/>
          </w:tcPr>
          <w:p w14:paraId="093A3220" w14:textId="77777777" w:rsidR="004C6585" w:rsidRPr="004C6585" w:rsidRDefault="004C6585" w:rsidP="004C6585">
            <w:pPr>
              <w:pStyle w:val="Tabletext"/>
            </w:pPr>
            <w:r w:rsidRPr="004C6585">
              <w:t>Springvale Learning And Activities Centre Incorporated</w:t>
            </w:r>
          </w:p>
        </w:tc>
        <w:tc>
          <w:tcPr>
            <w:tcW w:w="1392" w:type="pct"/>
            <w:noWrap/>
            <w:hideMark/>
          </w:tcPr>
          <w:p w14:paraId="18A1A150" w14:textId="77777777" w:rsidR="004C6585" w:rsidRPr="004C6585" w:rsidRDefault="004C6585" w:rsidP="004C6585">
            <w:pPr>
              <w:pStyle w:val="Tabletext"/>
            </w:pPr>
            <w:r w:rsidRPr="004C6585">
              <w:t>1 Osborne Avenue</w:t>
            </w:r>
          </w:p>
        </w:tc>
      </w:tr>
      <w:tr w:rsidR="004C6585" w:rsidRPr="004C6585" w14:paraId="03556BCF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66657FA8" w14:textId="77777777" w:rsidR="004C6585" w:rsidRPr="004C6585" w:rsidRDefault="004C6585" w:rsidP="004C6585">
            <w:pPr>
              <w:pStyle w:val="Tablecolhead"/>
            </w:pPr>
            <w:r w:rsidRPr="004C6585">
              <w:t xml:space="preserve">Tarneit </w:t>
            </w:r>
          </w:p>
        </w:tc>
        <w:tc>
          <w:tcPr>
            <w:tcW w:w="1992" w:type="pct"/>
            <w:noWrap/>
            <w:vAlign w:val="bottom"/>
            <w:hideMark/>
          </w:tcPr>
          <w:p w14:paraId="5EDF4405" w14:textId="77777777" w:rsidR="004C6585" w:rsidRPr="004C6585" w:rsidRDefault="004C6585" w:rsidP="004C6585">
            <w:pPr>
              <w:pStyle w:val="Tabletext"/>
            </w:pPr>
            <w:r w:rsidRPr="004C6585">
              <w:t>Tarneit Community Learning Centre</w:t>
            </w:r>
          </w:p>
        </w:tc>
        <w:tc>
          <w:tcPr>
            <w:tcW w:w="1392" w:type="pct"/>
            <w:noWrap/>
            <w:vAlign w:val="bottom"/>
            <w:hideMark/>
          </w:tcPr>
          <w:p w14:paraId="3641548D" w14:textId="77777777" w:rsidR="004C6585" w:rsidRPr="004C6585" w:rsidRDefault="004C6585" w:rsidP="004C6585">
            <w:pPr>
              <w:pStyle w:val="Tabletext"/>
            </w:pPr>
            <w:r w:rsidRPr="004C6585">
              <w:t>150 Sunset Views Boulevard</w:t>
            </w:r>
          </w:p>
        </w:tc>
      </w:tr>
      <w:tr w:rsidR="004C6585" w:rsidRPr="004C6585" w14:paraId="053D9D2D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7F159BB8" w14:textId="77777777" w:rsidR="004C6585" w:rsidRPr="004C6585" w:rsidRDefault="004C6585" w:rsidP="004C6585">
            <w:pPr>
              <w:pStyle w:val="Tablecolhead"/>
            </w:pPr>
            <w:r w:rsidRPr="004C6585">
              <w:t>Thornbury</w:t>
            </w:r>
          </w:p>
        </w:tc>
        <w:tc>
          <w:tcPr>
            <w:tcW w:w="1992" w:type="pct"/>
            <w:noWrap/>
            <w:vAlign w:val="bottom"/>
            <w:hideMark/>
          </w:tcPr>
          <w:p w14:paraId="7B03D289" w14:textId="77777777" w:rsidR="004C6585" w:rsidRPr="004C6585" w:rsidRDefault="004C6585" w:rsidP="004C6585">
            <w:pPr>
              <w:pStyle w:val="Tabletext"/>
            </w:pPr>
            <w:r w:rsidRPr="004C6585">
              <w:t>Bridge Darebin Community Hall and Arts Hub</w:t>
            </w:r>
          </w:p>
        </w:tc>
        <w:tc>
          <w:tcPr>
            <w:tcW w:w="1392" w:type="pct"/>
            <w:noWrap/>
            <w:vAlign w:val="bottom"/>
            <w:hideMark/>
          </w:tcPr>
          <w:p w14:paraId="5CB0C9E1" w14:textId="77777777" w:rsidR="004C6585" w:rsidRPr="004C6585" w:rsidRDefault="004C6585" w:rsidP="004C6585">
            <w:pPr>
              <w:pStyle w:val="Tabletext"/>
            </w:pPr>
            <w:r w:rsidRPr="004C6585">
              <w:t>99 Leinster Grove</w:t>
            </w:r>
          </w:p>
        </w:tc>
      </w:tr>
      <w:tr w:rsidR="004C6585" w:rsidRPr="004C6585" w14:paraId="72FBD1FF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27C3720F" w14:textId="77777777" w:rsidR="004C6585" w:rsidRPr="004C6585" w:rsidRDefault="004C6585" w:rsidP="004C6585">
            <w:pPr>
              <w:pStyle w:val="Tablecolhead"/>
            </w:pPr>
            <w:r w:rsidRPr="004C6585">
              <w:t>Thornbury</w:t>
            </w:r>
          </w:p>
        </w:tc>
        <w:tc>
          <w:tcPr>
            <w:tcW w:w="1992" w:type="pct"/>
            <w:noWrap/>
            <w:vAlign w:val="bottom"/>
            <w:hideMark/>
          </w:tcPr>
          <w:p w14:paraId="0FFB7175" w14:textId="77777777" w:rsidR="004C6585" w:rsidRPr="004C6585" w:rsidRDefault="004C6585" w:rsidP="004C6585">
            <w:pPr>
              <w:pStyle w:val="Tabletext"/>
            </w:pPr>
            <w:r w:rsidRPr="004C6585">
              <w:t>SPAN Community House</w:t>
            </w:r>
          </w:p>
        </w:tc>
        <w:tc>
          <w:tcPr>
            <w:tcW w:w="1392" w:type="pct"/>
            <w:vAlign w:val="bottom"/>
            <w:hideMark/>
          </w:tcPr>
          <w:p w14:paraId="3C3C5E56" w14:textId="77777777" w:rsidR="004C6585" w:rsidRPr="004C6585" w:rsidRDefault="004C6585" w:rsidP="004C6585">
            <w:pPr>
              <w:pStyle w:val="Tabletext"/>
            </w:pPr>
            <w:r w:rsidRPr="004C6585">
              <w:t xml:space="preserve">64 Clyde St </w:t>
            </w:r>
          </w:p>
        </w:tc>
      </w:tr>
      <w:tr w:rsidR="004C6585" w:rsidRPr="004C6585" w14:paraId="32C3297E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41B40BCA" w14:textId="77777777" w:rsidR="004C6585" w:rsidRPr="004C6585" w:rsidRDefault="004C6585" w:rsidP="004C6585">
            <w:pPr>
              <w:pStyle w:val="Tablecolhead"/>
            </w:pPr>
            <w:r w:rsidRPr="004C6585">
              <w:t>Tullamarine</w:t>
            </w:r>
          </w:p>
        </w:tc>
        <w:tc>
          <w:tcPr>
            <w:tcW w:w="1992" w:type="pct"/>
            <w:noWrap/>
            <w:vAlign w:val="bottom"/>
            <w:hideMark/>
          </w:tcPr>
          <w:p w14:paraId="33350A71" w14:textId="77777777" w:rsidR="004C6585" w:rsidRPr="004C6585" w:rsidRDefault="004C6585" w:rsidP="004C6585">
            <w:pPr>
              <w:pStyle w:val="Tabletext"/>
            </w:pPr>
            <w:r w:rsidRPr="004C6585">
              <w:t>Tullamarine Community House and Men's Shed Inc</w:t>
            </w:r>
          </w:p>
        </w:tc>
        <w:tc>
          <w:tcPr>
            <w:tcW w:w="1392" w:type="pct"/>
            <w:noWrap/>
            <w:vAlign w:val="bottom"/>
            <w:hideMark/>
          </w:tcPr>
          <w:p w14:paraId="14DE6486" w14:textId="77777777" w:rsidR="004C6585" w:rsidRPr="004C6585" w:rsidRDefault="004C6585" w:rsidP="004C6585">
            <w:pPr>
              <w:pStyle w:val="Tabletext"/>
            </w:pPr>
            <w:r w:rsidRPr="004C6585">
              <w:t>30 Carol Grove</w:t>
            </w:r>
          </w:p>
        </w:tc>
      </w:tr>
      <w:tr w:rsidR="004C6585" w:rsidRPr="004C6585" w14:paraId="06C8230A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041BA530" w14:textId="77777777" w:rsidR="004C6585" w:rsidRPr="004C6585" w:rsidRDefault="004C6585" w:rsidP="004C6585">
            <w:pPr>
              <w:pStyle w:val="Tablecolhead"/>
            </w:pPr>
            <w:r w:rsidRPr="004C6585">
              <w:t>Wallan</w:t>
            </w:r>
          </w:p>
        </w:tc>
        <w:tc>
          <w:tcPr>
            <w:tcW w:w="1992" w:type="pct"/>
            <w:noWrap/>
            <w:vAlign w:val="bottom"/>
            <w:hideMark/>
          </w:tcPr>
          <w:p w14:paraId="339CD0D2" w14:textId="77777777" w:rsidR="004C6585" w:rsidRPr="004C6585" w:rsidRDefault="004C6585" w:rsidP="004C6585">
            <w:pPr>
              <w:pStyle w:val="Tabletext"/>
            </w:pPr>
            <w:r w:rsidRPr="004C6585">
              <w:t>Wallan Neighbourhood House</w:t>
            </w:r>
          </w:p>
        </w:tc>
        <w:tc>
          <w:tcPr>
            <w:tcW w:w="1392" w:type="pct"/>
            <w:noWrap/>
            <w:vAlign w:val="bottom"/>
            <w:hideMark/>
          </w:tcPr>
          <w:p w14:paraId="2203CC7A" w14:textId="77777777" w:rsidR="004C6585" w:rsidRPr="004C6585" w:rsidRDefault="004C6585" w:rsidP="004C6585">
            <w:pPr>
              <w:pStyle w:val="Tabletext"/>
            </w:pPr>
            <w:r w:rsidRPr="004C6585">
              <w:t>42-80 Bentinick St</w:t>
            </w:r>
          </w:p>
        </w:tc>
      </w:tr>
      <w:tr w:rsidR="004C6585" w:rsidRPr="004C6585" w14:paraId="0D010199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46F4EB62" w14:textId="77777777" w:rsidR="004C6585" w:rsidRPr="004C6585" w:rsidRDefault="004C6585" w:rsidP="004C6585">
            <w:pPr>
              <w:pStyle w:val="Tablecolhead"/>
            </w:pPr>
            <w:r w:rsidRPr="004C6585">
              <w:t>Watsonia</w:t>
            </w:r>
          </w:p>
        </w:tc>
        <w:tc>
          <w:tcPr>
            <w:tcW w:w="1992" w:type="pct"/>
            <w:noWrap/>
            <w:hideMark/>
          </w:tcPr>
          <w:p w14:paraId="3CF6E3A5" w14:textId="77777777" w:rsidR="004C6585" w:rsidRPr="004C6585" w:rsidRDefault="004C6585" w:rsidP="004C6585">
            <w:pPr>
              <w:pStyle w:val="Tabletext"/>
            </w:pPr>
            <w:r w:rsidRPr="004C6585">
              <w:t>Watsonia Neighbourhood House Inc</w:t>
            </w:r>
          </w:p>
        </w:tc>
        <w:tc>
          <w:tcPr>
            <w:tcW w:w="1392" w:type="pct"/>
            <w:noWrap/>
            <w:hideMark/>
          </w:tcPr>
          <w:p w14:paraId="668810FF" w14:textId="77777777" w:rsidR="004C6585" w:rsidRPr="004C6585" w:rsidRDefault="004C6585" w:rsidP="004C6585">
            <w:pPr>
              <w:pStyle w:val="Tabletext"/>
            </w:pPr>
            <w:r w:rsidRPr="004C6585">
              <w:t>47 Lambourne Road</w:t>
            </w:r>
          </w:p>
        </w:tc>
      </w:tr>
      <w:tr w:rsidR="004C6585" w:rsidRPr="004C6585" w14:paraId="46536157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7AA700D4" w14:textId="77777777" w:rsidR="004C6585" w:rsidRPr="004C6585" w:rsidRDefault="004C6585" w:rsidP="004C6585">
            <w:pPr>
              <w:pStyle w:val="Tablecolhead"/>
            </w:pPr>
            <w:r w:rsidRPr="004C6585">
              <w:t>Williamstown</w:t>
            </w:r>
          </w:p>
        </w:tc>
        <w:tc>
          <w:tcPr>
            <w:tcW w:w="1992" w:type="pct"/>
            <w:noWrap/>
            <w:vAlign w:val="bottom"/>
            <w:hideMark/>
          </w:tcPr>
          <w:p w14:paraId="73D7B255" w14:textId="77777777" w:rsidR="004C6585" w:rsidRPr="004C6585" w:rsidRDefault="004C6585" w:rsidP="004C6585">
            <w:pPr>
              <w:pStyle w:val="Tabletext"/>
            </w:pPr>
            <w:r w:rsidRPr="004C6585">
              <w:t>Williamstown Community and Education Centre - Joan Kirner House</w:t>
            </w:r>
          </w:p>
        </w:tc>
        <w:tc>
          <w:tcPr>
            <w:tcW w:w="1392" w:type="pct"/>
            <w:noWrap/>
            <w:vAlign w:val="bottom"/>
            <w:hideMark/>
          </w:tcPr>
          <w:p w14:paraId="34E167AF" w14:textId="77777777" w:rsidR="004C6585" w:rsidRPr="004C6585" w:rsidRDefault="004C6585" w:rsidP="004C6585">
            <w:pPr>
              <w:pStyle w:val="Tabletext"/>
            </w:pPr>
            <w:r w:rsidRPr="004C6585">
              <w:t>14 Thompson Street</w:t>
            </w:r>
          </w:p>
        </w:tc>
      </w:tr>
      <w:tr w:rsidR="004C6585" w:rsidRPr="004C6585" w14:paraId="08D4BE12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07CA2C5D" w14:textId="77777777" w:rsidR="004C6585" w:rsidRPr="004C6585" w:rsidRDefault="004C6585" w:rsidP="004C6585">
            <w:pPr>
              <w:pStyle w:val="Tablecolhead"/>
            </w:pPr>
            <w:r w:rsidRPr="004C6585">
              <w:t>Wodonga</w:t>
            </w:r>
          </w:p>
        </w:tc>
        <w:tc>
          <w:tcPr>
            <w:tcW w:w="1992" w:type="pct"/>
            <w:noWrap/>
            <w:hideMark/>
          </w:tcPr>
          <w:p w14:paraId="72149285" w14:textId="77777777" w:rsidR="004C6585" w:rsidRPr="004C6585" w:rsidRDefault="004C6585" w:rsidP="004C6585">
            <w:pPr>
              <w:pStyle w:val="Tabletext"/>
            </w:pPr>
            <w:r w:rsidRPr="004C6585">
              <w:t>Birallee Park Neighbourhood House Inc</w:t>
            </w:r>
          </w:p>
        </w:tc>
        <w:tc>
          <w:tcPr>
            <w:tcW w:w="1392" w:type="pct"/>
            <w:noWrap/>
            <w:vAlign w:val="bottom"/>
            <w:hideMark/>
          </w:tcPr>
          <w:p w14:paraId="1A45F500" w14:textId="77777777" w:rsidR="004C6585" w:rsidRPr="004C6585" w:rsidRDefault="004C6585" w:rsidP="004C6585">
            <w:pPr>
              <w:pStyle w:val="Tabletext"/>
            </w:pPr>
            <w:r w:rsidRPr="004C6585">
              <w:t>2/157-161 High Street</w:t>
            </w:r>
          </w:p>
        </w:tc>
      </w:tr>
      <w:tr w:rsidR="004C6585" w:rsidRPr="004C6585" w14:paraId="77446B87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648C6D70" w14:textId="77777777" w:rsidR="004C6585" w:rsidRPr="004C6585" w:rsidRDefault="004C6585" w:rsidP="004C6585">
            <w:pPr>
              <w:pStyle w:val="Tablecolhead"/>
            </w:pPr>
            <w:r w:rsidRPr="004C6585">
              <w:t>Wodonga</w:t>
            </w:r>
          </w:p>
        </w:tc>
        <w:tc>
          <w:tcPr>
            <w:tcW w:w="1992" w:type="pct"/>
            <w:noWrap/>
            <w:hideMark/>
          </w:tcPr>
          <w:p w14:paraId="7A4F44AA" w14:textId="77777777" w:rsidR="004C6585" w:rsidRPr="004C6585" w:rsidRDefault="004C6585" w:rsidP="004C6585">
            <w:pPr>
              <w:pStyle w:val="Tabletext"/>
            </w:pPr>
            <w:r w:rsidRPr="004C6585">
              <w:t>Trudewind Road Neighbourhood House Inc</w:t>
            </w:r>
          </w:p>
        </w:tc>
        <w:tc>
          <w:tcPr>
            <w:tcW w:w="1392" w:type="pct"/>
            <w:noWrap/>
            <w:hideMark/>
          </w:tcPr>
          <w:p w14:paraId="4E0A2BF0" w14:textId="77777777" w:rsidR="004C6585" w:rsidRPr="004C6585" w:rsidRDefault="004C6585" w:rsidP="004C6585">
            <w:pPr>
              <w:pStyle w:val="Tabletext"/>
            </w:pPr>
            <w:r w:rsidRPr="004C6585">
              <w:t>44 Quirk Street</w:t>
            </w:r>
          </w:p>
        </w:tc>
      </w:tr>
      <w:tr w:rsidR="004C6585" w:rsidRPr="004C6585" w14:paraId="0380EF0F" w14:textId="77777777" w:rsidTr="004C6585">
        <w:trPr>
          <w:trHeight w:val="290"/>
        </w:trPr>
        <w:tc>
          <w:tcPr>
            <w:tcW w:w="1616" w:type="pct"/>
            <w:noWrap/>
            <w:hideMark/>
          </w:tcPr>
          <w:p w14:paraId="16DE15FA" w14:textId="77777777" w:rsidR="004C6585" w:rsidRPr="004C6585" w:rsidRDefault="004C6585" w:rsidP="004C6585">
            <w:pPr>
              <w:pStyle w:val="Tablecolhead"/>
            </w:pPr>
            <w:r w:rsidRPr="004C6585">
              <w:t xml:space="preserve">Woodend </w:t>
            </w:r>
          </w:p>
        </w:tc>
        <w:tc>
          <w:tcPr>
            <w:tcW w:w="1992" w:type="pct"/>
            <w:noWrap/>
            <w:hideMark/>
          </w:tcPr>
          <w:p w14:paraId="60FDDC14" w14:textId="77777777" w:rsidR="004C6585" w:rsidRPr="004C6585" w:rsidRDefault="004C6585" w:rsidP="004C6585">
            <w:pPr>
              <w:pStyle w:val="Tabletext"/>
            </w:pPr>
            <w:r w:rsidRPr="004C6585">
              <w:t>Woodend Neighbourhood House Inc</w:t>
            </w:r>
          </w:p>
        </w:tc>
        <w:tc>
          <w:tcPr>
            <w:tcW w:w="1392" w:type="pct"/>
            <w:noWrap/>
            <w:hideMark/>
          </w:tcPr>
          <w:p w14:paraId="05F0D751" w14:textId="77777777" w:rsidR="004C6585" w:rsidRPr="004C6585" w:rsidRDefault="004C6585" w:rsidP="004C6585">
            <w:pPr>
              <w:pStyle w:val="Tabletext"/>
            </w:pPr>
            <w:r w:rsidRPr="004C6585">
              <w:t>47 Forest Street</w:t>
            </w:r>
          </w:p>
        </w:tc>
      </w:tr>
      <w:tr w:rsidR="004C6585" w:rsidRPr="004C6585" w14:paraId="3A6DC544" w14:textId="77777777" w:rsidTr="004C6585">
        <w:trPr>
          <w:trHeight w:val="290"/>
        </w:trPr>
        <w:tc>
          <w:tcPr>
            <w:tcW w:w="1616" w:type="pct"/>
            <w:noWrap/>
            <w:vAlign w:val="bottom"/>
            <w:hideMark/>
          </w:tcPr>
          <w:p w14:paraId="045FC182" w14:textId="77777777" w:rsidR="004C6585" w:rsidRPr="004C6585" w:rsidRDefault="004C6585" w:rsidP="004C6585">
            <w:pPr>
              <w:pStyle w:val="Tablecolhead"/>
            </w:pPr>
            <w:r w:rsidRPr="004C6585">
              <w:t>Wyndham Vale</w:t>
            </w:r>
          </w:p>
        </w:tc>
        <w:tc>
          <w:tcPr>
            <w:tcW w:w="1992" w:type="pct"/>
            <w:noWrap/>
            <w:vAlign w:val="bottom"/>
            <w:hideMark/>
          </w:tcPr>
          <w:p w14:paraId="688F4E66" w14:textId="77777777" w:rsidR="004C6585" w:rsidRPr="004C6585" w:rsidRDefault="004C6585" w:rsidP="004C6585">
            <w:pPr>
              <w:pStyle w:val="Tabletext"/>
            </w:pPr>
            <w:r w:rsidRPr="004C6585">
              <w:t>Manor Lakes Community Learning Centre</w:t>
            </w:r>
          </w:p>
        </w:tc>
        <w:tc>
          <w:tcPr>
            <w:tcW w:w="1392" w:type="pct"/>
            <w:noWrap/>
            <w:vAlign w:val="bottom"/>
            <w:hideMark/>
          </w:tcPr>
          <w:p w14:paraId="5CBF8568" w14:textId="77777777" w:rsidR="004C6585" w:rsidRPr="004C6585" w:rsidRDefault="004C6585" w:rsidP="004C6585">
            <w:pPr>
              <w:pStyle w:val="Tabletext"/>
            </w:pPr>
            <w:r w:rsidRPr="004C6585">
              <w:t>86 Manor Lakes Blvd</w:t>
            </w:r>
          </w:p>
        </w:tc>
      </w:tr>
    </w:tbl>
    <w:p w14:paraId="6384C09B" w14:textId="77777777" w:rsidR="006209D2" w:rsidRDefault="006209D2" w:rsidP="009F67DF">
      <w:pPr>
        <w:pStyle w:val="Heading1"/>
      </w:pPr>
    </w:p>
    <w:p w14:paraId="3CAC8797" w14:textId="77777777" w:rsidR="006209D2" w:rsidRDefault="006209D2">
      <w:pPr>
        <w:spacing w:after="0" w:line="240" w:lineRule="auto"/>
        <w:rPr>
          <w:rFonts w:eastAsia="MS Gothic" w:cs="Arial"/>
          <w:bCs/>
          <w:color w:val="201547"/>
          <w:kern w:val="32"/>
          <w:sz w:val="40"/>
          <w:szCs w:val="40"/>
        </w:rPr>
      </w:pPr>
      <w:r>
        <w:br w:type="page"/>
      </w:r>
    </w:p>
    <w:p w14:paraId="4B463D5B" w14:textId="76DDF929" w:rsidR="00916BE0" w:rsidRDefault="009F67DF" w:rsidP="009F67DF">
      <w:pPr>
        <w:pStyle w:val="Heading1"/>
      </w:pPr>
      <w:bookmarkStart w:id="14" w:name="_Toc238120808"/>
      <w:r>
        <w:lastRenderedPageBreak/>
        <w:t>Library collection points</w:t>
      </w:r>
      <w:bookmarkEnd w:id="1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3"/>
        <w:gridCol w:w="3637"/>
        <w:gridCol w:w="4994"/>
      </w:tblGrid>
      <w:tr w:rsidR="006209D2" w:rsidRPr="006209D2" w14:paraId="7F125941" w14:textId="77777777" w:rsidTr="002D2E95">
        <w:trPr>
          <w:trHeight w:val="290"/>
          <w:tblHeader/>
        </w:trPr>
        <w:tc>
          <w:tcPr>
            <w:tcW w:w="5000" w:type="pct"/>
            <w:gridSpan w:val="3"/>
            <w:shd w:val="clear" w:color="auto" w:fill="DAEEF3" w:themeFill="accent5" w:themeFillTint="33"/>
            <w:noWrap/>
            <w:vAlign w:val="bottom"/>
          </w:tcPr>
          <w:p w14:paraId="00560534" w14:textId="003C754E" w:rsidR="006209D2" w:rsidRPr="006209D2" w:rsidRDefault="006209D2" w:rsidP="000B5647">
            <w:pPr>
              <w:pStyle w:val="Heading2"/>
              <w:rPr>
                <w:lang w:eastAsia="en-AU"/>
              </w:rPr>
            </w:pPr>
            <w:bookmarkStart w:id="15" w:name="_Toc238120809"/>
            <w:r>
              <w:rPr>
                <w:lang w:eastAsia="en-AU"/>
              </w:rPr>
              <w:t>Libraries</w:t>
            </w:r>
            <w:bookmarkEnd w:id="15"/>
          </w:p>
        </w:tc>
      </w:tr>
      <w:tr w:rsidR="006209D2" w:rsidRPr="006209D2" w14:paraId="6F10B3EA" w14:textId="77777777" w:rsidTr="002D2E95">
        <w:trPr>
          <w:trHeight w:val="290"/>
          <w:tblHeader/>
        </w:trPr>
        <w:tc>
          <w:tcPr>
            <w:tcW w:w="753" w:type="pct"/>
            <w:shd w:val="clear" w:color="auto" w:fill="DAEEF3" w:themeFill="accent5" w:themeFillTint="33"/>
            <w:noWrap/>
            <w:vAlign w:val="bottom"/>
            <w:hideMark/>
          </w:tcPr>
          <w:p w14:paraId="65D5E2E3" w14:textId="77777777" w:rsidR="006209D2" w:rsidRPr="006209D2" w:rsidRDefault="006209D2" w:rsidP="006209D2">
            <w:pPr>
              <w:pStyle w:val="Tablecolhead"/>
              <w:rPr>
                <w:lang w:eastAsia="en-AU"/>
              </w:rPr>
            </w:pPr>
            <w:r w:rsidRPr="006209D2">
              <w:rPr>
                <w:lang w:eastAsia="en-AU"/>
              </w:rPr>
              <w:t>Suburb</w:t>
            </w:r>
          </w:p>
        </w:tc>
        <w:tc>
          <w:tcPr>
            <w:tcW w:w="1785" w:type="pct"/>
            <w:shd w:val="clear" w:color="auto" w:fill="DAEEF3" w:themeFill="accent5" w:themeFillTint="33"/>
            <w:noWrap/>
            <w:vAlign w:val="bottom"/>
            <w:hideMark/>
          </w:tcPr>
          <w:p w14:paraId="596E1ED1" w14:textId="5331CEFD" w:rsidR="006209D2" w:rsidRPr="006209D2" w:rsidRDefault="006209D2" w:rsidP="006209D2">
            <w:pPr>
              <w:pStyle w:val="Tablecolhead"/>
              <w:rPr>
                <w:lang w:eastAsia="en-AU"/>
              </w:rPr>
            </w:pPr>
            <w:r w:rsidRPr="006209D2">
              <w:rPr>
                <w:lang w:eastAsia="en-AU"/>
              </w:rPr>
              <w:t>Location</w:t>
            </w:r>
          </w:p>
        </w:tc>
        <w:tc>
          <w:tcPr>
            <w:tcW w:w="2460" w:type="pct"/>
            <w:shd w:val="clear" w:color="auto" w:fill="DAEEF3" w:themeFill="accent5" w:themeFillTint="33"/>
            <w:noWrap/>
            <w:vAlign w:val="bottom"/>
            <w:hideMark/>
          </w:tcPr>
          <w:p w14:paraId="70A11788" w14:textId="77777777" w:rsidR="006209D2" w:rsidRPr="006209D2" w:rsidRDefault="006209D2" w:rsidP="006209D2">
            <w:pPr>
              <w:pStyle w:val="Tablecolhead"/>
              <w:rPr>
                <w:lang w:eastAsia="en-AU"/>
              </w:rPr>
            </w:pPr>
            <w:r w:rsidRPr="006209D2">
              <w:rPr>
                <w:lang w:eastAsia="en-AU"/>
              </w:rPr>
              <w:t>Address</w:t>
            </w:r>
          </w:p>
        </w:tc>
      </w:tr>
      <w:tr w:rsidR="006209D2" w:rsidRPr="006209D2" w14:paraId="7B151137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6ED30D6B" w14:textId="77777777" w:rsidR="006209D2" w:rsidRPr="006209D2" w:rsidRDefault="006209D2" w:rsidP="006209D2">
            <w:pPr>
              <w:pStyle w:val="Tablecolhead"/>
            </w:pPr>
            <w:r w:rsidRPr="006209D2">
              <w:t>Abbotsford</w:t>
            </w:r>
          </w:p>
        </w:tc>
        <w:tc>
          <w:tcPr>
            <w:tcW w:w="1785" w:type="pct"/>
            <w:noWrap/>
            <w:vAlign w:val="bottom"/>
            <w:hideMark/>
          </w:tcPr>
          <w:p w14:paraId="31B6B3FD" w14:textId="77777777" w:rsidR="006209D2" w:rsidRPr="004C6585" w:rsidRDefault="006209D2" w:rsidP="004C6585">
            <w:pPr>
              <w:pStyle w:val="Tabletext"/>
            </w:pPr>
            <w:r w:rsidRPr="004C6585">
              <w:t>Collingwood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4923BCF6" w14:textId="77777777" w:rsidR="006209D2" w:rsidRPr="004C6585" w:rsidRDefault="006209D2" w:rsidP="004C6585">
            <w:pPr>
              <w:pStyle w:val="Tabletext"/>
            </w:pPr>
            <w:r w:rsidRPr="004C6585">
              <w:t xml:space="preserve">11 Stanton Street </w:t>
            </w:r>
          </w:p>
        </w:tc>
      </w:tr>
      <w:tr w:rsidR="006209D2" w:rsidRPr="006209D2" w14:paraId="4FACDBCE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724261BD" w14:textId="77777777" w:rsidR="006209D2" w:rsidRPr="006209D2" w:rsidRDefault="006209D2" w:rsidP="006209D2">
            <w:pPr>
              <w:pStyle w:val="Tablecolhead"/>
            </w:pPr>
            <w:r w:rsidRPr="006209D2">
              <w:t>Albert Park</w:t>
            </w:r>
          </w:p>
        </w:tc>
        <w:tc>
          <w:tcPr>
            <w:tcW w:w="1785" w:type="pct"/>
            <w:noWrap/>
            <w:vAlign w:val="bottom"/>
            <w:hideMark/>
          </w:tcPr>
          <w:p w14:paraId="77AC8C1D" w14:textId="77777777" w:rsidR="006209D2" w:rsidRPr="004C6585" w:rsidRDefault="006209D2" w:rsidP="004C6585">
            <w:pPr>
              <w:pStyle w:val="Tabletext"/>
            </w:pPr>
            <w:r w:rsidRPr="004C6585">
              <w:t>Albert Park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31882980" w14:textId="77777777" w:rsidR="006209D2" w:rsidRPr="004C6585" w:rsidRDefault="006209D2" w:rsidP="004C6585">
            <w:pPr>
              <w:pStyle w:val="Tabletext"/>
            </w:pPr>
            <w:r w:rsidRPr="004C6585">
              <w:t xml:space="preserve">319 Montague Street </w:t>
            </w:r>
          </w:p>
        </w:tc>
      </w:tr>
      <w:tr w:rsidR="006209D2" w:rsidRPr="006209D2" w14:paraId="2F5B3762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3579528A" w14:textId="77777777" w:rsidR="006209D2" w:rsidRPr="006209D2" w:rsidRDefault="006209D2" w:rsidP="006209D2">
            <w:pPr>
              <w:pStyle w:val="Tablecolhead"/>
            </w:pPr>
            <w:r w:rsidRPr="006209D2">
              <w:t>Altona</w:t>
            </w:r>
          </w:p>
        </w:tc>
        <w:tc>
          <w:tcPr>
            <w:tcW w:w="1785" w:type="pct"/>
            <w:noWrap/>
            <w:vAlign w:val="bottom"/>
            <w:hideMark/>
          </w:tcPr>
          <w:p w14:paraId="0A6056C5" w14:textId="77777777" w:rsidR="006209D2" w:rsidRPr="004C6585" w:rsidRDefault="006209D2" w:rsidP="004C6585">
            <w:pPr>
              <w:pStyle w:val="Tabletext"/>
            </w:pPr>
            <w:r w:rsidRPr="004C6585">
              <w:t>Altona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2CED86DA" w14:textId="77777777" w:rsidR="006209D2" w:rsidRPr="004C6585" w:rsidRDefault="006209D2" w:rsidP="004C6585">
            <w:pPr>
              <w:pStyle w:val="Tabletext"/>
            </w:pPr>
            <w:r w:rsidRPr="004C6585">
              <w:t>123 Queen Street</w:t>
            </w:r>
          </w:p>
        </w:tc>
      </w:tr>
      <w:tr w:rsidR="006209D2" w:rsidRPr="006209D2" w14:paraId="39626373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59686A70" w14:textId="77777777" w:rsidR="006209D2" w:rsidRPr="006209D2" w:rsidRDefault="006209D2" w:rsidP="006209D2">
            <w:pPr>
              <w:pStyle w:val="Tablecolhead"/>
            </w:pPr>
            <w:r w:rsidRPr="006209D2">
              <w:t>Altona Meadows</w:t>
            </w:r>
          </w:p>
        </w:tc>
        <w:tc>
          <w:tcPr>
            <w:tcW w:w="1785" w:type="pct"/>
            <w:noWrap/>
            <w:vAlign w:val="bottom"/>
            <w:hideMark/>
          </w:tcPr>
          <w:p w14:paraId="15C8419A" w14:textId="77777777" w:rsidR="006209D2" w:rsidRPr="004C6585" w:rsidRDefault="006209D2" w:rsidP="004C6585">
            <w:pPr>
              <w:pStyle w:val="Tabletext"/>
            </w:pPr>
            <w:r w:rsidRPr="004C6585">
              <w:t>Altona Meadows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3E896E89" w14:textId="77777777" w:rsidR="006209D2" w:rsidRPr="004C6585" w:rsidRDefault="006209D2" w:rsidP="004C6585">
            <w:pPr>
              <w:pStyle w:val="Tabletext"/>
            </w:pPr>
            <w:r w:rsidRPr="004C6585">
              <w:t>Central Square Shopping Centre, 2 Newham Way</w:t>
            </w:r>
          </w:p>
        </w:tc>
      </w:tr>
      <w:tr w:rsidR="006209D2" w:rsidRPr="006209D2" w14:paraId="03A28583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0E8DF8EA" w14:textId="77777777" w:rsidR="006209D2" w:rsidRPr="006209D2" w:rsidRDefault="006209D2" w:rsidP="006209D2">
            <w:pPr>
              <w:pStyle w:val="Tablecolhead"/>
            </w:pPr>
            <w:r w:rsidRPr="006209D2">
              <w:t>Altona North</w:t>
            </w:r>
          </w:p>
        </w:tc>
        <w:tc>
          <w:tcPr>
            <w:tcW w:w="1785" w:type="pct"/>
            <w:noWrap/>
            <w:vAlign w:val="bottom"/>
            <w:hideMark/>
          </w:tcPr>
          <w:p w14:paraId="7792DD14" w14:textId="77777777" w:rsidR="006209D2" w:rsidRPr="004C6585" w:rsidRDefault="006209D2" w:rsidP="004C6585">
            <w:pPr>
              <w:pStyle w:val="Tabletext"/>
            </w:pPr>
            <w:r w:rsidRPr="004C6585">
              <w:t>Altona North Community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583851AF" w14:textId="77777777" w:rsidR="006209D2" w:rsidRPr="004C6585" w:rsidRDefault="006209D2" w:rsidP="004C6585">
            <w:pPr>
              <w:pStyle w:val="Tabletext"/>
            </w:pPr>
            <w:r w:rsidRPr="004C6585">
              <w:t>Corner of Millers Road and McArthurs Road</w:t>
            </w:r>
          </w:p>
        </w:tc>
      </w:tr>
      <w:tr w:rsidR="006209D2" w:rsidRPr="006209D2" w14:paraId="6EA30053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0CE8AB64" w14:textId="77777777" w:rsidR="006209D2" w:rsidRPr="006209D2" w:rsidRDefault="006209D2" w:rsidP="006209D2">
            <w:pPr>
              <w:pStyle w:val="Tablecolhead"/>
            </w:pPr>
            <w:r w:rsidRPr="006209D2">
              <w:t>Apollo Bay</w:t>
            </w:r>
          </w:p>
        </w:tc>
        <w:tc>
          <w:tcPr>
            <w:tcW w:w="1785" w:type="pct"/>
            <w:noWrap/>
            <w:vAlign w:val="bottom"/>
            <w:hideMark/>
          </w:tcPr>
          <w:p w14:paraId="5503C2AA" w14:textId="77777777" w:rsidR="006209D2" w:rsidRPr="004C6585" w:rsidRDefault="006209D2" w:rsidP="004C6585">
            <w:pPr>
              <w:pStyle w:val="Tabletext"/>
            </w:pPr>
            <w:r w:rsidRPr="004C6585">
              <w:t>Apollo Bay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0C4FDB76" w14:textId="77777777" w:rsidR="006209D2" w:rsidRPr="004C6585" w:rsidRDefault="006209D2" w:rsidP="004C6585">
            <w:pPr>
              <w:pStyle w:val="Tabletext"/>
            </w:pPr>
            <w:r w:rsidRPr="004C6585">
              <w:t>6 Pengilley Avenue</w:t>
            </w:r>
          </w:p>
        </w:tc>
      </w:tr>
      <w:tr w:rsidR="006209D2" w:rsidRPr="006209D2" w14:paraId="23ADB512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7E5074C6" w14:textId="77777777" w:rsidR="006209D2" w:rsidRPr="006209D2" w:rsidRDefault="006209D2" w:rsidP="006209D2">
            <w:pPr>
              <w:pStyle w:val="Tablecolhead"/>
            </w:pPr>
            <w:r w:rsidRPr="006209D2">
              <w:t>Bacchus Marsh</w:t>
            </w:r>
          </w:p>
        </w:tc>
        <w:tc>
          <w:tcPr>
            <w:tcW w:w="1785" w:type="pct"/>
            <w:noWrap/>
            <w:vAlign w:val="bottom"/>
            <w:hideMark/>
          </w:tcPr>
          <w:p w14:paraId="6F9CBD3F" w14:textId="77777777" w:rsidR="006209D2" w:rsidRPr="004C6585" w:rsidRDefault="006209D2" w:rsidP="004C6585">
            <w:pPr>
              <w:pStyle w:val="Tabletext"/>
            </w:pPr>
            <w:r w:rsidRPr="004C6585">
              <w:t>Lederderg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6B151AB0" w14:textId="77777777" w:rsidR="006209D2" w:rsidRPr="004C6585" w:rsidRDefault="006209D2" w:rsidP="004C6585">
            <w:pPr>
              <w:pStyle w:val="Tabletext"/>
            </w:pPr>
            <w:r w:rsidRPr="004C6585">
              <w:t>215 Main Road</w:t>
            </w:r>
          </w:p>
        </w:tc>
      </w:tr>
      <w:tr w:rsidR="006209D2" w:rsidRPr="006209D2" w14:paraId="5ECF3F1F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5A083301" w14:textId="77777777" w:rsidR="006209D2" w:rsidRPr="006209D2" w:rsidRDefault="006209D2" w:rsidP="006209D2">
            <w:pPr>
              <w:pStyle w:val="Tablecolhead"/>
            </w:pPr>
            <w:r w:rsidRPr="006209D2">
              <w:t>Bairnsdale</w:t>
            </w:r>
          </w:p>
        </w:tc>
        <w:tc>
          <w:tcPr>
            <w:tcW w:w="1785" w:type="pct"/>
            <w:noWrap/>
            <w:vAlign w:val="bottom"/>
            <w:hideMark/>
          </w:tcPr>
          <w:p w14:paraId="07998170" w14:textId="77777777" w:rsidR="006209D2" w:rsidRPr="004C6585" w:rsidRDefault="006209D2" w:rsidP="004C6585">
            <w:pPr>
              <w:pStyle w:val="Tabletext"/>
            </w:pPr>
            <w:r w:rsidRPr="004C6585">
              <w:t>Bairnsdale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27075186" w14:textId="77777777" w:rsidR="006209D2" w:rsidRPr="004C6585" w:rsidRDefault="006209D2" w:rsidP="004C6585">
            <w:pPr>
              <w:pStyle w:val="Tabletext"/>
            </w:pPr>
            <w:r w:rsidRPr="004C6585">
              <w:t xml:space="preserve">22 Service Street </w:t>
            </w:r>
          </w:p>
        </w:tc>
      </w:tr>
      <w:tr w:rsidR="006209D2" w:rsidRPr="006209D2" w14:paraId="5071B081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4FB56001" w14:textId="77777777" w:rsidR="006209D2" w:rsidRPr="006209D2" w:rsidRDefault="006209D2" w:rsidP="006209D2">
            <w:pPr>
              <w:pStyle w:val="Tablecolhead"/>
            </w:pPr>
            <w:r w:rsidRPr="006209D2">
              <w:t>Ballan</w:t>
            </w:r>
          </w:p>
        </w:tc>
        <w:tc>
          <w:tcPr>
            <w:tcW w:w="1785" w:type="pct"/>
            <w:noWrap/>
            <w:vAlign w:val="bottom"/>
            <w:hideMark/>
          </w:tcPr>
          <w:p w14:paraId="7C30D4BC" w14:textId="77777777" w:rsidR="006209D2" w:rsidRPr="004C6585" w:rsidRDefault="006209D2" w:rsidP="004C6585">
            <w:pPr>
              <w:pStyle w:val="Tabletext"/>
            </w:pPr>
            <w:r w:rsidRPr="004C6585">
              <w:t>Ballan Mechanics Institute</w:t>
            </w:r>
          </w:p>
        </w:tc>
        <w:tc>
          <w:tcPr>
            <w:tcW w:w="2460" w:type="pct"/>
            <w:noWrap/>
            <w:vAlign w:val="bottom"/>
            <w:hideMark/>
          </w:tcPr>
          <w:p w14:paraId="785E3059" w14:textId="77777777" w:rsidR="006209D2" w:rsidRPr="004C6585" w:rsidRDefault="006209D2" w:rsidP="004C6585">
            <w:pPr>
              <w:pStyle w:val="Tabletext"/>
            </w:pPr>
            <w:r w:rsidRPr="004C6585">
              <w:t>143 Inglis Street</w:t>
            </w:r>
          </w:p>
        </w:tc>
      </w:tr>
      <w:tr w:rsidR="006209D2" w:rsidRPr="006209D2" w14:paraId="684D7D43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348D2D8A" w14:textId="77777777" w:rsidR="006209D2" w:rsidRPr="006209D2" w:rsidRDefault="006209D2" w:rsidP="006209D2">
            <w:pPr>
              <w:pStyle w:val="Tablecolhead"/>
            </w:pPr>
            <w:r w:rsidRPr="006209D2">
              <w:t>Ballarat</w:t>
            </w:r>
          </w:p>
        </w:tc>
        <w:tc>
          <w:tcPr>
            <w:tcW w:w="1785" w:type="pct"/>
            <w:noWrap/>
            <w:vAlign w:val="bottom"/>
            <w:hideMark/>
          </w:tcPr>
          <w:p w14:paraId="2718D775" w14:textId="77777777" w:rsidR="006209D2" w:rsidRPr="004C6585" w:rsidRDefault="006209D2" w:rsidP="004C6585">
            <w:pPr>
              <w:pStyle w:val="Tabletext"/>
            </w:pPr>
            <w:r w:rsidRPr="004C6585">
              <w:t>Ballarat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7F0E728D" w14:textId="77777777" w:rsidR="006209D2" w:rsidRPr="004C6585" w:rsidRDefault="006209D2" w:rsidP="004C6585">
            <w:pPr>
              <w:pStyle w:val="Tabletext"/>
            </w:pPr>
            <w:r w:rsidRPr="004C6585">
              <w:t xml:space="preserve">178 Doveton Street North </w:t>
            </w:r>
          </w:p>
        </w:tc>
      </w:tr>
      <w:tr w:rsidR="006209D2" w:rsidRPr="006209D2" w14:paraId="78BB5D17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7FCB5EDC" w14:textId="77777777" w:rsidR="006209D2" w:rsidRPr="006209D2" w:rsidRDefault="006209D2" w:rsidP="006209D2">
            <w:pPr>
              <w:pStyle w:val="Tablecolhead"/>
            </w:pPr>
            <w:r w:rsidRPr="006209D2">
              <w:t>Bannockburn</w:t>
            </w:r>
          </w:p>
        </w:tc>
        <w:tc>
          <w:tcPr>
            <w:tcW w:w="1785" w:type="pct"/>
            <w:noWrap/>
            <w:vAlign w:val="bottom"/>
            <w:hideMark/>
          </w:tcPr>
          <w:p w14:paraId="380310DD" w14:textId="77777777" w:rsidR="006209D2" w:rsidRPr="004C6585" w:rsidRDefault="006209D2" w:rsidP="004C6585">
            <w:pPr>
              <w:pStyle w:val="Tabletext"/>
            </w:pPr>
            <w:r w:rsidRPr="004C6585">
              <w:t>Bannockburn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68AABA56" w14:textId="77777777" w:rsidR="006209D2" w:rsidRPr="004C6585" w:rsidRDefault="006209D2" w:rsidP="004C6585">
            <w:pPr>
              <w:pStyle w:val="Tabletext"/>
            </w:pPr>
            <w:r w:rsidRPr="004C6585">
              <w:t>25-27 High Street</w:t>
            </w:r>
          </w:p>
        </w:tc>
      </w:tr>
      <w:tr w:rsidR="006209D2" w:rsidRPr="006209D2" w14:paraId="38F50DBC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46EF321E" w14:textId="77777777" w:rsidR="006209D2" w:rsidRPr="006209D2" w:rsidRDefault="006209D2" w:rsidP="006209D2">
            <w:pPr>
              <w:pStyle w:val="Tablecolhead"/>
            </w:pPr>
            <w:r w:rsidRPr="006209D2">
              <w:t>Bayswater</w:t>
            </w:r>
          </w:p>
        </w:tc>
        <w:tc>
          <w:tcPr>
            <w:tcW w:w="1785" w:type="pct"/>
            <w:noWrap/>
            <w:vAlign w:val="bottom"/>
            <w:hideMark/>
          </w:tcPr>
          <w:p w14:paraId="61627EFD" w14:textId="77777777" w:rsidR="006209D2" w:rsidRPr="004C6585" w:rsidRDefault="006209D2" w:rsidP="004C6585">
            <w:pPr>
              <w:pStyle w:val="Tabletext"/>
            </w:pPr>
            <w:r w:rsidRPr="004C6585">
              <w:t>Bayswater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1AAEA4CD" w14:textId="77777777" w:rsidR="006209D2" w:rsidRPr="004C6585" w:rsidRDefault="006209D2" w:rsidP="004C6585">
            <w:pPr>
              <w:pStyle w:val="Tabletext"/>
            </w:pPr>
            <w:r w:rsidRPr="004C6585">
              <w:t>Shope 43, Mountain High Shopping Centre</w:t>
            </w:r>
          </w:p>
        </w:tc>
      </w:tr>
      <w:tr w:rsidR="006209D2" w:rsidRPr="006209D2" w14:paraId="36CED4FB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2C1CC728" w14:textId="77777777" w:rsidR="006209D2" w:rsidRPr="006209D2" w:rsidRDefault="006209D2" w:rsidP="006209D2">
            <w:pPr>
              <w:pStyle w:val="Tablecolhead"/>
            </w:pPr>
            <w:r w:rsidRPr="006209D2">
              <w:t>Beaumaris</w:t>
            </w:r>
          </w:p>
        </w:tc>
        <w:tc>
          <w:tcPr>
            <w:tcW w:w="1785" w:type="pct"/>
            <w:noWrap/>
            <w:vAlign w:val="bottom"/>
            <w:hideMark/>
          </w:tcPr>
          <w:p w14:paraId="6711058C" w14:textId="77777777" w:rsidR="006209D2" w:rsidRPr="004C6585" w:rsidRDefault="006209D2" w:rsidP="004C6585">
            <w:pPr>
              <w:pStyle w:val="Tabletext"/>
            </w:pPr>
            <w:r w:rsidRPr="004C6585">
              <w:t>Beaumaris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130EB8A9" w14:textId="77777777" w:rsidR="006209D2" w:rsidRPr="004C6585" w:rsidRDefault="006209D2" w:rsidP="004C6585">
            <w:pPr>
              <w:pStyle w:val="Tabletext"/>
            </w:pPr>
            <w:r w:rsidRPr="004C6585">
              <w:t xml:space="preserve">96 Reserve Road </w:t>
            </w:r>
          </w:p>
        </w:tc>
      </w:tr>
      <w:tr w:rsidR="006209D2" w:rsidRPr="006209D2" w14:paraId="6354EF0C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37CD73C1" w14:textId="77777777" w:rsidR="006209D2" w:rsidRPr="006209D2" w:rsidRDefault="006209D2" w:rsidP="006209D2">
            <w:pPr>
              <w:pStyle w:val="Tablecolhead"/>
            </w:pPr>
            <w:r w:rsidRPr="006209D2">
              <w:t>Beechworth</w:t>
            </w:r>
          </w:p>
        </w:tc>
        <w:tc>
          <w:tcPr>
            <w:tcW w:w="1785" w:type="pct"/>
            <w:noWrap/>
            <w:vAlign w:val="bottom"/>
            <w:hideMark/>
          </w:tcPr>
          <w:p w14:paraId="5FDE9365" w14:textId="77777777" w:rsidR="006209D2" w:rsidRPr="004C6585" w:rsidRDefault="006209D2" w:rsidP="004C6585">
            <w:pPr>
              <w:pStyle w:val="Tabletext"/>
            </w:pPr>
            <w:r w:rsidRPr="004C6585">
              <w:t>Beechworth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78C97330" w14:textId="77777777" w:rsidR="006209D2" w:rsidRPr="004C6585" w:rsidRDefault="006209D2" w:rsidP="004C6585">
            <w:pPr>
              <w:pStyle w:val="Tabletext"/>
            </w:pPr>
            <w:r w:rsidRPr="004C6585">
              <w:t>101 Ford Street</w:t>
            </w:r>
          </w:p>
        </w:tc>
      </w:tr>
      <w:tr w:rsidR="006209D2" w:rsidRPr="006209D2" w14:paraId="621DE98F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4C638DE1" w14:textId="77777777" w:rsidR="006209D2" w:rsidRPr="006209D2" w:rsidRDefault="006209D2" w:rsidP="006209D2">
            <w:pPr>
              <w:pStyle w:val="Tablecolhead"/>
            </w:pPr>
            <w:r w:rsidRPr="006209D2">
              <w:t>Belgrave</w:t>
            </w:r>
          </w:p>
        </w:tc>
        <w:tc>
          <w:tcPr>
            <w:tcW w:w="1785" w:type="pct"/>
            <w:noWrap/>
            <w:vAlign w:val="bottom"/>
            <w:hideMark/>
          </w:tcPr>
          <w:p w14:paraId="2246C782" w14:textId="77777777" w:rsidR="006209D2" w:rsidRPr="004C6585" w:rsidRDefault="006209D2" w:rsidP="004C6585">
            <w:pPr>
              <w:pStyle w:val="Tabletext"/>
            </w:pPr>
            <w:r w:rsidRPr="004C6585">
              <w:t>Belgrave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106086BE" w14:textId="77777777" w:rsidR="006209D2" w:rsidRPr="004C6585" w:rsidRDefault="006209D2" w:rsidP="004C6585">
            <w:pPr>
              <w:pStyle w:val="Tabletext"/>
            </w:pPr>
            <w:r w:rsidRPr="004C6585">
              <w:t xml:space="preserve">Reynolds Lane </w:t>
            </w:r>
          </w:p>
        </w:tc>
      </w:tr>
      <w:tr w:rsidR="006209D2" w:rsidRPr="006209D2" w14:paraId="01E64A5F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3095F82E" w14:textId="77777777" w:rsidR="006209D2" w:rsidRPr="006209D2" w:rsidRDefault="006209D2" w:rsidP="006209D2">
            <w:pPr>
              <w:pStyle w:val="Tablecolhead"/>
            </w:pPr>
            <w:r w:rsidRPr="006209D2">
              <w:t>Benalla</w:t>
            </w:r>
          </w:p>
        </w:tc>
        <w:tc>
          <w:tcPr>
            <w:tcW w:w="1785" w:type="pct"/>
            <w:noWrap/>
            <w:vAlign w:val="bottom"/>
            <w:hideMark/>
          </w:tcPr>
          <w:p w14:paraId="045EBF67" w14:textId="77777777" w:rsidR="006209D2" w:rsidRPr="004C6585" w:rsidRDefault="006209D2" w:rsidP="004C6585">
            <w:pPr>
              <w:pStyle w:val="Tabletext"/>
            </w:pPr>
            <w:r w:rsidRPr="004C6585">
              <w:t>Benalla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41E178DB" w14:textId="77777777" w:rsidR="006209D2" w:rsidRPr="004C6585" w:rsidRDefault="006209D2" w:rsidP="004C6585">
            <w:pPr>
              <w:pStyle w:val="Tabletext"/>
            </w:pPr>
            <w:r w:rsidRPr="004C6585">
              <w:t>2 Fawckner Drive</w:t>
            </w:r>
          </w:p>
        </w:tc>
      </w:tr>
      <w:tr w:rsidR="006209D2" w:rsidRPr="006209D2" w14:paraId="6E12F474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7ABFC5B2" w14:textId="77777777" w:rsidR="006209D2" w:rsidRPr="006209D2" w:rsidRDefault="006209D2" w:rsidP="006209D2">
            <w:pPr>
              <w:pStyle w:val="Tablecolhead"/>
            </w:pPr>
            <w:r w:rsidRPr="006209D2">
              <w:t>Bendigo</w:t>
            </w:r>
          </w:p>
        </w:tc>
        <w:tc>
          <w:tcPr>
            <w:tcW w:w="1785" w:type="pct"/>
            <w:noWrap/>
            <w:vAlign w:val="bottom"/>
            <w:hideMark/>
          </w:tcPr>
          <w:p w14:paraId="2A103DCC" w14:textId="77777777" w:rsidR="006209D2" w:rsidRPr="004C6585" w:rsidRDefault="006209D2" w:rsidP="004C6585">
            <w:pPr>
              <w:pStyle w:val="Tabletext"/>
            </w:pPr>
            <w:r w:rsidRPr="004C6585">
              <w:t>Bendigo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4C1F7687" w14:textId="77777777" w:rsidR="006209D2" w:rsidRPr="004C6585" w:rsidRDefault="006209D2" w:rsidP="004C6585">
            <w:pPr>
              <w:pStyle w:val="Tabletext"/>
            </w:pPr>
            <w:r w:rsidRPr="004C6585">
              <w:t xml:space="preserve">259 Hargreaves Street </w:t>
            </w:r>
          </w:p>
        </w:tc>
      </w:tr>
      <w:tr w:rsidR="006209D2" w:rsidRPr="006209D2" w14:paraId="143D9C00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6838F70E" w14:textId="77777777" w:rsidR="006209D2" w:rsidRPr="006209D2" w:rsidRDefault="006209D2" w:rsidP="006209D2">
            <w:pPr>
              <w:pStyle w:val="Tablecolhead"/>
            </w:pPr>
            <w:r w:rsidRPr="006209D2">
              <w:t>Bentleigh</w:t>
            </w:r>
          </w:p>
        </w:tc>
        <w:tc>
          <w:tcPr>
            <w:tcW w:w="1785" w:type="pct"/>
            <w:noWrap/>
            <w:vAlign w:val="bottom"/>
            <w:hideMark/>
          </w:tcPr>
          <w:p w14:paraId="6C6ACA18" w14:textId="77777777" w:rsidR="006209D2" w:rsidRPr="004C6585" w:rsidRDefault="006209D2" w:rsidP="004C6585">
            <w:pPr>
              <w:pStyle w:val="Tabletext"/>
            </w:pPr>
            <w:r w:rsidRPr="004C6585">
              <w:t>Bentleigh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57D7FE24" w14:textId="77777777" w:rsidR="006209D2" w:rsidRPr="004C6585" w:rsidRDefault="006209D2" w:rsidP="004C6585">
            <w:pPr>
              <w:pStyle w:val="Tabletext"/>
            </w:pPr>
            <w:r w:rsidRPr="004C6585">
              <w:t xml:space="preserve">161 Jasper Road </w:t>
            </w:r>
          </w:p>
        </w:tc>
      </w:tr>
      <w:tr w:rsidR="006209D2" w:rsidRPr="006209D2" w14:paraId="7B6B7D33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1A965537" w14:textId="77777777" w:rsidR="006209D2" w:rsidRPr="006209D2" w:rsidRDefault="006209D2" w:rsidP="006209D2">
            <w:pPr>
              <w:pStyle w:val="Tablecolhead"/>
            </w:pPr>
            <w:r w:rsidRPr="006209D2">
              <w:t>Berwick</w:t>
            </w:r>
          </w:p>
        </w:tc>
        <w:tc>
          <w:tcPr>
            <w:tcW w:w="1785" w:type="pct"/>
            <w:noWrap/>
            <w:vAlign w:val="bottom"/>
            <w:hideMark/>
          </w:tcPr>
          <w:p w14:paraId="144FCEB6" w14:textId="77777777" w:rsidR="006209D2" w:rsidRPr="004C6585" w:rsidRDefault="006209D2" w:rsidP="004C6585">
            <w:pPr>
              <w:pStyle w:val="Tabletext"/>
            </w:pPr>
            <w:r w:rsidRPr="004C6585">
              <w:t>Berwick Mechanic's Institute &amp; Free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54B9EAA4" w14:textId="77777777" w:rsidR="006209D2" w:rsidRPr="004C6585" w:rsidRDefault="006209D2" w:rsidP="004C6585">
            <w:pPr>
              <w:pStyle w:val="Tabletext"/>
            </w:pPr>
            <w:r w:rsidRPr="004C6585">
              <w:t>15 High Street</w:t>
            </w:r>
          </w:p>
        </w:tc>
      </w:tr>
      <w:tr w:rsidR="006209D2" w:rsidRPr="006209D2" w14:paraId="67E5F1BA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65AF15BF" w14:textId="77777777" w:rsidR="006209D2" w:rsidRPr="006209D2" w:rsidRDefault="006209D2" w:rsidP="006209D2">
            <w:pPr>
              <w:pStyle w:val="Tablecolhead"/>
            </w:pPr>
            <w:r w:rsidRPr="006209D2">
              <w:t>Bonnie Doon</w:t>
            </w:r>
          </w:p>
        </w:tc>
        <w:tc>
          <w:tcPr>
            <w:tcW w:w="1785" w:type="pct"/>
            <w:noWrap/>
            <w:vAlign w:val="bottom"/>
            <w:hideMark/>
          </w:tcPr>
          <w:p w14:paraId="08E222EC" w14:textId="77777777" w:rsidR="006209D2" w:rsidRPr="004C6585" w:rsidRDefault="006209D2" w:rsidP="004C6585">
            <w:pPr>
              <w:pStyle w:val="Tabletext"/>
            </w:pPr>
            <w:r w:rsidRPr="004C6585">
              <w:t>Bonnie Doon Community Centre</w:t>
            </w:r>
          </w:p>
        </w:tc>
        <w:tc>
          <w:tcPr>
            <w:tcW w:w="2460" w:type="pct"/>
            <w:noWrap/>
            <w:vAlign w:val="bottom"/>
            <w:hideMark/>
          </w:tcPr>
          <w:p w14:paraId="666265BD" w14:textId="77777777" w:rsidR="006209D2" w:rsidRPr="004C6585" w:rsidRDefault="006209D2" w:rsidP="004C6585">
            <w:pPr>
              <w:pStyle w:val="Tabletext"/>
            </w:pPr>
            <w:r w:rsidRPr="004C6585">
              <w:t>75 Arnot Street</w:t>
            </w:r>
          </w:p>
        </w:tc>
      </w:tr>
      <w:tr w:rsidR="006209D2" w:rsidRPr="006209D2" w14:paraId="5CC2A9B2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7B776640" w14:textId="77777777" w:rsidR="006209D2" w:rsidRPr="006209D2" w:rsidRDefault="006209D2" w:rsidP="006209D2">
            <w:pPr>
              <w:pStyle w:val="Tablecolhead"/>
            </w:pPr>
            <w:r w:rsidRPr="006209D2">
              <w:t>Boronia</w:t>
            </w:r>
          </w:p>
        </w:tc>
        <w:tc>
          <w:tcPr>
            <w:tcW w:w="1785" w:type="pct"/>
            <w:noWrap/>
            <w:vAlign w:val="bottom"/>
            <w:hideMark/>
          </w:tcPr>
          <w:p w14:paraId="2E9AA4DB" w14:textId="77777777" w:rsidR="006209D2" w:rsidRPr="004C6585" w:rsidRDefault="006209D2" w:rsidP="004C6585">
            <w:pPr>
              <w:pStyle w:val="Tabletext"/>
            </w:pPr>
            <w:r w:rsidRPr="004C6585">
              <w:t>Boronia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7DB325EB" w14:textId="77777777" w:rsidR="006209D2" w:rsidRPr="004C6585" w:rsidRDefault="006209D2" w:rsidP="004C6585">
            <w:pPr>
              <w:pStyle w:val="Tabletext"/>
            </w:pPr>
            <w:r w:rsidRPr="004C6585">
              <w:t>7 Park Cres</w:t>
            </w:r>
          </w:p>
        </w:tc>
      </w:tr>
      <w:tr w:rsidR="006209D2" w:rsidRPr="006209D2" w14:paraId="3AF852BA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32F4FF49" w14:textId="77777777" w:rsidR="006209D2" w:rsidRPr="006209D2" w:rsidRDefault="006209D2" w:rsidP="006209D2">
            <w:pPr>
              <w:pStyle w:val="Tablecolhead"/>
            </w:pPr>
            <w:r w:rsidRPr="006209D2">
              <w:t>Box Hill</w:t>
            </w:r>
          </w:p>
        </w:tc>
        <w:tc>
          <w:tcPr>
            <w:tcW w:w="1785" w:type="pct"/>
            <w:noWrap/>
            <w:vAlign w:val="bottom"/>
            <w:hideMark/>
          </w:tcPr>
          <w:p w14:paraId="7BF26364" w14:textId="77777777" w:rsidR="006209D2" w:rsidRPr="004C6585" w:rsidRDefault="006209D2" w:rsidP="004C6585">
            <w:pPr>
              <w:pStyle w:val="Tabletext"/>
            </w:pPr>
            <w:r w:rsidRPr="004C6585">
              <w:t>Box Hill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1CDBE54C" w14:textId="77777777" w:rsidR="006209D2" w:rsidRPr="004C6585" w:rsidRDefault="006209D2" w:rsidP="004C6585">
            <w:pPr>
              <w:pStyle w:val="Tabletext"/>
            </w:pPr>
            <w:r w:rsidRPr="004C6585">
              <w:t>1040 Whitehorse Rd</w:t>
            </w:r>
          </w:p>
        </w:tc>
      </w:tr>
      <w:tr w:rsidR="006209D2" w:rsidRPr="006209D2" w14:paraId="74FF790E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638A734C" w14:textId="77777777" w:rsidR="006209D2" w:rsidRPr="006209D2" w:rsidRDefault="006209D2" w:rsidP="006209D2">
            <w:pPr>
              <w:pStyle w:val="Tablecolhead"/>
            </w:pPr>
            <w:r w:rsidRPr="006209D2">
              <w:t>Brighton</w:t>
            </w:r>
          </w:p>
        </w:tc>
        <w:tc>
          <w:tcPr>
            <w:tcW w:w="1785" w:type="pct"/>
            <w:noWrap/>
            <w:vAlign w:val="bottom"/>
            <w:hideMark/>
          </w:tcPr>
          <w:p w14:paraId="5176209F" w14:textId="77777777" w:rsidR="006209D2" w:rsidRPr="004C6585" w:rsidRDefault="006209D2" w:rsidP="004C6585">
            <w:pPr>
              <w:pStyle w:val="Tabletext"/>
            </w:pPr>
            <w:r w:rsidRPr="004C6585">
              <w:t>Brighton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3BCE50D3" w14:textId="77777777" w:rsidR="006209D2" w:rsidRPr="004C6585" w:rsidRDefault="006209D2" w:rsidP="004C6585">
            <w:pPr>
              <w:pStyle w:val="Tabletext"/>
            </w:pPr>
            <w:r w:rsidRPr="004C6585">
              <w:t xml:space="preserve">14 Wilson Street </w:t>
            </w:r>
          </w:p>
        </w:tc>
      </w:tr>
      <w:tr w:rsidR="006209D2" w:rsidRPr="006209D2" w14:paraId="3E30218D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07D3F617" w14:textId="77777777" w:rsidR="006209D2" w:rsidRPr="006209D2" w:rsidRDefault="006209D2" w:rsidP="006209D2">
            <w:pPr>
              <w:pStyle w:val="Tablecolhead"/>
            </w:pPr>
            <w:r w:rsidRPr="006209D2">
              <w:t>Broadford</w:t>
            </w:r>
          </w:p>
        </w:tc>
        <w:tc>
          <w:tcPr>
            <w:tcW w:w="1785" w:type="pct"/>
            <w:noWrap/>
            <w:vAlign w:val="bottom"/>
            <w:hideMark/>
          </w:tcPr>
          <w:p w14:paraId="69948853" w14:textId="77777777" w:rsidR="006209D2" w:rsidRPr="004C6585" w:rsidRDefault="006209D2" w:rsidP="004C6585">
            <w:pPr>
              <w:pStyle w:val="Tabletext"/>
            </w:pPr>
            <w:r w:rsidRPr="004C6585">
              <w:t>Broadford Library and Customer Service Centre</w:t>
            </w:r>
          </w:p>
        </w:tc>
        <w:tc>
          <w:tcPr>
            <w:tcW w:w="2460" w:type="pct"/>
            <w:noWrap/>
            <w:vAlign w:val="bottom"/>
            <w:hideMark/>
          </w:tcPr>
          <w:p w14:paraId="023ECC4C" w14:textId="77777777" w:rsidR="006209D2" w:rsidRPr="004C6585" w:rsidRDefault="006209D2" w:rsidP="004C6585">
            <w:pPr>
              <w:pStyle w:val="Tabletext"/>
            </w:pPr>
            <w:r w:rsidRPr="004C6585">
              <w:t>113 High St</w:t>
            </w:r>
          </w:p>
        </w:tc>
      </w:tr>
      <w:tr w:rsidR="006209D2" w:rsidRPr="006209D2" w14:paraId="7767FDD2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578402ED" w14:textId="77777777" w:rsidR="006209D2" w:rsidRPr="006209D2" w:rsidRDefault="006209D2" w:rsidP="006209D2">
            <w:pPr>
              <w:pStyle w:val="Tablecolhead"/>
            </w:pPr>
            <w:r w:rsidRPr="006209D2">
              <w:t>Broadmeadows</w:t>
            </w:r>
          </w:p>
        </w:tc>
        <w:tc>
          <w:tcPr>
            <w:tcW w:w="1785" w:type="pct"/>
            <w:noWrap/>
            <w:vAlign w:val="bottom"/>
            <w:hideMark/>
          </w:tcPr>
          <w:p w14:paraId="7E7133BB" w14:textId="77777777" w:rsidR="006209D2" w:rsidRPr="004C6585" w:rsidRDefault="006209D2" w:rsidP="004C6585">
            <w:pPr>
              <w:pStyle w:val="Tabletext"/>
            </w:pPr>
            <w:r w:rsidRPr="004C6585">
              <w:t>Broadmeadows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57DA93E1" w14:textId="77777777" w:rsidR="006209D2" w:rsidRPr="004C6585" w:rsidRDefault="006209D2" w:rsidP="004C6585">
            <w:pPr>
              <w:pStyle w:val="Tabletext"/>
            </w:pPr>
            <w:r w:rsidRPr="004C6585">
              <w:t>1093 Pascoe Vale Road</w:t>
            </w:r>
          </w:p>
        </w:tc>
      </w:tr>
      <w:tr w:rsidR="006209D2" w:rsidRPr="006209D2" w14:paraId="7DB78F39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6B814E62" w14:textId="77777777" w:rsidR="006209D2" w:rsidRPr="006209D2" w:rsidRDefault="006209D2" w:rsidP="006209D2">
            <w:pPr>
              <w:pStyle w:val="Tablecolhead"/>
            </w:pPr>
            <w:r w:rsidRPr="006209D2">
              <w:t>Carnegie</w:t>
            </w:r>
          </w:p>
        </w:tc>
        <w:tc>
          <w:tcPr>
            <w:tcW w:w="1785" w:type="pct"/>
            <w:noWrap/>
            <w:vAlign w:val="bottom"/>
            <w:hideMark/>
          </w:tcPr>
          <w:p w14:paraId="5AA8F16C" w14:textId="77777777" w:rsidR="006209D2" w:rsidRPr="004C6585" w:rsidRDefault="006209D2" w:rsidP="004C6585">
            <w:pPr>
              <w:pStyle w:val="Tabletext"/>
            </w:pPr>
            <w:r w:rsidRPr="004C6585">
              <w:t>Carnegie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1E42A4C3" w14:textId="77777777" w:rsidR="006209D2" w:rsidRPr="004C6585" w:rsidRDefault="006209D2" w:rsidP="004C6585">
            <w:pPr>
              <w:pStyle w:val="Tabletext"/>
            </w:pPr>
            <w:r w:rsidRPr="004C6585">
              <w:t xml:space="preserve">7 Shepparson Avenue </w:t>
            </w:r>
          </w:p>
        </w:tc>
      </w:tr>
      <w:tr w:rsidR="006209D2" w:rsidRPr="006209D2" w14:paraId="77B27C25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05FE7B5E" w14:textId="77777777" w:rsidR="006209D2" w:rsidRPr="006209D2" w:rsidRDefault="006209D2" w:rsidP="006209D2">
            <w:pPr>
              <w:pStyle w:val="Tablecolhead"/>
            </w:pPr>
            <w:r w:rsidRPr="006209D2">
              <w:t>Caroline Springs</w:t>
            </w:r>
          </w:p>
        </w:tc>
        <w:tc>
          <w:tcPr>
            <w:tcW w:w="1785" w:type="pct"/>
            <w:noWrap/>
            <w:vAlign w:val="bottom"/>
            <w:hideMark/>
          </w:tcPr>
          <w:p w14:paraId="0ECF69CB" w14:textId="77777777" w:rsidR="006209D2" w:rsidRPr="004C6585" w:rsidRDefault="006209D2" w:rsidP="004C6585">
            <w:pPr>
              <w:pStyle w:val="Tabletext"/>
            </w:pPr>
            <w:r w:rsidRPr="004C6585">
              <w:t>Caroline Springs</w:t>
            </w:r>
          </w:p>
        </w:tc>
        <w:tc>
          <w:tcPr>
            <w:tcW w:w="2460" w:type="pct"/>
            <w:noWrap/>
            <w:vAlign w:val="bottom"/>
            <w:hideMark/>
          </w:tcPr>
          <w:p w14:paraId="461A3D67" w14:textId="77777777" w:rsidR="006209D2" w:rsidRPr="004C6585" w:rsidRDefault="006209D2" w:rsidP="004C6585">
            <w:pPr>
              <w:pStyle w:val="Tabletext"/>
            </w:pPr>
            <w:r w:rsidRPr="004C6585">
              <w:t>193-201 Caroline Springs Boulevard</w:t>
            </w:r>
          </w:p>
        </w:tc>
      </w:tr>
      <w:tr w:rsidR="006209D2" w:rsidRPr="006209D2" w14:paraId="05B80539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15518E95" w14:textId="77777777" w:rsidR="006209D2" w:rsidRPr="006209D2" w:rsidRDefault="006209D2" w:rsidP="006209D2">
            <w:pPr>
              <w:pStyle w:val="Tablecolhead"/>
            </w:pPr>
            <w:r w:rsidRPr="006209D2">
              <w:lastRenderedPageBreak/>
              <w:t>Carrum Downs</w:t>
            </w:r>
          </w:p>
        </w:tc>
        <w:tc>
          <w:tcPr>
            <w:tcW w:w="1785" w:type="pct"/>
            <w:noWrap/>
            <w:vAlign w:val="bottom"/>
            <w:hideMark/>
          </w:tcPr>
          <w:p w14:paraId="74D79669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Carrum Downs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0DB22166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203 Lyrebird Drive </w:t>
            </w:r>
          </w:p>
        </w:tc>
      </w:tr>
      <w:tr w:rsidR="006209D2" w:rsidRPr="006209D2" w14:paraId="0FF2DC2B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7FAD13E6" w14:textId="77777777" w:rsidR="006209D2" w:rsidRPr="006209D2" w:rsidRDefault="006209D2" w:rsidP="006209D2">
            <w:pPr>
              <w:pStyle w:val="Tablecolhead"/>
            </w:pPr>
            <w:r w:rsidRPr="006209D2">
              <w:t>Castlemaine</w:t>
            </w:r>
          </w:p>
        </w:tc>
        <w:tc>
          <w:tcPr>
            <w:tcW w:w="1785" w:type="pct"/>
            <w:noWrap/>
            <w:vAlign w:val="bottom"/>
            <w:hideMark/>
          </w:tcPr>
          <w:p w14:paraId="2DE1679A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Castlemaine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3B503AF7" w14:textId="77777777" w:rsidR="006209D2" w:rsidRPr="006209D2" w:rsidRDefault="006209D2" w:rsidP="006209D2">
            <w:pPr>
              <w:pStyle w:val="Tabletext"/>
              <w:rPr>
                <w:color w:val="1F1F1F"/>
                <w:lang w:eastAsia="en-AU"/>
              </w:rPr>
            </w:pPr>
            <w:r w:rsidRPr="006209D2">
              <w:rPr>
                <w:color w:val="1F1F1F"/>
                <w:lang w:eastAsia="en-AU"/>
              </w:rPr>
              <w:t>212 Barker St</w:t>
            </w:r>
          </w:p>
        </w:tc>
      </w:tr>
      <w:tr w:rsidR="006209D2" w:rsidRPr="006209D2" w14:paraId="1A997E11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72F50734" w14:textId="77777777" w:rsidR="006209D2" w:rsidRPr="006209D2" w:rsidRDefault="006209D2" w:rsidP="006209D2">
            <w:pPr>
              <w:pStyle w:val="Tablecolhead"/>
            </w:pPr>
            <w:r w:rsidRPr="006209D2">
              <w:t>Caulfield</w:t>
            </w:r>
          </w:p>
        </w:tc>
        <w:tc>
          <w:tcPr>
            <w:tcW w:w="1785" w:type="pct"/>
            <w:noWrap/>
            <w:vAlign w:val="bottom"/>
            <w:hideMark/>
          </w:tcPr>
          <w:p w14:paraId="3D224ED3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Caulfield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6836D515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 xml:space="preserve">Cnr Glen Eira &amp; Hawthorn Roads </w:t>
            </w:r>
          </w:p>
        </w:tc>
      </w:tr>
      <w:tr w:rsidR="006209D2" w:rsidRPr="006209D2" w14:paraId="5288A77E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0D861A2F" w14:textId="77777777" w:rsidR="006209D2" w:rsidRPr="006209D2" w:rsidRDefault="006209D2" w:rsidP="006209D2">
            <w:pPr>
              <w:pStyle w:val="Tablecolhead"/>
            </w:pPr>
            <w:r w:rsidRPr="006209D2">
              <w:t>Chelsea</w:t>
            </w:r>
          </w:p>
        </w:tc>
        <w:tc>
          <w:tcPr>
            <w:tcW w:w="1785" w:type="pct"/>
            <w:noWrap/>
            <w:vAlign w:val="bottom"/>
            <w:hideMark/>
          </w:tcPr>
          <w:p w14:paraId="6CA745E7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Chelsea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68319E09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1 Chelsea Road </w:t>
            </w:r>
          </w:p>
        </w:tc>
      </w:tr>
      <w:tr w:rsidR="006209D2" w:rsidRPr="006209D2" w14:paraId="41951968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5F8E8003" w14:textId="77777777" w:rsidR="006209D2" w:rsidRPr="006209D2" w:rsidRDefault="006209D2" w:rsidP="006209D2">
            <w:pPr>
              <w:pStyle w:val="Tablecolhead"/>
            </w:pPr>
            <w:r w:rsidRPr="006209D2">
              <w:t>Cheltenham</w:t>
            </w:r>
          </w:p>
        </w:tc>
        <w:tc>
          <w:tcPr>
            <w:tcW w:w="1785" w:type="pct"/>
            <w:noWrap/>
            <w:vAlign w:val="bottom"/>
            <w:hideMark/>
          </w:tcPr>
          <w:p w14:paraId="78D1DADD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Cheltenham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25C64015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12 Stanley Avenue </w:t>
            </w:r>
          </w:p>
        </w:tc>
      </w:tr>
      <w:tr w:rsidR="006209D2" w:rsidRPr="006209D2" w14:paraId="7B8B0837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0FFC71F7" w14:textId="77777777" w:rsidR="006209D2" w:rsidRPr="006209D2" w:rsidRDefault="006209D2" w:rsidP="006209D2">
            <w:pPr>
              <w:pStyle w:val="Tablecolhead"/>
            </w:pPr>
            <w:r w:rsidRPr="006209D2">
              <w:t>Chiltern</w:t>
            </w:r>
          </w:p>
        </w:tc>
        <w:tc>
          <w:tcPr>
            <w:tcW w:w="1785" w:type="pct"/>
            <w:noWrap/>
            <w:vAlign w:val="bottom"/>
            <w:hideMark/>
          </w:tcPr>
          <w:p w14:paraId="62ACD9A2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Chiltern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1C2611F1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Cnr of Main and Crawford Streets</w:t>
            </w:r>
          </w:p>
        </w:tc>
      </w:tr>
      <w:tr w:rsidR="006209D2" w:rsidRPr="006209D2" w14:paraId="3761C161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1FC712A1" w14:textId="77777777" w:rsidR="006209D2" w:rsidRPr="006209D2" w:rsidRDefault="006209D2" w:rsidP="006209D2">
            <w:pPr>
              <w:pStyle w:val="Tablecolhead"/>
            </w:pPr>
            <w:r w:rsidRPr="006209D2">
              <w:t>Churchill</w:t>
            </w:r>
          </w:p>
        </w:tc>
        <w:tc>
          <w:tcPr>
            <w:tcW w:w="1785" w:type="pct"/>
            <w:noWrap/>
            <w:vAlign w:val="bottom"/>
            <w:hideMark/>
          </w:tcPr>
          <w:p w14:paraId="33226CA7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Churchill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4AAF050E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The Hub, 9-11 Philip Parade</w:t>
            </w:r>
          </w:p>
        </w:tc>
      </w:tr>
      <w:tr w:rsidR="006209D2" w:rsidRPr="006209D2" w14:paraId="77BD03A3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3C44712B" w14:textId="77777777" w:rsidR="006209D2" w:rsidRPr="006209D2" w:rsidRDefault="006209D2" w:rsidP="006209D2">
            <w:pPr>
              <w:pStyle w:val="Tablecolhead"/>
            </w:pPr>
            <w:r w:rsidRPr="006209D2">
              <w:t>Clarinda</w:t>
            </w:r>
          </w:p>
        </w:tc>
        <w:tc>
          <w:tcPr>
            <w:tcW w:w="1785" w:type="pct"/>
            <w:noWrap/>
            <w:vAlign w:val="bottom"/>
            <w:hideMark/>
          </w:tcPr>
          <w:p w14:paraId="28B64AAD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Clarinda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745B9055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58 Viney Street </w:t>
            </w:r>
          </w:p>
        </w:tc>
      </w:tr>
      <w:tr w:rsidR="006209D2" w:rsidRPr="006209D2" w14:paraId="45782971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294180AC" w14:textId="77777777" w:rsidR="006209D2" w:rsidRPr="006209D2" w:rsidRDefault="006209D2" w:rsidP="006209D2">
            <w:pPr>
              <w:pStyle w:val="Tablecolhead"/>
            </w:pPr>
            <w:r w:rsidRPr="006209D2">
              <w:t>Clayton</w:t>
            </w:r>
          </w:p>
        </w:tc>
        <w:tc>
          <w:tcPr>
            <w:tcW w:w="1785" w:type="pct"/>
            <w:noWrap/>
            <w:vAlign w:val="bottom"/>
            <w:hideMark/>
          </w:tcPr>
          <w:p w14:paraId="50F21515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Clayton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721FB538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 xml:space="preserve">9 - 15 Cooke Street </w:t>
            </w:r>
          </w:p>
        </w:tc>
      </w:tr>
      <w:tr w:rsidR="006209D2" w:rsidRPr="006209D2" w14:paraId="21FE5963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2DDAB6E2" w14:textId="77777777" w:rsidR="006209D2" w:rsidRPr="006209D2" w:rsidRDefault="006209D2" w:rsidP="006209D2">
            <w:pPr>
              <w:pStyle w:val="Tablecolhead"/>
            </w:pPr>
            <w:r w:rsidRPr="006209D2">
              <w:t>Clayton South</w:t>
            </w:r>
          </w:p>
        </w:tc>
        <w:tc>
          <w:tcPr>
            <w:tcW w:w="1785" w:type="pct"/>
            <w:noWrap/>
            <w:vAlign w:val="bottom"/>
            <w:hideMark/>
          </w:tcPr>
          <w:p w14:paraId="3AA6C5FB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Westall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2B060BC5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141  Fairbank Road</w:t>
            </w:r>
          </w:p>
        </w:tc>
      </w:tr>
      <w:tr w:rsidR="006209D2" w:rsidRPr="006209D2" w14:paraId="3DE2DBF5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35B7F61E" w14:textId="77777777" w:rsidR="006209D2" w:rsidRPr="006209D2" w:rsidRDefault="006209D2" w:rsidP="006209D2">
            <w:pPr>
              <w:pStyle w:val="Tablecolhead"/>
            </w:pPr>
            <w:r w:rsidRPr="006209D2">
              <w:t>Clunes</w:t>
            </w:r>
          </w:p>
        </w:tc>
        <w:tc>
          <w:tcPr>
            <w:tcW w:w="1785" w:type="pct"/>
            <w:noWrap/>
            <w:vAlign w:val="bottom"/>
            <w:hideMark/>
          </w:tcPr>
          <w:p w14:paraId="6D69BDDA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Clunes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0CA5560D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 xml:space="preserve">53 Fraser Street </w:t>
            </w:r>
          </w:p>
        </w:tc>
      </w:tr>
      <w:tr w:rsidR="006209D2" w:rsidRPr="006209D2" w14:paraId="7F2496BE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431D186D" w14:textId="77777777" w:rsidR="006209D2" w:rsidRPr="006209D2" w:rsidRDefault="006209D2" w:rsidP="006209D2">
            <w:pPr>
              <w:pStyle w:val="Tablecolhead"/>
            </w:pPr>
            <w:r w:rsidRPr="006209D2">
              <w:t>Cobram</w:t>
            </w:r>
          </w:p>
        </w:tc>
        <w:tc>
          <w:tcPr>
            <w:tcW w:w="1785" w:type="pct"/>
            <w:noWrap/>
            <w:vAlign w:val="bottom"/>
            <w:hideMark/>
          </w:tcPr>
          <w:p w14:paraId="4E3EDFF1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Cobram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5D22124A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14 Punt Road</w:t>
            </w:r>
          </w:p>
        </w:tc>
      </w:tr>
      <w:tr w:rsidR="006209D2" w:rsidRPr="006209D2" w14:paraId="551792BD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39B7EC83" w14:textId="77777777" w:rsidR="006209D2" w:rsidRPr="006209D2" w:rsidRDefault="006209D2" w:rsidP="006209D2">
            <w:pPr>
              <w:pStyle w:val="Tablecolhead"/>
            </w:pPr>
            <w:r w:rsidRPr="006209D2">
              <w:t>Coburg</w:t>
            </w:r>
          </w:p>
        </w:tc>
        <w:tc>
          <w:tcPr>
            <w:tcW w:w="1785" w:type="pct"/>
            <w:noWrap/>
            <w:vAlign w:val="bottom"/>
            <w:hideMark/>
          </w:tcPr>
          <w:p w14:paraId="5FF9303C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Merri-bek Libraries</w:t>
            </w:r>
          </w:p>
        </w:tc>
        <w:tc>
          <w:tcPr>
            <w:tcW w:w="2460" w:type="pct"/>
            <w:noWrap/>
            <w:vAlign w:val="bottom"/>
            <w:hideMark/>
          </w:tcPr>
          <w:p w14:paraId="75BC550C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Cnr Victoria and Louisa Streets</w:t>
            </w:r>
          </w:p>
        </w:tc>
      </w:tr>
      <w:tr w:rsidR="006209D2" w:rsidRPr="006209D2" w14:paraId="57DD135D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04652D5D" w14:textId="77777777" w:rsidR="006209D2" w:rsidRPr="006209D2" w:rsidRDefault="006209D2" w:rsidP="006209D2">
            <w:pPr>
              <w:pStyle w:val="Tablecolhead"/>
            </w:pPr>
            <w:r w:rsidRPr="006209D2">
              <w:t>Cohuna</w:t>
            </w:r>
          </w:p>
        </w:tc>
        <w:tc>
          <w:tcPr>
            <w:tcW w:w="1785" w:type="pct"/>
            <w:noWrap/>
            <w:vAlign w:val="bottom"/>
            <w:hideMark/>
          </w:tcPr>
          <w:p w14:paraId="3889EDF3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Cohuna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1E7A60B7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25 King Edward Street </w:t>
            </w:r>
          </w:p>
        </w:tc>
      </w:tr>
      <w:tr w:rsidR="006209D2" w:rsidRPr="006209D2" w14:paraId="6C96BD49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573CAA2E" w14:textId="77777777" w:rsidR="006209D2" w:rsidRPr="006209D2" w:rsidRDefault="006209D2" w:rsidP="006209D2">
            <w:pPr>
              <w:pStyle w:val="Tablecolhead"/>
            </w:pPr>
            <w:r w:rsidRPr="006209D2">
              <w:t>Colac</w:t>
            </w:r>
          </w:p>
        </w:tc>
        <w:tc>
          <w:tcPr>
            <w:tcW w:w="1785" w:type="pct"/>
            <w:noWrap/>
            <w:vAlign w:val="center"/>
            <w:hideMark/>
          </w:tcPr>
          <w:p w14:paraId="4D5986EB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Colac Community Library and Learning Centre</w:t>
            </w:r>
          </w:p>
        </w:tc>
        <w:tc>
          <w:tcPr>
            <w:tcW w:w="2460" w:type="pct"/>
            <w:noWrap/>
            <w:vAlign w:val="center"/>
            <w:hideMark/>
          </w:tcPr>
          <w:p w14:paraId="7E99C7E6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173 Queen Street</w:t>
            </w:r>
          </w:p>
        </w:tc>
      </w:tr>
      <w:tr w:rsidR="006209D2" w:rsidRPr="006209D2" w14:paraId="6A09DD4F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6DE887BD" w14:textId="77777777" w:rsidR="006209D2" w:rsidRPr="006209D2" w:rsidRDefault="006209D2" w:rsidP="006209D2">
            <w:pPr>
              <w:pStyle w:val="Tablecolhead"/>
            </w:pPr>
            <w:r w:rsidRPr="006209D2">
              <w:t>Corryong</w:t>
            </w:r>
          </w:p>
        </w:tc>
        <w:tc>
          <w:tcPr>
            <w:tcW w:w="1785" w:type="pct"/>
            <w:noWrap/>
            <w:vAlign w:val="bottom"/>
            <w:hideMark/>
          </w:tcPr>
          <w:p w14:paraId="0CAC3EFF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Corryong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46F96E50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 xml:space="preserve">76 Hanson Street </w:t>
            </w:r>
          </w:p>
        </w:tc>
      </w:tr>
      <w:tr w:rsidR="006209D2" w:rsidRPr="006209D2" w14:paraId="07BDC61A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177C0F45" w14:textId="77777777" w:rsidR="006209D2" w:rsidRPr="006209D2" w:rsidRDefault="006209D2" w:rsidP="006209D2">
            <w:pPr>
              <w:pStyle w:val="Tablecolhead"/>
            </w:pPr>
            <w:r w:rsidRPr="006209D2">
              <w:t>Craigieburn</w:t>
            </w:r>
          </w:p>
        </w:tc>
        <w:tc>
          <w:tcPr>
            <w:tcW w:w="1785" w:type="pct"/>
            <w:noWrap/>
            <w:vAlign w:val="bottom"/>
            <w:hideMark/>
          </w:tcPr>
          <w:p w14:paraId="0D628F4E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Craigieburn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19205085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75-95 Central Park Avenue</w:t>
            </w:r>
          </w:p>
        </w:tc>
      </w:tr>
      <w:tr w:rsidR="006209D2" w:rsidRPr="006209D2" w14:paraId="6FDF1F6C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16658760" w14:textId="77777777" w:rsidR="006209D2" w:rsidRPr="006209D2" w:rsidRDefault="006209D2" w:rsidP="006209D2">
            <w:pPr>
              <w:pStyle w:val="Tablecolhead"/>
            </w:pPr>
            <w:r w:rsidRPr="006209D2">
              <w:t>Cranbourne</w:t>
            </w:r>
          </w:p>
        </w:tc>
        <w:tc>
          <w:tcPr>
            <w:tcW w:w="1785" w:type="pct"/>
            <w:noWrap/>
            <w:vAlign w:val="bottom"/>
            <w:hideMark/>
          </w:tcPr>
          <w:p w14:paraId="50071CA1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Cranbourne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3BE23384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65 Berwick-Cranbourne Road </w:t>
            </w:r>
          </w:p>
        </w:tc>
      </w:tr>
      <w:tr w:rsidR="006209D2" w:rsidRPr="006209D2" w14:paraId="778B8A31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5DC57595" w14:textId="77777777" w:rsidR="006209D2" w:rsidRPr="006209D2" w:rsidRDefault="006209D2" w:rsidP="006209D2">
            <w:pPr>
              <w:pStyle w:val="Tablecolhead"/>
            </w:pPr>
            <w:r w:rsidRPr="006209D2">
              <w:t>Cranbourne West</w:t>
            </w:r>
          </w:p>
        </w:tc>
        <w:tc>
          <w:tcPr>
            <w:tcW w:w="1785" w:type="pct"/>
            <w:noWrap/>
            <w:vAlign w:val="bottom"/>
            <w:hideMark/>
          </w:tcPr>
          <w:p w14:paraId="7B3CBF00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Cranbourne West Library Lounge</w:t>
            </w:r>
          </w:p>
        </w:tc>
        <w:tc>
          <w:tcPr>
            <w:tcW w:w="2460" w:type="pct"/>
            <w:noWrap/>
            <w:vAlign w:val="bottom"/>
            <w:hideMark/>
          </w:tcPr>
          <w:p w14:paraId="64785617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4 Flicka Boulevard</w:t>
            </w:r>
          </w:p>
        </w:tc>
      </w:tr>
      <w:tr w:rsidR="006209D2" w:rsidRPr="006209D2" w14:paraId="49A7134D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3F4171D6" w14:textId="77777777" w:rsidR="006209D2" w:rsidRPr="006209D2" w:rsidRDefault="006209D2" w:rsidP="006209D2">
            <w:pPr>
              <w:pStyle w:val="Tablecolhead"/>
            </w:pPr>
            <w:r w:rsidRPr="006209D2">
              <w:t>Creswick</w:t>
            </w:r>
          </w:p>
        </w:tc>
        <w:tc>
          <w:tcPr>
            <w:tcW w:w="1785" w:type="pct"/>
            <w:noWrap/>
            <w:vAlign w:val="bottom"/>
            <w:hideMark/>
          </w:tcPr>
          <w:p w14:paraId="4CB8F848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Creswick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6F19BE51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 xml:space="preserve">68 Albert Street </w:t>
            </w:r>
          </w:p>
        </w:tc>
      </w:tr>
      <w:tr w:rsidR="006209D2" w:rsidRPr="006209D2" w14:paraId="6C3EAE61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299C3DC7" w14:textId="77777777" w:rsidR="006209D2" w:rsidRPr="006209D2" w:rsidRDefault="006209D2" w:rsidP="006209D2">
            <w:pPr>
              <w:pStyle w:val="Tablecolhead"/>
            </w:pPr>
            <w:r w:rsidRPr="006209D2">
              <w:t>Dandenong</w:t>
            </w:r>
          </w:p>
        </w:tc>
        <w:tc>
          <w:tcPr>
            <w:tcW w:w="1785" w:type="pct"/>
            <w:noWrap/>
            <w:vAlign w:val="bottom"/>
            <w:hideMark/>
          </w:tcPr>
          <w:p w14:paraId="69FAB5BC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Dandenong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521AE136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225 Lonsdale St</w:t>
            </w:r>
          </w:p>
        </w:tc>
      </w:tr>
      <w:tr w:rsidR="006209D2" w:rsidRPr="006209D2" w14:paraId="207761BE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3BB4B04E" w14:textId="77777777" w:rsidR="006209D2" w:rsidRPr="006209D2" w:rsidRDefault="006209D2" w:rsidP="006209D2">
            <w:pPr>
              <w:pStyle w:val="Tablecolhead"/>
            </w:pPr>
            <w:r w:rsidRPr="006209D2">
              <w:t>Daylesford</w:t>
            </w:r>
          </w:p>
        </w:tc>
        <w:tc>
          <w:tcPr>
            <w:tcW w:w="1785" w:type="pct"/>
            <w:noWrap/>
            <w:vAlign w:val="bottom"/>
            <w:hideMark/>
          </w:tcPr>
          <w:p w14:paraId="1DDC7DEC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Daylesford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2ED79B8E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33 Albert Street </w:t>
            </w:r>
          </w:p>
        </w:tc>
      </w:tr>
      <w:tr w:rsidR="006209D2" w:rsidRPr="006209D2" w14:paraId="190E0E5E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1EED709F" w14:textId="77777777" w:rsidR="006209D2" w:rsidRPr="006209D2" w:rsidRDefault="006209D2" w:rsidP="006209D2">
            <w:pPr>
              <w:pStyle w:val="Tablecolhead"/>
            </w:pPr>
            <w:r w:rsidRPr="006209D2">
              <w:t>Dingley Village</w:t>
            </w:r>
          </w:p>
        </w:tc>
        <w:tc>
          <w:tcPr>
            <w:tcW w:w="1785" w:type="pct"/>
            <w:noWrap/>
            <w:vAlign w:val="bottom"/>
            <w:hideMark/>
          </w:tcPr>
          <w:p w14:paraId="160638E4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Dingley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07C12DFE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31C Marcus Road </w:t>
            </w:r>
          </w:p>
        </w:tc>
      </w:tr>
      <w:tr w:rsidR="006209D2" w:rsidRPr="006209D2" w14:paraId="41C9809A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4B49DC41" w14:textId="77777777" w:rsidR="006209D2" w:rsidRPr="006209D2" w:rsidRDefault="006209D2" w:rsidP="006209D2">
            <w:pPr>
              <w:pStyle w:val="Tablecolhead"/>
            </w:pPr>
            <w:r w:rsidRPr="006209D2">
              <w:t>Doveton</w:t>
            </w:r>
          </w:p>
        </w:tc>
        <w:tc>
          <w:tcPr>
            <w:tcW w:w="1785" w:type="pct"/>
            <w:noWrap/>
            <w:vAlign w:val="bottom"/>
            <w:hideMark/>
          </w:tcPr>
          <w:p w14:paraId="6B93749D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Doveton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12EDA46C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 xml:space="preserve">24 Autumn Place </w:t>
            </w:r>
          </w:p>
        </w:tc>
      </w:tr>
      <w:tr w:rsidR="006209D2" w:rsidRPr="006209D2" w14:paraId="11407FFF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6A5764B7" w14:textId="77777777" w:rsidR="006209D2" w:rsidRPr="006209D2" w:rsidRDefault="006209D2" w:rsidP="006209D2">
            <w:pPr>
              <w:pStyle w:val="Tablecolhead"/>
            </w:pPr>
            <w:r w:rsidRPr="006209D2">
              <w:t>Drouin</w:t>
            </w:r>
          </w:p>
        </w:tc>
        <w:tc>
          <w:tcPr>
            <w:tcW w:w="1785" w:type="pct"/>
            <w:noWrap/>
            <w:vAlign w:val="bottom"/>
            <w:hideMark/>
          </w:tcPr>
          <w:p w14:paraId="35BFB957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Drouin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173617EC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136 Princes Way</w:t>
            </w:r>
          </w:p>
        </w:tc>
      </w:tr>
      <w:tr w:rsidR="006209D2" w:rsidRPr="006209D2" w14:paraId="29175A25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727B0325" w14:textId="77777777" w:rsidR="006209D2" w:rsidRPr="006209D2" w:rsidRDefault="006209D2" w:rsidP="006209D2">
            <w:pPr>
              <w:pStyle w:val="Tablecolhead"/>
            </w:pPr>
            <w:r w:rsidRPr="006209D2">
              <w:t>Eaglehawk</w:t>
            </w:r>
          </w:p>
        </w:tc>
        <w:tc>
          <w:tcPr>
            <w:tcW w:w="1785" w:type="pct"/>
            <w:noWrap/>
            <w:vAlign w:val="bottom"/>
            <w:hideMark/>
          </w:tcPr>
          <w:p w14:paraId="74349468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Eaglehawk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202E3E43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1 Saliors Gully Road</w:t>
            </w:r>
          </w:p>
        </w:tc>
      </w:tr>
      <w:tr w:rsidR="006209D2" w:rsidRPr="006209D2" w14:paraId="3A795729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7FEA140E" w14:textId="77777777" w:rsidR="006209D2" w:rsidRPr="006209D2" w:rsidRDefault="006209D2" w:rsidP="006209D2">
            <w:pPr>
              <w:pStyle w:val="Tablecolhead"/>
            </w:pPr>
            <w:r w:rsidRPr="006209D2">
              <w:t>Echuca</w:t>
            </w:r>
          </w:p>
        </w:tc>
        <w:tc>
          <w:tcPr>
            <w:tcW w:w="1785" w:type="pct"/>
            <w:noWrap/>
            <w:vAlign w:val="bottom"/>
            <w:hideMark/>
          </w:tcPr>
          <w:p w14:paraId="52105C63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Echuca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58B5332E" w14:textId="77777777" w:rsidR="006209D2" w:rsidRPr="006209D2" w:rsidRDefault="006209D2" w:rsidP="006209D2">
            <w:pPr>
              <w:pStyle w:val="Tabletext"/>
              <w:rPr>
                <w:rFonts w:cs="Arial"/>
                <w:color w:val="393B3F"/>
                <w:sz w:val="18"/>
                <w:szCs w:val="18"/>
                <w:lang w:eastAsia="en-AU"/>
              </w:rPr>
            </w:pPr>
            <w:r w:rsidRPr="006209D2">
              <w:rPr>
                <w:rFonts w:cs="Arial"/>
                <w:color w:val="393B3F"/>
                <w:sz w:val="18"/>
                <w:szCs w:val="18"/>
                <w:lang w:eastAsia="en-AU"/>
              </w:rPr>
              <w:t>310 Hare Street</w:t>
            </w:r>
          </w:p>
        </w:tc>
      </w:tr>
      <w:tr w:rsidR="006209D2" w:rsidRPr="006209D2" w14:paraId="6E178586" w14:textId="77777777" w:rsidTr="002D2E95">
        <w:trPr>
          <w:trHeight w:val="320"/>
        </w:trPr>
        <w:tc>
          <w:tcPr>
            <w:tcW w:w="753" w:type="pct"/>
            <w:noWrap/>
            <w:vAlign w:val="bottom"/>
            <w:hideMark/>
          </w:tcPr>
          <w:p w14:paraId="5C118580" w14:textId="77777777" w:rsidR="006209D2" w:rsidRPr="006209D2" w:rsidRDefault="006209D2" w:rsidP="006209D2">
            <w:pPr>
              <w:pStyle w:val="Tablecolhead"/>
            </w:pPr>
            <w:r w:rsidRPr="006209D2">
              <w:t>Edenhope</w:t>
            </w:r>
          </w:p>
        </w:tc>
        <w:tc>
          <w:tcPr>
            <w:tcW w:w="1785" w:type="pct"/>
            <w:noWrap/>
            <w:vAlign w:val="bottom"/>
            <w:hideMark/>
          </w:tcPr>
          <w:p w14:paraId="273B75E3" w14:textId="77777777" w:rsidR="006209D2" w:rsidRPr="006209D2" w:rsidRDefault="006209D2" w:rsidP="006209D2">
            <w:pPr>
              <w:pStyle w:val="Tabletext"/>
              <w:rPr>
                <w:rFonts w:ascii="Aptos" w:hAnsi="Aptos"/>
                <w:color w:val="000000"/>
                <w:sz w:val="24"/>
                <w:szCs w:val="24"/>
                <w:lang w:eastAsia="en-AU"/>
              </w:rPr>
            </w:pPr>
            <w:r w:rsidRPr="006209D2">
              <w:rPr>
                <w:rFonts w:ascii="Aptos" w:hAnsi="Aptos"/>
                <w:color w:val="000000"/>
                <w:sz w:val="24"/>
                <w:szCs w:val="24"/>
                <w:lang w:eastAsia="en-AU"/>
              </w:rPr>
              <w:t xml:space="preserve">Edenhope Library </w:t>
            </w:r>
          </w:p>
        </w:tc>
        <w:tc>
          <w:tcPr>
            <w:tcW w:w="2460" w:type="pct"/>
            <w:noWrap/>
            <w:vAlign w:val="bottom"/>
            <w:hideMark/>
          </w:tcPr>
          <w:p w14:paraId="2F265F01" w14:textId="77777777" w:rsidR="006209D2" w:rsidRPr="006209D2" w:rsidRDefault="006209D2" w:rsidP="006209D2">
            <w:pPr>
              <w:pStyle w:val="Tabletext"/>
              <w:rPr>
                <w:color w:val="1F1F1F"/>
                <w:lang w:eastAsia="en-AU"/>
              </w:rPr>
            </w:pPr>
            <w:r w:rsidRPr="006209D2">
              <w:rPr>
                <w:color w:val="1F1F1F"/>
                <w:lang w:eastAsia="en-AU"/>
              </w:rPr>
              <w:t>78 Elizabeth St</w:t>
            </w:r>
          </w:p>
        </w:tc>
      </w:tr>
      <w:tr w:rsidR="006209D2" w:rsidRPr="006209D2" w14:paraId="1390D67C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176A4F8E" w14:textId="77777777" w:rsidR="006209D2" w:rsidRPr="006209D2" w:rsidRDefault="006209D2" w:rsidP="006209D2">
            <w:pPr>
              <w:pStyle w:val="Tablecolhead"/>
            </w:pPr>
            <w:r w:rsidRPr="006209D2">
              <w:t>Elsternwick</w:t>
            </w:r>
          </w:p>
        </w:tc>
        <w:tc>
          <w:tcPr>
            <w:tcW w:w="1785" w:type="pct"/>
            <w:noWrap/>
            <w:vAlign w:val="bottom"/>
            <w:hideMark/>
          </w:tcPr>
          <w:p w14:paraId="647AC763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Elsternwick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554001C5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4 Staniland Grove</w:t>
            </w:r>
          </w:p>
        </w:tc>
      </w:tr>
      <w:tr w:rsidR="006209D2" w:rsidRPr="006209D2" w14:paraId="58F0BC03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36810673" w14:textId="77777777" w:rsidR="006209D2" w:rsidRPr="006209D2" w:rsidRDefault="006209D2" w:rsidP="006209D2">
            <w:pPr>
              <w:pStyle w:val="Tablecolhead"/>
            </w:pPr>
            <w:r w:rsidRPr="006209D2">
              <w:t>Emerald</w:t>
            </w:r>
          </w:p>
        </w:tc>
        <w:tc>
          <w:tcPr>
            <w:tcW w:w="1785" w:type="pct"/>
            <w:noWrap/>
            <w:vAlign w:val="bottom"/>
            <w:hideMark/>
          </w:tcPr>
          <w:p w14:paraId="0EE1347C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Emerald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70A73031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 xml:space="preserve">400B Belgrave-Gembrook Rd  </w:t>
            </w:r>
          </w:p>
        </w:tc>
      </w:tr>
      <w:tr w:rsidR="006209D2" w:rsidRPr="006209D2" w14:paraId="14C5B3AE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2669B4CE" w14:textId="77777777" w:rsidR="006209D2" w:rsidRPr="006209D2" w:rsidRDefault="006209D2" w:rsidP="006209D2">
            <w:pPr>
              <w:pStyle w:val="Tablecolhead"/>
            </w:pPr>
            <w:r w:rsidRPr="006209D2">
              <w:lastRenderedPageBreak/>
              <w:t>Endeavour Hills</w:t>
            </w:r>
          </w:p>
        </w:tc>
        <w:tc>
          <w:tcPr>
            <w:tcW w:w="1785" w:type="pct"/>
            <w:noWrap/>
            <w:vAlign w:val="bottom"/>
            <w:hideMark/>
          </w:tcPr>
          <w:p w14:paraId="404A0406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Endeavour Hills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72893511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10 Raymond McMahon Blvd</w:t>
            </w:r>
          </w:p>
        </w:tc>
      </w:tr>
      <w:tr w:rsidR="006209D2" w:rsidRPr="006209D2" w14:paraId="3E983211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7F8AE044" w14:textId="77777777" w:rsidR="006209D2" w:rsidRPr="006209D2" w:rsidRDefault="006209D2" w:rsidP="006209D2">
            <w:pPr>
              <w:pStyle w:val="Tablecolhead"/>
            </w:pPr>
            <w:r w:rsidRPr="006209D2">
              <w:t>Fairfield</w:t>
            </w:r>
          </w:p>
        </w:tc>
        <w:tc>
          <w:tcPr>
            <w:tcW w:w="1785" w:type="pct"/>
            <w:noWrap/>
            <w:vAlign w:val="bottom"/>
            <w:hideMark/>
          </w:tcPr>
          <w:p w14:paraId="0DCA8A8A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Fairfield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2E319119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121 Station Street </w:t>
            </w:r>
          </w:p>
        </w:tc>
      </w:tr>
      <w:tr w:rsidR="006209D2" w:rsidRPr="006209D2" w14:paraId="75C86795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6FC582AD" w14:textId="77777777" w:rsidR="006209D2" w:rsidRPr="006209D2" w:rsidRDefault="006209D2" w:rsidP="006209D2">
            <w:pPr>
              <w:pStyle w:val="Tablecolhead"/>
            </w:pPr>
            <w:r w:rsidRPr="006209D2">
              <w:t>Ferntree Gully</w:t>
            </w:r>
          </w:p>
        </w:tc>
        <w:tc>
          <w:tcPr>
            <w:tcW w:w="1785" w:type="pct"/>
            <w:noWrap/>
            <w:vAlign w:val="bottom"/>
            <w:hideMark/>
          </w:tcPr>
          <w:p w14:paraId="07331226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Ferntree Gully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4D4BF37A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1010 Burwood Highway</w:t>
            </w:r>
          </w:p>
        </w:tc>
      </w:tr>
      <w:tr w:rsidR="006209D2" w:rsidRPr="006209D2" w14:paraId="5FF66750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243ABE49" w14:textId="77777777" w:rsidR="006209D2" w:rsidRPr="006209D2" w:rsidRDefault="006209D2" w:rsidP="006209D2">
            <w:pPr>
              <w:pStyle w:val="Tablecolhead"/>
            </w:pPr>
            <w:r w:rsidRPr="006209D2">
              <w:t>Frankston</w:t>
            </w:r>
          </w:p>
        </w:tc>
        <w:tc>
          <w:tcPr>
            <w:tcW w:w="1785" w:type="pct"/>
            <w:noWrap/>
            <w:vAlign w:val="bottom"/>
            <w:hideMark/>
          </w:tcPr>
          <w:p w14:paraId="7CA2B36F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Frankston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08CA9D04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60 Playne Street </w:t>
            </w:r>
          </w:p>
        </w:tc>
      </w:tr>
      <w:tr w:rsidR="006209D2" w:rsidRPr="006209D2" w14:paraId="1B86659D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0AE63F22" w14:textId="77777777" w:rsidR="006209D2" w:rsidRPr="006209D2" w:rsidRDefault="006209D2" w:rsidP="006209D2">
            <w:pPr>
              <w:pStyle w:val="Tablecolhead"/>
            </w:pPr>
            <w:r w:rsidRPr="006209D2">
              <w:t>Gisborne</w:t>
            </w:r>
          </w:p>
        </w:tc>
        <w:tc>
          <w:tcPr>
            <w:tcW w:w="1785" w:type="pct"/>
            <w:noWrap/>
            <w:vAlign w:val="bottom"/>
            <w:hideMark/>
          </w:tcPr>
          <w:p w14:paraId="3E10B160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Gisborne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2171884B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 xml:space="preserve">8 Hamilton Street </w:t>
            </w:r>
          </w:p>
        </w:tc>
      </w:tr>
      <w:tr w:rsidR="006209D2" w:rsidRPr="006209D2" w14:paraId="6665E033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0DF4ECA3" w14:textId="77777777" w:rsidR="006209D2" w:rsidRPr="006209D2" w:rsidRDefault="006209D2" w:rsidP="006209D2">
            <w:pPr>
              <w:pStyle w:val="Tablecolhead"/>
            </w:pPr>
            <w:r w:rsidRPr="006209D2">
              <w:t>Gladstone Park</w:t>
            </w:r>
          </w:p>
        </w:tc>
        <w:tc>
          <w:tcPr>
            <w:tcW w:w="1785" w:type="pct"/>
            <w:noWrap/>
            <w:vAlign w:val="bottom"/>
            <w:hideMark/>
          </w:tcPr>
          <w:p w14:paraId="0826F053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Gladstone Park Community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58DE6217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14-36 Taylor Drive</w:t>
            </w:r>
          </w:p>
        </w:tc>
      </w:tr>
      <w:tr w:rsidR="006209D2" w:rsidRPr="006209D2" w14:paraId="3622EDDF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6D56E82E" w14:textId="77777777" w:rsidR="006209D2" w:rsidRPr="006209D2" w:rsidRDefault="006209D2" w:rsidP="006209D2">
            <w:pPr>
              <w:pStyle w:val="Tablecolhead"/>
            </w:pPr>
            <w:r w:rsidRPr="006209D2">
              <w:t>Glen Waverley</w:t>
            </w:r>
          </w:p>
        </w:tc>
        <w:tc>
          <w:tcPr>
            <w:tcW w:w="1785" w:type="pct"/>
            <w:noWrap/>
            <w:vAlign w:val="bottom"/>
            <w:hideMark/>
          </w:tcPr>
          <w:p w14:paraId="3A161CE1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Glen Waverley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7D5EBA6D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112 Kingsway </w:t>
            </w:r>
          </w:p>
        </w:tc>
      </w:tr>
      <w:tr w:rsidR="006209D2" w:rsidRPr="006209D2" w14:paraId="0F20ECC5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750C4AAB" w14:textId="77777777" w:rsidR="006209D2" w:rsidRPr="006209D2" w:rsidRDefault="006209D2" w:rsidP="006209D2">
            <w:pPr>
              <w:pStyle w:val="Tablecolhead"/>
            </w:pPr>
            <w:r w:rsidRPr="006209D2">
              <w:t>Grantville</w:t>
            </w:r>
          </w:p>
        </w:tc>
        <w:tc>
          <w:tcPr>
            <w:tcW w:w="1785" w:type="pct"/>
            <w:noWrap/>
            <w:vAlign w:val="bottom"/>
            <w:hideMark/>
          </w:tcPr>
          <w:p w14:paraId="739966F9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Waterline Community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5F104B2D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Unit 3/1524 Bass Hwy</w:t>
            </w:r>
          </w:p>
        </w:tc>
      </w:tr>
      <w:tr w:rsidR="006209D2" w:rsidRPr="006209D2" w14:paraId="23AD7708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7D27F8DC" w14:textId="77777777" w:rsidR="006209D2" w:rsidRPr="006209D2" w:rsidRDefault="006209D2" w:rsidP="006209D2">
            <w:pPr>
              <w:pStyle w:val="Tablecolhead"/>
            </w:pPr>
            <w:r w:rsidRPr="006209D2">
              <w:t>Hamilton</w:t>
            </w:r>
          </w:p>
        </w:tc>
        <w:tc>
          <w:tcPr>
            <w:tcW w:w="1785" w:type="pct"/>
            <w:noWrap/>
            <w:vAlign w:val="bottom"/>
            <w:hideMark/>
          </w:tcPr>
          <w:p w14:paraId="01831214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Hamilton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1C592A03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105 Brown Street </w:t>
            </w:r>
          </w:p>
        </w:tc>
      </w:tr>
      <w:tr w:rsidR="006209D2" w:rsidRPr="006209D2" w14:paraId="321C097C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50BC26E3" w14:textId="77777777" w:rsidR="006209D2" w:rsidRPr="006209D2" w:rsidRDefault="006209D2" w:rsidP="006209D2">
            <w:pPr>
              <w:pStyle w:val="Tablecolhead"/>
            </w:pPr>
            <w:r w:rsidRPr="006209D2">
              <w:t>Hampton</w:t>
            </w:r>
          </w:p>
        </w:tc>
        <w:tc>
          <w:tcPr>
            <w:tcW w:w="1785" w:type="pct"/>
            <w:noWrap/>
            <w:vAlign w:val="bottom"/>
            <w:hideMark/>
          </w:tcPr>
          <w:p w14:paraId="5D2CC4C4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Hampton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198583C0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1D Service Street </w:t>
            </w:r>
          </w:p>
        </w:tc>
      </w:tr>
      <w:tr w:rsidR="006209D2" w:rsidRPr="006209D2" w14:paraId="137C0CB7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78A49E61" w14:textId="77777777" w:rsidR="006209D2" w:rsidRPr="006209D2" w:rsidRDefault="006209D2" w:rsidP="006209D2">
            <w:pPr>
              <w:pStyle w:val="Tablecolhead"/>
            </w:pPr>
            <w:r w:rsidRPr="006209D2">
              <w:t>Hampton Park</w:t>
            </w:r>
          </w:p>
        </w:tc>
        <w:tc>
          <w:tcPr>
            <w:tcW w:w="1785" w:type="pct"/>
            <w:noWrap/>
            <w:vAlign w:val="bottom"/>
            <w:hideMark/>
          </w:tcPr>
          <w:p w14:paraId="5E5CE240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Hampton Park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2C60AA8F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22-26 Stuart Avenue </w:t>
            </w:r>
          </w:p>
        </w:tc>
      </w:tr>
      <w:tr w:rsidR="006209D2" w:rsidRPr="006209D2" w14:paraId="01496202" w14:textId="77777777" w:rsidTr="002D2E95">
        <w:trPr>
          <w:trHeight w:val="290"/>
        </w:trPr>
        <w:tc>
          <w:tcPr>
            <w:tcW w:w="753" w:type="pct"/>
            <w:noWrap/>
            <w:vAlign w:val="center"/>
            <w:hideMark/>
          </w:tcPr>
          <w:p w14:paraId="19007703" w14:textId="77777777" w:rsidR="006209D2" w:rsidRPr="006209D2" w:rsidRDefault="006209D2" w:rsidP="006209D2">
            <w:pPr>
              <w:pStyle w:val="Tablecolhead"/>
            </w:pPr>
            <w:r w:rsidRPr="006209D2">
              <w:t>Hastings</w:t>
            </w:r>
          </w:p>
        </w:tc>
        <w:tc>
          <w:tcPr>
            <w:tcW w:w="1785" w:type="pct"/>
            <w:noWrap/>
            <w:vAlign w:val="center"/>
            <w:hideMark/>
          </w:tcPr>
          <w:p w14:paraId="41E28036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 xml:space="preserve">Hastings Library </w:t>
            </w:r>
          </w:p>
        </w:tc>
        <w:tc>
          <w:tcPr>
            <w:tcW w:w="2460" w:type="pct"/>
            <w:noWrap/>
            <w:vAlign w:val="center"/>
            <w:hideMark/>
          </w:tcPr>
          <w:p w14:paraId="295D7474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7 High Street</w:t>
            </w:r>
          </w:p>
        </w:tc>
      </w:tr>
      <w:tr w:rsidR="006209D2" w:rsidRPr="006209D2" w14:paraId="6C6B0AA9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77418E5C" w14:textId="77777777" w:rsidR="006209D2" w:rsidRPr="006209D2" w:rsidRDefault="006209D2" w:rsidP="006209D2">
            <w:pPr>
              <w:pStyle w:val="Tablecolhead"/>
            </w:pPr>
            <w:r w:rsidRPr="006209D2">
              <w:t>Healesville</w:t>
            </w:r>
          </w:p>
        </w:tc>
        <w:tc>
          <w:tcPr>
            <w:tcW w:w="1785" w:type="pct"/>
            <w:noWrap/>
            <w:vAlign w:val="bottom"/>
            <w:hideMark/>
          </w:tcPr>
          <w:p w14:paraId="28FF6300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Healesville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6885B484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110 River Street</w:t>
            </w:r>
          </w:p>
        </w:tc>
      </w:tr>
      <w:tr w:rsidR="006209D2" w:rsidRPr="006209D2" w14:paraId="7705CF4D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6184E603" w14:textId="77777777" w:rsidR="006209D2" w:rsidRPr="006209D2" w:rsidRDefault="006209D2" w:rsidP="006209D2">
            <w:pPr>
              <w:pStyle w:val="Tablecolhead"/>
            </w:pPr>
            <w:r w:rsidRPr="006209D2">
              <w:t>Highett</w:t>
            </w:r>
          </w:p>
        </w:tc>
        <w:tc>
          <w:tcPr>
            <w:tcW w:w="1785" w:type="pct"/>
            <w:noWrap/>
            <w:vAlign w:val="bottom"/>
            <w:hideMark/>
          </w:tcPr>
          <w:p w14:paraId="4278DB3B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Highett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317F2D9E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310 Highett Road </w:t>
            </w:r>
          </w:p>
        </w:tc>
      </w:tr>
      <w:tr w:rsidR="006209D2" w:rsidRPr="006209D2" w14:paraId="2D7ACA1B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34EEB310" w14:textId="77777777" w:rsidR="006209D2" w:rsidRPr="006209D2" w:rsidRDefault="006209D2" w:rsidP="006209D2">
            <w:pPr>
              <w:pStyle w:val="Tablecolhead"/>
            </w:pPr>
            <w:r w:rsidRPr="006209D2">
              <w:t>Horsham</w:t>
            </w:r>
          </w:p>
        </w:tc>
        <w:tc>
          <w:tcPr>
            <w:tcW w:w="1785" w:type="pct"/>
            <w:noWrap/>
            <w:vAlign w:val="bottom"/>
            <w:hideMark/>
          </w:tcPr>
          <w:p w14:paraId="44582A7B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Wimmera Libraries</w:t>
            </w:r>
          </w:p>
        </w:tc>
        <w:tc>
          <w:tcPr>
            <w:tcW w:w="2460" w:type="pct"/>
            <w:noWrap/>
            <w:vAlign w:val="bottom"/>
            <w:hideMark/>
          </w:tcPr>
          <w:p w14:paraId="056276F8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28 McLachlan Street</w:t>
            </w:r>
          </w:p>
        </w:tc>
      </w:tr>
      <w:tr w:rsidR="006209D2" w:rsidRPr="006209D2" w14:paraId="1422647B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5AA8489F" w14:textId="77777777" w:rsidR="006209D2" w:rsidRPr="006209D2" w:rsidRDefault="006209D2" w:rsidP="006209D2">
            <w:pPr>
              <w:pStyle w:val="Tablecolhead"/>
            </w:pPr>
            <w:r w:rsidRPr="006209D2">
              <w:t>Inverloch</w:t>
            </w:r>
          </w:p>
        </w:tc>
        <w:tc>
          <w:tcPr>
            <w:tcW w:w="1785" w:type="pct"/>
            <w:noWrap/>
            <w:vAlign w:val="bottom"/>
            <w:hideMark/>
          </w:tcPr>
          <w:p w14:paraId="04F6DB4D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Inverloch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0D47BCCB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16 A Beckett Street</w:t>
            </w:r>
          </w:p>
        </w:tc>
      </w:tr>
      <w:tr w:rsidR="006209D2" w:rsidRPr="006209D2" w14:paraId="70A61005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06758706" w14:textId="77777777" w:rsidR="006209D2" w:rsidRPr="006209D2" w:rsidRDefault="006209D2" w:rsidP="006209D2">
            <w:pPr>
              <w:pStyle w:val="Tablecolhead"/>
            </w:pPr>
            <w:r w:rsidRPr="006209D2">
              <w:t>Ivanhoe</w:t>
            </w:r>
          </w:p>
        </w:tc>
        <w:tc>
          <w:tcPr>
            <w:tcW w:w="1785" w:type="pct"/>
            <w:noWrap/>
            <w:vAlign w:val="bottom"/>
            <w:hideMark/>
          </w:tcPr>
          <w:p w14:paraId="65C99777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Ivanhoe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01C4A978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275 Upper Heidelberg Road </w:t>
            </w:r>
          </w:p>
        </w:tc>
      </w:tr>
      <w:tr w:rsidR="006209D2" w:rsidRPr="006209D2" w14:paraId="6C07E7F0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2DC18F33" w14:textId="77777777" w:rsidR="006209D2" w:rsidRPr="006209D2" w:rsidRDefault="006209D2" w:rsidP="006209D2">
            <w:pPr>
              <w:pStyle w:val="Tablecolhead"/>
            </w:pPr>
            <w:r w:rsidRPr="006209D2">
              <w:t>Kangaroo Flat</w:t>
            </w:r>
          </w:p>
        </w:tc>
        <w:tc>
          <w:tcPr>
            <w:tcW w:w="1785" w:type="pct"/>
            <w:noWrap/>
            <w:vAlign w:val="bottom"/>
            <w:hideMark/>
          </w:tcPr>
          <w:p w14:paraId="759F59FC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Kangaroo Flat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7D4C1D2B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23 Lockwood Road</w:t>
            </w:r>
          </w:p>
        </w:tc>
      </w:tr>
      <w:tr w:rsidR="006209D2" w:rsidRPr="006209D2" w14:paraId="7FE1B310" w14:textId="77777777" w:rsidTr="002D2E95">
        <w:trPr>
          <w:trHeight w:val="320"/>
        </w:trPr>
        <w:tc>
          <w:tcPr>
            <w:tcW w:w="753" w:type="pct"/>
            <w:noWrap/>
            <w:vAlign w:val="bottom"/>
            <w:hideMark/>
          </w:tcPr>
          <w:p w14:paraId="0659E2FE" w14:textId="77777777" w:rsidR="006209D2" w:rsidRPr="006209D2" w:rsidRDefault="006209D2" w:rsidP="006209D2">
            <w:pPr>
              <w:pStyle w:val="Tablecolhead"/>
            </w:pPr>
            <w:r w:rsidRPr="006209D2">
              <w:t>Kaniva</w:t>
            </w:r>
          </w:p>
        </w:tc>
        <w:tc>
          <w:tcPr>
            <w:tcW w:w="1785" w:type="pct"/>
            <w:noWrap/>
            <w:vAlign w:val="bottom"/>
            <w:hideMark/>
          </w:tcPr>
          <w:p w14:paraId="4165E70A" w14:textId="77777777" w:rsidR="006209D2" w:rsidRPr="006209D2" w:rsidRDefault="006209D2" w:rsidP="006209D2">
            <w:pPr>
              <w:pStyle w:val="Tabletext"/>
              <w:rPr>
                <w:rFonts w:ascii="Aptos" w:hAnsi="Aptos"/>
                <w:color w:val="000000"/>
                <w:sz w:val="24"/>
                <w:szCs w:val="24"/>
                <w:lang w:eastAsia="en-AU"/>
              </w:rPr>
            </w:pPr>
            <w:r w:rsidRPr="006209D2">
              <w:rPr>
                <w:rFonts w:ascii="Aptos" w:hAnsi="Aptos"/>
                <w:color w:val="000000"/>
                <w:sz w:val="24"/>
                <w:szCs w:val="24"/>
                <w:lang w:eastAsia="en-AU"/>
              </w:rPr>
              <w:t>Kaniva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7D5D5062" w14:textId="77777777" w:rsidR="006209D2" w:rsidRPr="006209D2" w:rsidRDefault="006209D2" w:rsidP="006209D2">
            <w:pPr>
              <w:pStyle w:val="Tabletext"/>
              <w:rPr>
                <w:color w:val="1F1F1F"/>
                <w:lang w:eastAsia="en-AU"/>
              </w:rPr>
            </w:pPr>
            <w:r w:rsidRPr="006209D2">
              <w:rPr>
                <w:color w:val="1F1F1F"/>
                <w:lang w:eastAsia="en-AU"/>
              </w:rPr>
              <w:t>25 Baker Street</w:t>
            </w:r>
          </w:p>
        </w:tc>
      </w:tr>
      <w:tr w:rsidR="006209D2" w:rsidRPr="006209D2" w14:paraId="17517D3F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109F6992" w14:textId="77777777" w:rsidR="006209D2" w:rsidRPr="006209D2" w:rsidRDefault="006209D2" w:rsidP="006209D2">
            <w:pPr>
              <w:pStyle w:val="Tablecolhead"/>
            </w:pPr>
            <w:r w:rsidRPr="006209D2">
              <w:t>Kerang</w:t>
            </w:r>
          </w:p>
        </w:tc>
        <w:tc>
          <w:tcPr>
            <w:tcW w:w="1785" w:type="pct"/>
            <w:noWrap/>
            <w:vAlign w:val="bottom"/>
            <w:hideMark/>
          </w:tcPr>
          <w:p w14:paraId="4EA1CA26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Sir John Gorton Library Kerang</w:t>
            </w:r>
          </w:p>
        </w:tc>
        <w:tc>
          <w:tcPr>
            <w:tcW w:w="2460" w:type="pct"/>
            <w:noWrap/>
            <w:vAlign w:val="bottom"/>
            <w:hideMark/>
          </w:tcPr>
          <w:p w14:paraId="2FD4F1EA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Murray Valley Hwy and Shadforth Street </w:t>
            </w:r>
          </w:p>
        </w:tc>
      </w:tr>
      <w:tr w:rsidR="006209D2" w:rsidRPr="006209D2" w14:paraId="0DEC086E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2C3E8832" w14:textId="77777777" w:rsidR="006209D2" w:rsidRPr="006209D2" w:rsidRDefault="006209D2" w:rsidP="006209D2">
            <w:pPr>
              <w:pStyle w:val="Tablecolhead"/>
            </w:pPr>
            <w:r w:rsidRPr="006209D2">
              <w:t>Koroit</w:t>
            </w:r>
          </w:p>
        </w:tc>
        <w:tc>
          <w:tcPr>
            <w:tcW w:w="1785" w:type="pct"/>
            <w:noWrap/>
            <w:vAlign w:val="bottom"/>
            <w:hideMark/>
          </w:tcPr>
          <w:p w14:paraId="75FBA361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Koroit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51B7A970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102 High Street</w:t>
            </w:r>
          </w:p>
        </w:tc>
      </w:tr>
      <w:tr w:rsidR="006209D2" w:rsidRPr="006209D2" w14:paraId="20F7DD58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330C162A" w14:textId="77777777" w:rsidR="006209D2" w:rsidRPr="006209D2" w:rsidRDefault="006209D2" w:rsidP="006209D2">
            <w:pPr>
              <w:pStyle w:val="Tablecolhead"/>
            </w:pPr>
            <w:r w:rsidRPr="006209D2">
              <w:t>Kyabram</w:t>
            </w:r>
          </w:p>
        </w:tc>
        <w:tc>
          <w:tcPr>
            <w:tcW w:w="1785" w:type="pct"/>
            <w:noWrap/>
            <w:vAlign w:val="bottom"/>
            <w:hideMark/>
          </w:tcPr>
          <w:p w14:paraId="71BB178E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Kyabram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31839BAC" w14:textId="77777777" w:rsidR="006209D2" w:rsidRPr="006209D2" w:rsidRDefault="006209D2" w:rsidP="006209D2">
            <w:pPr>
              <w:pStyle w:val="Tabletext"/>
              <w:rPr>
                <w:rFonts w:cs="Arial"/>
                <w:color w:val="393B3F"/>
                <w:sz w:val="18"/>
                <w:szCs w:val="18"/>
                <w:lang w:eastAsia="en-AU"/>
              </w:rPr>
            </w:pPr>
            <w:r w:rsidRPr="006209D2">
              <w:rPr>
                <w:rFonts w:cs="Arial"/>
                <w:color w:val="393B3F"/>
                <w:sz w:val="18"/>
                <w:szCs w:val="18"/>
                <w:lang w:eastAsia="en-AU"/>
              </w:rPr>
              <w:t>19 Lake Road</w:t>
            </w:r>
          </w:p>
        </w:tc>
      </w:tr>
      <w:tr w:rsidR="006209D2" w:rsidRPr="006209D2" w14:paraId="711F2DE6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5FF333DC" w14:textId="77777777" w:rsidR="006209D2" w:rsidRPr="006209D2" w:rsidRDefault="006209D2" w:rsidP="006209D2">
            <w:pPr>
              <w:pStyle w:val="Tablecolhead"/>
            </w:pPr>
            <w:r w:rsidRPr="006209D2">
              <w:t>Kyneton</w:t>
            </w:r>
          </w:p>
        </w:tc>
        <w:tc>
          <w:tcPr>
            <w:tcW w:w="1785" w:type="pct"/>
            <w:noWrap/>
            <w:vAlign w:val="bottom"/>
            <w:hideMark/>
          </w:tcPr>
          <w:p w14:paraId="10197649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Kyneton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3BDB8F8F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81 Mollison Street </w:t>
            </w:r>
          </w:p>
        </w:tc>
      </w:tr>
      <w:tr w:rsidR="006209D2" w:rsidRPr="006209D2" w14:paraId="2236B414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5430BF4C" w14:textId="77777777" w:rsidR="006209D2" w:rsidRPr="006209D2" w:rsidRDefault="006209D2" w:rsidP="006209D2">
            <w:pPr>
              <w:pStyle w:val="Tablecolhead"/>
            </w:pPr>
            <w:r w:rsidRPr="006209D2">
              <w:t>Lakes Entrance</w:t>
            </w:r>
          </w:p>
        </w:tc>
        <w:tc>
          <w:tcPr>
            <w:tcW w:w="1785" w:type="pct"/>
            <w:noWrap/>
            <w:vAlign w:val="bottom"/>
            <w:hideMark/>
          </w:tcPr>
          <w:p w14:paraId="6D27B26E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Lakes Entrance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26F50E6A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18 Mechanics Street</w:t>
            </w:r>
          </w:p>
        </w:tc>
      </w:tr>
      <w:tr w:rsidR="006209D2" w:rsidRPr="006209D2" w14:paraId="7783F748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27A72641" w14:textId="77777777" w:rsidR="006209D2" w:rsidRPr="006209D2" w:rsidRDefault="006209D2" w:rsidP="006209D2">
            <w:pPr>
              <w:pStyle w:val="Tablecolhead"/>
            </w:pPr>
            <w:r w:rsidRPr="006209D2">
              <w:t>Lalor</w:t>
            </w:r>
          </w:p>
        </w:tc>
        <w:tc>
          <w:tcPr>
            <w:tcW w:w="1785" w:type="pct"/>
            <w:noWrap/>
            <w:vAlign w:val="bottom"/>
            <w:hideMark/>
          </w:tcPr>
          <w:p w14:paraId="52734DED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Lalor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2C814D6C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2A May Road </w:t>
            </w:r>
          </w:p>
        </w:tc>
      </w:tr>
      <w:tr w:rsidR="006209D2" w:rsidRPr="006209D2" w14:paraId="05E353DC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1CB27733" w14:textId="77777777" w:rsidR="006209D2" w:rsidRPr="006209D2" w:rsidRDefault="006209D2" w:rsidP="006209D2">
            <w:pPr>
              <w:pStyle w:val="Tablecolhead"/>
            </w:pPr>
            <w:r w:rsidRPr="006209D2">
              <w:t>Macarthur</w:t>
            </w:r>
          </w:p>
        </w:tc>
        <w:tc>
          <w:tcPr>
            <w:tcW w:w="1785" w:type="pct"/>
            <w:noWrap/>
            <w:vAlign w:val="bottom"/>
            <w:hideMark/>
          </w:tcPr>
          <w:p w14:paraId="0593A4B1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Macarthur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0C21C085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23 Russell Street</w:t>
            </w:r>
          </w:p>
        </w:tc>
      </w:tr>
      <w:tr w:rsidR="006209D2" w:rsidRPr="006209D2" w14:paraId="415637AA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7D14D278" w14:textId="77777777" w:rsidR="006209D2" w:rsidRPr="006209D2" w:rsidRDefault="006209D2" w:rsidP="006209D2">
            <w:pPr>
              <w:pStyle w:val="Tablecolhead"/>
            </w:pPr>
            <w:r w:rsidRPr="006209D2">
              <w:t>Mallacoota</w:t>
            </w:r>
          </w:p>
        </w:tc>
        <w:tc>
          <w:tcPr>
            <w:tcW w:w="1785" w:type="pct"/>
            <w:noWrap/>
            <w:vAlign w:val="bottom"/>
            <w:hideMark/>
          </w:tcPr>
          <w:p w14:paraId="22DB4499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Mallacoota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50E376ED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70 Maurice Avenue </w:t>
            </w:r>
          </w:p>
        </w:tc>
      </w:tr>
      <w:tr w:rsidR="006209D2" w:rsidRPr="006209D2" w14:paraId="2608D99B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23A25F3C" w14:textId="77777777" w:rsidR="006209D2" w:rsidRPr="006209D2" w:rsidRDefault="006209D2" w:rsidP="006209D2">
            <w:pPr>
              <w:pStyle w:val="Tablecolhead"/>
            </w:pPr>
            <w:r w:rsidRPr="006209D2">
              <w:t>Maryborough</w:t>
            </w:r>
          </w:p>
        </w:tc>
        <w:tc>
          <w:tcPr>
            <w:tcW w:w="1785" w:type="pct"/>
            <w:noWrap/>
            <w:vAlign w:val="bottom"/>
            <w:hideMark/>
          </w:tcPr>
          <w:p w14:paraId="272C388C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Maryborough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66820BBA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 xml:space="preserve">Cnr Alma and Nolan Streets </w:t>
            </w:r>
          </w:p>
        </w:tc>
      </w:tr>
      <w:tr w:rsidR="006209D2" w:rsidRPr="006209D2" w14:paraId="4199CBE3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3C90CC87" w14:textId="77777777" w:rsidR="006209D2" w:rsidRPr="006209D2" w:rsidRDefault="006209D2" w:rsidP="006209D2">
            <w:pPr>
              <w:pStyle w:val="Tablecolhead"/>
            </w:pPr>
            <w:r w:rsidRPr="006209D2">
              <w:t>Melton</w:t>
            </w:r>
          </w:p>
        </w:tc>
        <w:tc>
          <w:tcPr>
            <w:tcW w:w="1785" w:type="pct"/>
            <w:noWrap/>
            <w:vAlign w:val="bottom"/>
            <w:hideMark/>
          </w:tcPr>
          <w:p w14:paraId="1A0319E2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Melton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0404A77B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31 McKenzie Street </w:t>
            </w:r>
          </w:p>
        </w:tc>
      </w:tr>
      <w:tr w:rsidR="006209D2" w:rsidRPr="006209D2" w14:paraId="3161FEF9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442F91C4" w14:textId="77777777" w:rsidR="006209D2" w:rsidRPr="006209D2" w:rsidRDefault="006209D2" w:rsidP="006209D2">
            <w:pPr>
              <w:pStyle w:val="Tablecolhead"/>
            </w:pPr>
            <w:r w:rsidRPr="006209D2">
              <w:lastRenderedPageBreak/>
              <w:t>Merbein</w:t>
            </w:r>
          </w:p>
        </w:tc>
        <w:tc>
          <w:tcPr>
            <w:tcW w:w="1785" w:type="pct"/>
            <w:noWrap/>
            <w:vAlign w:val="bottom"/>
            <w:hideMark/>
          </w:tcPr>
          <w:p w14:paraId="6FF7DEEC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Merbein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132FF1F5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Main Avenue </w:t>
            </w:r>
          </w:p>
        </w:tc>
      </w:tr>
      <w:tr w:rsidR="006209D2" w:rsidRPr="006209D2" w14:paraId="2795F804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177F6E6D" w14:textId="77777777" w:rsidR="006209D2" w:rsidRPr="006209D2" w:rsidRDefault="006209D2" w:rsidP="006209D2">
            <w:pPr>
              <w:pStyle w:val="Tablecolhead"/>
            </w:pPr>
            <w:r w:rsidRPr="006209D2">
              <w:t>Mernda</w:t>
            </w:r>
          </w:p>
        </w:tc>
        <w:tc>
          <w:tcPr>
            <w:tcW w:w="1785" w:type="pct"/>
            <w:noWrap/>
            <w:vAlign w:val="bottom"/>
            <w:hideMark/>
          </w:tcPr>
          <w:p w14:paraId="0EBC0885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Mernda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5E9F7D47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180 Riverdale Boulevard</w:t>
            </w:r>
          </w:p>
        </w:tc>
      </w:tr>
      <w:tr w:rsidR="006209D2" w:rsidRPr="006209D2" w14:paraId="1883F491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3F588885" w14:textId="77777777" w:rsidR="006209D2" w:rsidRPr="006209D2" w:rsidRDefault="006209D2" w:rsidP="006209D2">
            <w:pPr>
              <w:pStyle w:val="Tablecolhead"/>
            </w:pPr>
            <w:r w:rsidRPr="006209D2">
              <w:t>Middle Park</w:t>
            </w:r>
          </w:p>
        </w:tc>
        <w:tc>
          <w:tcPr>
            <w:tcW w:w="1785" w:type="pct"/>
            <w:noWrap/>
            <w:vAlign w:val="bottom"/>
            <w:hideMark/>
          </w:tcPr>
          <w:p w14:paraId="427A32B4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Middle Park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64F7FBCE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 xml:space="preserve">Cnr Nimmo and Richardson Streets </w:t>
            </w:r>
          </w:p>
        </w:tc>
      </w:tr>
      <w:tr w:rsidR="006209D2" w:rsidRPr="006209D2" w14:paraId="2E6BC168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194A1347" w14:textId="77777777" w:rsidR="006209D2" w:rsidRPr="006209D2" w:rsidRDefault="006209D2" w:rsidP="006209D2">
            <w:pPr>
              <w:pStyle w:val="Tablecolhead"/>
            </w:pPr>
            <w:r w:rsidRPr="006209D2">
              <w:t>Mildura</w:t>
            </w:r>
          </w:p>
        </w:tc>
        <w:tc>
          <w:tcPr>
            <w:tcW w:w="1785" w:type="pct"/>
            <w:noWrap/>
            <w:vAlign w:val="bottom"/>
            <w:hideMark/>
          </w:tcPr>
          <w:p w14:paraId="49D251E6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Mildura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249CCCDB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 xml:space="preserve">76 Deakin Avenue </w:t>
            </w:r>
          </w:p>
        </w:tc>
      </w:tr>
      <w:tr w:rsidR="006209D2" w:rsidRPr="006209D2" w14:paraId="010BB554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76E77012" w14:textId="77777777" w:rsidR="006209D2" w:rsidRPr="006209D2" w:rsidRDefault="006209D2" w:rsidP="006209D2">
            <w:pPr>
              <w:pStyle w:val="Tablecolhead"/>
            </w:pPr>
            <w:r w:rsidRPr="006209D2">
              <w:t>Mill Park</w:t>
            </w:r>
          </w:p>
        </w:tc>
        <w:tc>
          <w:tcPr>
            <w:tcW w:w="1785" w:type="pct"/>
            <w:noWrap/>
            <w:vAlign w:val="bottom"/>
            <w:hideMark/>
          </w:tcPr>
          <w:p w14:paraId="27C352B5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Mill Park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0B48C073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394 Plenty Road </w:t>
            </w:r>
          </w:p>
        </w:tc>
      </w:tr>
      <w:tr w:rsidR="006209D2" w:rsidRPr="006209D2" w14:paraId="699D7ADD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3937F7CF" w14:textId="77777777" w:rsidR="006209D2" w:rsidRPr="006209D2" w:rsidRDefault="006209D2" w:rsidP="006209D2">
            <w:pPr>
              <w:pStyle w:val="Tablecolhead"/>
            </w:pPr>
            <w:r w:rsidRPr="006209D2">
              <w:t>Moe</w:t>
            </w:r>
          </w:p>
        </w:tc>
        <w:tc>
          <w:tcPr>
            <w:tcW w:w="1785" w:type="pct"/>
            <w:noWrap/>
            <w:vAlign w:val="bottom"/>
            <w:hideMark/>
          </w:tcPr>
          <w:p w14:paraId="332AA50E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Moe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060ADBC3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Unit 1/29 George Street</w:t>
            </w:r>
          </w:p>
        </w:tc>
      </w:tr>
      <w:tr w:rsidR="006209D2" w:rsidRPr="006209D2" w14:paraId="395E869D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597F64DF" w14:textId="77777777" w:rsidR="006209D2" w:rsidRPr="006209D2" w:rsidRDefault="006209D2" w:rsidP="006209D2">
            <w:pPr>
              <w:pStyle w:val="Tablecolhead"/>
            </w:pPr>
            <w:r w:rsidRPr="006209D2">
              <w:t>Montrose</w:t>
            </w:r>
          </w:p>
        </w:tc>
        <w:tc>
          <w:tcPr>
            <w:tcW w:w="1785" w:type="pct"/>
            <w:noWrap/>
            <w:vAlign w:val="bottom"/>
            <w:hideMark/>
          </w:tcPr>
          <w:p w14:paraId="074DB122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Montrose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4A910AF7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935 Mount Dandenong Tourist Road</w:t>
            </w:r>
          </w:p>
        </w:tc>
      </w:tr>
      <w:tr w:rsidR="006209D2" w:rsidRPr="006209D2" w14:paraId="56202773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7A5F098D" w14:textId="77777777" w:rsidR="006209D2" w:rsidRPr="006209D2" w:rsidRDefault="006209D2" w:rsidP="006209D2">
            <w:pPr>
              <w:pStyle w:val="Tablecolhead"/>
            </w:pPr>
            <w:r w:rsidRPr="006209D2">
              <w:t>Mooroolbark</w:t>
            </w:r>
          </w:p>
        </w:tc>
        <w:tc>
          <w:tcPr>
            <w:tcW w:w="1785" w:type="pct"/>
            <w:noWrap/>
            <w:vAlign w:val="bottom"/>
            <w:hideMark/>
          </w:tcPr>
          <w:p w14:paraId="2AFE623B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Mooroolbark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7C0B3C95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7 Station Street </w:t>
            </w:r>
          </w:p>
        </w:tc>
      </w:tr>
      <w:tr w:rsidR="006209D2" w:rsidRPr="006209D2" w14:paraId="06F9738E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2A96426B" w14:textId="77777777" w:rsidR="006209D2" w:rsidRPr="006209D2" w:rsidRDefault="006209D2" w:rsidP="006209D2">
            <w:pPr>
              <w:pStyle w:val="Tablecolhead"/>
            </w:pPr>
            <w:r w:rsidRPr="006209D2">
              <w:t>Mornington</w:t>
            </w:r>
          </w:p>
        </w:tc>
        <w:tc>
          <w:tcPr>
            <w:tcW w:w="1785" w:type="pct"/>
            <w:noWrap/>
            <w:vAlign w:val="bottom"/>
            <w:hideMark/>
          </w:tcPr>
          <w:p w14:paraId="617EBBF7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Mornington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55FDDC4E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Vancouver Street</w:t>
            </w:r>
          </w:p>
        </w:tc>
      </w:tr>
      <w:tr w:rsidR="006209D2" w:rsidRPr="006209D2" w14:paraId="5CAC7298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2AD2D28C" w14:textId="77777777" w:rsidR="006209D2" w:rsidRPr="006209D2" w:rsidRDefault="006209D2" w:rsidP="006209D2">
            <w:pPr>
              <w:pStyle w:val="Tablecolhead"/>
            </w:pPr>
            <w:r w:rsidRPr="006209D2">
              <w:t>Mortlake</w:t>
            </w:r>
          </w:p>
        </w:tc>
        <w:tc>
          <w:tcPr>
            <w:tcW w:w="1785" w:type="pct"/>
            <w:noWrap/>
            <w:vAlign w:val="bottom"/>
            <w:hideMark/>
          </w:tcPr>
          <w:p w14:paraId="74E41508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Mortlake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6D07BB61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101 Dunlop Street </w:t>
            </w:r>
          </w:p>
        </w:tc>
      </w:tr>
      <w:tr w:rsidR="006209D2" w:rsidRPr="006209D2" w14:paraId="0A82CB60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5EB522E2" w14:textId="77777777" w:rsidR="006209D2" w:rsidRPr="006209D2" w:rsidRDefault="006209D2" w:rsidP="006209D2">
            <w:pPr>
              <w:pStyle w:val="Tablecolhead"/>
            </w:pPr>
            <w:r w:rsidRPr="006209D2">
              <w:t>Morwell</w:t>
            </w:r>
          </w:p>
        </w:tc>
        <w:tc>
          <w:tcPr>
            <w:tcW w:w="1785" w:type="pct"/>
            <w:noWrap/>
            <w:vAlign w:val="bottom"/>
            <w:hideMark/>
          </w:tcPr>
          <w:p w14:paraId="660826FE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Morwell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61CCD7E1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63-65 Elgin Street</w:t>
            </w:r>
          </w:p>
        </w:tc>
      </w:tr>
      <w:tr w:rsidR="006209D2" w:rsidRPr="006209D2" w14:paraId="292C842F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56C0E649" w14:textId="77777777" w:rsidR="006209D2" w:rsidRPr="006209D2" w:rsidRDefault="006209D2" w:rsidP="006209D2">
            <w:pPr>
              <w:pStyle w:val="Tablecolhead"/>
            </w:pPr>
            <w:r w:rsidRPr="006209D2">
              <w:t>Mount Waverley</w:t>
            </w:r>
          </w:p>
        </w:tc>
        <w:tc>
          <w:tcPr>
            <w:tcW w:w="1785" w:type="pct"/>
            <w:noWrap/>
            <w:vAlign w:val="bottom"/>
            <w:hideMark/>
          </w:tcPr>
          <w:p w14:paraId="414F5224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Mount Waverley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1B0EFDD5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41 Miller Crescent </w:t>
            </w:r>
          </w:p>
        </w:tc>
      </w:tr>
      <w:tr w:rsidR="006209D2" w:rsidRPr="006209D2" w14:paraId="546F1C69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2BD7D492" w14:textId="77777777" w:rsidR="006209D2" w:rsidRPr="006209D2" w:rsidRDefault="006209D2" w:rsidP="006209D2">
            <w:pPr>
              <w:pStyle w:val="Tablecolhead"/>
            </w:pPr>
            <w:r w:rsidRPr="006209D2">
              <w:t>Mulgrave</w:t>
            </w:r>
          </w:p>
        </w:tc>
        <w:tc>
          <w:tcPr>
            <w:tcW w:w="1785" w:type="pct"/>
            <w:noWrap/>
            <w:vAlign w:val="bottom"/>
            <w:hideMark/>
          </w:tcPr>
          <w:p w14:paraId="1202A22F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Mulgrave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0A14A0F2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36 Mackie Road</w:t>
            </w:r>
          </w:p>
        </w:tc>
      </w:tr>
      <w:tr w:rsidR="006209D2" w:rsidRPr="006209D2" w14:paraId="7C08010F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45A1C056" w14:textId="77777777" w:rsidR="006209D2" w:rsidRPr="006209D2" w:rsidRDefault="006209D2" w:rsidP="006209D2">
            <w:pPr>
              <w:pStyle w:val="Tablecolhead"/>
            </w:pPr>
            <w:r w:rsidRPr="006209D2">
              <w:t>Murrayville</w:t>
            </w:r>
          </w:p>
        </w:tc>
        <w:tc>
          <w:tcPr>
            <w:tcW w:w="1785" w:type="pct"/>
            <w:noWrap/>
            <w:vAlign w:val="bottom"/>
            <w:hideMark/>
          </w:tcPr>
          <w:p w14:paraId="695C7510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Murrayville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1B03CE24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Cnr Gray Street and, Boettcher Ln</w:t>
            </w:r>
          </w:p>
        </w:tc>
      </w:tr>
      <w:tr w:rsidR="006209D2" w:rsidRPr="006209D2" w14:paraId="4FFF68A9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5A1D8F50" w14:textId="77777777" w:rsidR="006209D2" w:rsidRPr="006209D2" w:rsidRDefault="006209D2" w:rsidP="006209D2">
            <w:pPr>
              <w:pStyle w:val="Tablecolhead"/>
            </w:pPr>
            <w:r w:rsidRPr="006209D2">
              <w:t>Narre Warren</w:t>
            </w:r>
          </w:p>
        </w:tc>
        <w:tc>
          <w:tcPr>
            <w:tcW w:w="1785" w:type="pct"/>
            <w:noWrap/>
            <w:vAlign w:val="bottom"/>
            <w:hideMark/>
          </w:tcPr>
          <w:p w14:paraId="3B0FDB6F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Bunjil Place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6A621653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1a/2 Patrick NE Dr</w:t>
            </w:r>
          </w:p>
        </w:tc>
      </w:tr>
      <w:tr w:rsidR="006209D2" w:rsidRPr="006209D2" w14:paraId="3E6413F3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145EF490" w14:textId="77777777" w:rsidR="006209D2" w:rsidRPr="006209D2" w:rsidRDefault="006209D2" w:rsidP="006209D2">
            <w:pPr>
              <w:pStyle w:val="Tablecolhead"/>
            </w:pPr>
            <w:r w:rsidRPr="006209D2">
              <w:t>Nathalia</w:t>
            </w:r>
          </w:p>
        </w:tc>
        <w:tc>
          <w:tcPr>
            <w:tcW w:w="1785" w:type="pct"/>
            <w:noWrap/>
            <w:vAlign w:val="bottom"/>
            <w:hideMark/>
          </w:tcPr>
          <w:p w14:paraId="19D8F1A3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Nathalia Community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32BAABF8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75 Blake Street</w:t>
            </w:r>
          </w:p>
        </w:tc>
      </w:tr>
      <w:tr w:rsidR="006209D2" w:rsidRPr="006209D2" w14:paraId="69DABB04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205E165D" w14:textId="77777777" w:rsidR="006209D2" w:rsidRPr="006209D2" w:rsidRDefault="006209D2" w:rsidP="006209D2">
            <w:pPr>
              <w:pStyle w:val="Tablecolhead"/>
            </w:pPr>
            <w:r w:rsidRPr="006209D2">
              <w:t>Neerim South</w:t>
            </w:r>
          </w:p>
        </w:tc>
        <w:tc>
          <w:tcPr>
            <w:tcW w:w="1785" w:type="pct"/>
            <w:noWrap/>
            <w:vAlign w:val="bottom"/>
            <w:hideMark/>
          </w:tcPr>
          <w:p w14:paraId="548CB365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Neerim South Community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34CAF9B7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Neerim East Road</w:t>
            </w:r>
          </w:p>
        </w:tc>
      </w:tr>
      <w:tr w:rsidR="006209D2" w:rsidRPr="006209D2" w14:paraId="3601DD2B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07458AFB" w14:textId="77777777" w:rsidR="006209D2" w:rsidRPr="006209D2" w:rsidRDefault="006209D2" w:rsidP="006209D2">
            <w:pPr>
              <w:pStyle w:val="Tablecolhead"/>
            </w:pPr>
            <w:r w:rsidRPr="006209D2">
              <w:t>Newport</w:t>
            </w:r>
          </w:p>
        </w:tc>
        <w:tc>
          <w:tcPr>
            <w:tcW w:w="1785" w:type="pct"/>
            <w:noWrap/>
            <w:vAlign w:val="bottom"/>
            <w:hideMark/>
          </w:tcPr>
          <w:p w14:paraId="11F182B2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Newport Community Hub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792FB363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13–15 Mason Street</w:t>
            </w:r>
          </w:p>
        </w:tc>
      </w:tr>
      <w:tr w:rsidR="006209D2" w:rsidRPr="006209D2" w14:paraId="3E02879F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008E8C5F" w14:textId="77777777" w:rsidR="006209D2" w:rsidRPr="006209D2" w:rsidRDefault="006209D2" w:rsidP="006209D2">
            <w:pPr>
              <w:pStyle w:val="Tablecolhead"/>
            </w:pPr>
            <w:r w:rsidRPr="006209D2">
              <w:t>Niddrie</w:t>
            </w:r>
          </w:p>
        </w:tc>
        <w:tc>
          <w:tcPr>
            <w:tcW w:w="1785" w:type="pct"/>
            <w:noWrap/>
            <w:vAlign w:val="bottom"/>
            <w:hideMark/>
          </w:tcPr>
          <w:p w14:paraId="77ABD281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Moonee Valley Libraries</w:t>
            </w:r>
          </w:p>
        </w:tc>
        <w:tc>
          <w:tcPr>
            <w:tcW w:w="2460" w:type="pct"/>
            <w:noWrap/>
            <w:vAlign w:val="bottom"/>
            <w:hideMark/>
          </w:tcPr>
          <w:p w14:paraId="15B78F56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 xml:space="preserve">483 Keilor Road </w:t>
            </w:r>
          </w:p>
        </w:tc>
      </w:tr>
      <w:tr w:rsidR="006209D2" w:rsidRPr="006209D2" w14:paraId="5F384E96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0219AD24" w14:textId="77777777" w:rsidR="006209D2" w:rsidRPr="006209D2" w:rsidRDefault="006209D2" w:rsidP="006209D2">
            <w:pPr>
              <w:pStyle w:val="Tablecolhead"/>
            </w:pPr>
            <w:r w:rsidRPr="006209D2">
              <w:t>Northcote</w:t>
            </w:r>
          </w:p>
        </w:tc>
        <w:tc>
          <w:tcPr>
            <w:tcW w:w="1785" w:type="pct"/>
            <w:noWrap/>
            <w:vAlign w:val="bottom"/>
            <w:hideMark/>
          </w:tcPr>
          <w:p w14:paraId="2E13F168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Northcote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4E20E685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32-38 Separation Street </w:t>
            </w:r>
          </w:p>
        </w:tc>
      </w:tr>
      <w:tr w:rsidR="006209D2" w:rsidRPr="006209D2" w14:paraId="0387C517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0E2BBB45" w14:textId="77777777" w:rsidR="006209D2" w:rsidRPr="006209D2" w:rsidRDefault="006209D2" w:rsidP="006209D2">
            <w:pPr>
              <w:pStyle w:val="Tablecolhead"/>
            </w:pPr>
            <w:r w:rsidRPr="006209D2">
              <w:t>Numurkah</w:t>
            </w:r>
          </w:p>
        </w:tc>
        <w:tc>
          <w:tcPr>
            <w:tcW w:w="1785" w:type="pct"/>
            <w:noWrap/>
            <w:vAlign w:val="bottom"/>
            <w:hideMark/>
          </w:tcPr>
          <w:p w14:paraId="3EBBF353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Numurkah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4B7285E7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18 McCaskill Street</w:t>
            </w:r>
          </w:p>
        </w:tc>
      </w:tr>
      <w:tr w:rsidR="006209D2" w:rsidRPr="006209D2" w14:paraId="086C0A01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0AA0B27D" w14:textId="77777777" w:rsidR="006209D2" w:rsidRPr="006209D2" w:rsidRDefault="006209D2" w:rsidP="006209D2">
            <w:pPr>
              <w:pStyle w:val="Tablecolhead"/>
            </w:pPr>
            <w:r w:rsidRPr="006209D2">
              <w:t>Nunawading</w:t>
            </w:r>
          </w:p>
        </w:tc>
        <w:tc>
          <w:tcPr>
            <w:tcW w:w="1785" w:type="pct"/>
            <w:noWrap/>
            <w:vAlign w:val="bottom"/>
            <w:hideMark/>
          </w:tcPr>
          <w:p w14:paraId="51EC228D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Nunawading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6AF65D74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379 Whitehorse Rd</w:t>
            </w:r>
          </w:p>
        </w:tc>
      </w:tr>
      <w:tr w:rsidR="006209D2" w:rsidRPr="006209D2" w14:paraId="5E165ABE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33C87A57" w14:textId="77777777" w:rsidR="006209D2" w:rsidRPr="006209D2" w:rsidRDefault="006209D2" w:rsidP="006209D2">
            <w:pPr>
              <w:pStyle w:val="Tablecolhead"/>
            </w:pPr>
            <w:r w:rsidRPr="006209D2">
              <w:t>Oakleigh</w:t>
            </w:r>
          </w:p>
        </w:tc>
        <w:tc>
          <w:tcPr>
            <w:tcW w:w="1785" w:type="pct"/>
            <w:noWrap/>
            <w:vAlign w:val="bottom"/>
            <w:hideMark/>
          </w:tcPr>
          <w:p w14:paraId="2D0A3B5E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Oakleigh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7C943DDE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148 Drummond Street </w:t>
            </w:r>
          </w:p>
        </w:tc>
      </w:tr>
      <w:tr w:rsidR="006209D2" w:rsidRPr="006209D2" w14:paraId="74E02C94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1AA416D9" w14:textId="77777777" w:rsidR="006209D2" w:rsidRPr="006209D2" w:rsidRDefault="006209D2" w:rsidP="006209D2">
            <w:pPr>
              <w:pStyle w:val="Tablecolhead"/>
            </w:pPr>
            <w:r w:rsidRPr="006209D2">
              <w:t>Omeo</w:t>
            </w:r>
          </w:p>
        </w:tc>
        <w:tc>
          <w:tcPr>
            <w:tcW w:w="1785" w:type="pct"/>
            <w:noWrap/>
            <w:vAlign w:val="bottom"/>
            <w:hideMark/>
          </w:tcPr>
          <w:p w14:paraId="240D44EC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Omeo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2C19CD27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 xml:space="preserve">179 Day Avenue </w:t>
            </w:r>
          </w:p>
        </w:tc>
      </w:tr>
      <w:tr w:rsidR="006209D2" w:rsidRPr="006209D2" w14:paraId="475D4DF8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571B1AAE" w14:textId="77777777" w:rsidR="006209D2" w:rsidRPr="006209D2" w:rsidRDefault="006209D2" w:rsidP="006209D2">
            <w:pPr>
              <w:pStyle w:val="Tablecolhead"/>
            </w:pPr>
            <w:r w:rsidRPr="006209D2">
              <w:t>Orbost</w:t>
            </w:r>
          </w:p>
        </w:tc>
        <w:tc>
          <w:tcPr>
            <w:tcW w:w="1785" w:type="pct"/>
            <w:noWrap/>
            <w:vAlign w:val="bottom"/>
            <w:hideMark/>
          </w:tcPr>
          <w:p w14:paraId="45DB7B39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Orbost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101316C5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1 Ruskin Street</w:t>
            </w:r>
          </w:p>
        </w:tc>
      </w:tr>
      <w:tr w:rsidR="006209D2" w:rsidRPr="006209D2" w14:paraId="3FB51A97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61850B18" w14:textId="77777777" w:rsidR="006209D2" w:rsidRPr="006209D2" w:rsidRDefault="006209D2" w:rsidP="006209D2">
            <w:pPr>
              <w:pStyle w:val="Tablecolhead"/>
            </w:pPr>
            <w:r w:rsidRPr="006209D2">
              <w:t>Ouyen</w:t>
            </w:r>
          </w:p>
        </w:tc>
        <w:tc>
          <w:tcPr>
            <w:tcW w:w="1785" w:type="pct"/>
            <w:noWrap/>
            <w:vAlign w:val="bottom"/>
            <w:hideMark/>
          </w:tcPr>
          <w:p w14:paraId="4807760E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Ouyen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6148C4DC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79 Oke Street</w:t>
            </w:r>
          </w:p>
        </w:tc>
      </w:tr>
      <w:tr w:rsidR="006209D2" w:rsidRPr="006209D2" w14:paraId="0CF9587B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21C9F790" w14:textId="77777777" w:rsidR="006209D2" w:rsidRPr="006209D2" w:rsidRDefault="006209D2" w:rsidP="006209D2">
            <w:pPr>
              <w:pStyle w:val="Tablecolhead"/>
            </w:pPr>
            <w:r w:rsidRPr="006209D2">
              <w:t>Pakenham</w:t>
            </w:r>
          </w:p>
        </w:tc>
        <w:tc>
          <w:tcPr>
            <w:tcW w:w="1785" w:type="pct"/>
            <w:noWrap/>
            <w:vAlign w:val="bottom"/>
            <w:hideMark/>
          </w:tcPr>
          <w:p w14:paraId="5C2B0795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Pakenham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79CEC8C6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Cnr John &amp; Henry Streets</w:t>
            </w:r>
          </w:p>
        </w:tc>
      </w:tr>
      <w:tr w:rsidR="006209D2" w:rsidRPr="006209D2" w14:paraId="51B8C80F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54C42699" w14:textId="77777777" w:rsidR="006209D2" w:rsidRPr="006209D2" w:rsidRDefault="006209D2" w:rsidP="006209D2">
            <w:pPr>
              <w:pStyle w:val="Tablecolhead"/>
            </w:pPr>
            <w:r w:rsidRPr="006209D2">
              <w:t>Parkdale</w:t>
            </w:r>
          </w:p>
        </w:tc>
        <w:tc>
          <w:tcPr>
            <w:tcW w:w="1785" w:type="pct"/>
            <w:noWrap/>
            <w:vAlign w:val="bottom"/>
            <w:hideMark/>
          </w:tcPr>
          <w:p w14:paraId="0409931A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Parkdale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7E5D05E9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96 Parkers Road </w:t>
            </w:r>
          </w:p>
        </w:tc>
      </w:tr>
      <w:tr w:rsidR="006209D2" w:rsidRPr="006209D2" w14:paraId="2A5BBB7D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38DFD093" w14:textId="77777777" w:rsidR="006209D2" w:rsidRPr="006209D2" w:rsidRDefault="006209D2" w:rsidP="006209D2">
            <w:pPr>
              <w:pStyle w:val="Tablecolhead"/>
            </w:pPr>
            <w:r w:rsidRPr="006209D2">
              <w:t>Patterson Lakes</w:t>
            </w:r>
          </w:p>
        </w:tc>
        <w:tc>
          <w:tcPr>
            <w:tcW w:w="1785" w:type="pct"/>
            <w:noWrap/>
            <w:vAlign w:val="bottom"/>
            <w:hideMark/>
          </w:tcPr>
          <w:p w14:paraId="7D516B2B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Patterson Lakes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378953AC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54 Thompsons Road</w:t>
            </w:r>
          </w:p>
        </w:tc>
      </w:tr>
      <w:tr w:rsidR="006209D2" w:rsidRPr="006209D2" w14:paraId="670F8228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1C346143" w14:textId="77777777" w:rsidR="006209D2" w:rsidRPr="006209D2" w:rsidRDefault="006209D2" w:rsidP="006209D2">
            <w:pPr>
              <w:pStyle w:val="Tablecolhead"/>
            </w:pPr>
            <w:r w:rsidRPr="006209D2">
              <w:t>Paynesville</w:t>
            </w:r>
          </w:p>
        </w:tc>
        <w:tc>
          <w:tcPr>
            <w:tcW w:w="1785" w:type="pct"/>
            <w:noWrap/>
            <w:vAlign w:val="bottom"/>
            <w:hideMark/>
          </w:tcPr>
          <w:p w14:paraId="2083F952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Paynesville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02007830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55 The Esplanade</w:t>
            </w:r>
          </w:p>
        </w:tc>
      </w:tr>
      <w:tr w:rsidR="006209D2" w:rsidRPr="006209D2" w14:paraId="0FE75001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590125A1" w14:textId="77777777" w:rsidR="006209D2" w:rsidRPr="006209D2" w:rsidRDefault="006209D2" w:rsidP="006209D2">
            <w:pPr>
              <w:pStyle w:val="Tablecolhead"/>
            </w:pPr>
            <w:r w:rsidRPr="006209D2">
              <w:t>Phillip Island</w:t>
            </w:r>
          </w:p>
        </w:tc>
        <w:tc>
          <w:tcPr>
            <w:tcW w:w="1785" w:type="pct"/>
            <w:noWrap/>
            <w:vAlign w:val="bottom"/>
            <w:hideMark/>
          </w:tcPr>
          <w:p w14:paraId="1C0D6DF4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Phillip Island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4A3FE2A9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91-97 Thompson Avenue </w:t>
            </w:r>
          </w:p>
        </w:tc>
      </w:tr>
      <w:tr w:rsidR="006209D2" w:rsidRPr="006209D2" w14:paraId="56D108DB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37F4EB57" w14:textId="77777777" w:rsidR="006209D2" w:rsidRPr="006209D2" w:rsidRDefault="006209D2" w:rsidP="006209D2">
            <w:pPr>
              <w:pStyle w:val="Tablecolhead"/>
            </w:pPr>
            <w:r w:rsidRPr="006209D2">
              <w:t>Port Fairy</w:t>
            </w:r>
          </w:p>
        </w:tc>
        <w:tc>
          <w:tcPr>
            <w:tcW w:w="1785" w:type="pct"/>
            <w:noWrap/>
            <w:vAlign w:val="bottom"/>
            <w:hideMark/>
          </w:tcPr>
          <w:p w14:paraId="49F52C31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Port Fairy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5DAD277F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Sackville Street </w:t>
            </w:r>
          </w:p>
        </w:tc>
      </w:tr>
      <w:tr w:rsidR="006209D2" w:rsidRPr="006209D2" w14:paraId="3CEA3781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2C4D8B9B" w14:textId="77777777" w:rsidR="006209D2" w:rsidRPr="006209D2" w:rsidRDefault="006209D2" w:rsidP="006209D2">
            <w:pPr>
              <w:pStyle w:val="Tablecolhead"/>
            </w:pPr>
            <w:r w:rsidRPr="006209D2">
              <w:lastRenderedPageBreak/>
              <w:t>Port Melbourne</w:t>
            </w:r>
          </w:p>
        </w:tc>
        <w:tc>
          <w:tcPr>
            <w:tcW w:w="1785" w:type="pct"/>
            <w:noWrap/>
            <w:vAlign w:val="bottom"/>
            <w:hideMark/>
          </w:tcPr>
          <w:p w14:paraId="35F18F2D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Port Melbourne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0F0E9156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333 Bay Street </w:t>
            </w:r>
          </w:p>
        </w:tc>
      </w:tr>
      <w:tr w:rsidR="006209D2" w:rsidRPr="006209D2" w14:paraId="776B8D24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0060309A" w14:textId="77777777" w:rsidR="006209D2" w:rsidRPr="006209D2" w:rsidRDefault="006209D2" w:rsidP="006209D2">
            <w:pPr>
              <w:pStyle w:val="Tablecolhead"/>
            </w:pPr>
            <w:r w:rsidRPr="006209D2">
              <w:t>Portland</w:t>
            </w:r>
          </w:p>
        </w:tc>
        <w:tc>
          <w:tcPr>
            <w:tcW w:w="1785" w:type="pct"/>
            <w:noWrap/>
            <w:vAlign w:val="bottom"/>
            <w:hideMark/>
          </w:tcPr>
          <w:p w14:paraId="0535242B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Glenelg Shire Council</w:t>
            </w:r>
          </w:p>
        </w:tc>
        <w:tc>
          <w:tcPr>
            <w:tcW w:w="2460" w:type="pct"/>
            <w:noWrap/>
            <w:vAlign w:val="bottom"/>
            <w:hideMark/>
          </w:tcPr>
          <w:p w14:paraId="62B93D25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32 Bentinck Street</w:t>
            </w:r>
          </w:p>
        </w:tc>
      </w:tr>
      <w:tr w:rsidR="006209D2" w:rsidRPr="006209D2" w14:paraId="53B8BF4D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741289D2" w14:textId="77777777" w:rsidR="006209D2" w:rsidRPr="006209D2" w:rsidRDefault="006209D2" w:rsidP="006209D2">
            <w:pPr>
              <w:pStyle w:val="Tablecolhead"/>
            </w:pPr>
            <w:r w:rsidRPr="006209D2">
              <w:t>Preston</w:t>
            </w:r>
          </w:p>
        </w:tc>
        <w:tc>
          <w:tcPr>
            <w:tcW w:w="1785" w:type="pct"/>
            <w:noWrap/>
            <w:vAlign w:val="bottom"/>
            <w:hideMark/>
          </w:tcPr>
          <w:p w14:paraId="063E454A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Preston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1DF4CF13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266 Gower Street</w:t>
            </w:r>
          </w:p>
        </w:tc>
      </w:tr>
      <w:tr w:rsidR="006209D2" w:rsidRPr="006209D2" w14:paraId="7D27BC84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718FDE09" w14:textId="77777777" w:rsidR="006209D2" w:rsidRPr="006209D2" w:rsidRDefault="006209D2" w:rsidP="006209D2">
            <w:pPr>
              <w:pStyle w:val="Tablecolhead"/>
            </w:pPr>
            <w:r w:rsidRPr="006209D2">
              <w:t>Quambatook</w:t>
            </w:r>
          </w:p>
        </w:tc>
        <w:tc>
          <w:tcPr>
            <w:tcW w:w="1785" w:type="pct"/>
            <w:noWrap/>
            <w:vAlign w:val="bottom"/>
            <w:hideMark/>
          </w:tcPr>
          <w:p w14:paraId="37460325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Quambatook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13F3704B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8 Guthrie Street</w:t>
            </w:r>
          </w:p>
        </w:tc>
      </w:tr>
      <w:tr w:rsidR="006209D2" w:rsidRPr="006209D2" w14:paraId="145A5C65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78781AE5" w14:textId="77777777" w:rsidR="006209D2" w:rsidRPr="006209D2" w:rsidRDefault="006209D2" w:rsidP="006209D2">
            <w:pPr>
              <w:pStyle w:val="Tablecolhead"/>
            </w:pPr>
            <w:r w:rsidRPr="006209D2">
              <w:t>Red Cliffs</w:t>
            </w:r>
          </w:p>
        </w:tc>
        <w:tc>
          <w:tcPr>
            <w:tcW w:w="1785" w:type="pct"/>
            <w:noWrap/>
            <w:vAlign w:val="bottom"/>
            <w:hideMark/>
          </w:tcPr>
          <w:p w14:paraId="32ACC8A4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Red Cliffs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299A0263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Jamieson Avenue </w:t>
            </w:r>
          </w:p>
        </w:tc>
      </w:tr>
      <w:tr w:rsidR="006209D2" w:rsidRPr="006209D2" w14:paraId="6CFFFAE6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69974CA8" w14:textId="77777777" w:rsidR="006209D2" w:rsidRPr="006209D2" w:rsidRDefault="006209D2" w:rsidP="006209D2">
            <w:pPr>
              <w:pStyle w:val="Tablecolhead"/>
            </w:pPr>
            <w:r w:rsidRPr="006209D2">
              <w:t>Reservoir</w:t>
            </w:r>
          </w:p>
        </w:tc>
        <w:tc>
          <w:tcPr>
            <w:tcW w:w="1785" w:type="pct"/>
            <w:noWrap/>
            <w:vAlign w:val="bottom"/>
            <w:hideMark/>
          </w:tcPr>
          <w:p w14:paraId="6C64AB2F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Reservoir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6D082853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23 Edwardes Street</w:t>
            </w:r>
          </w:p>
        </w:tc>
      </w:tr>
      <w:tr w:rsidR="006209D2" w:rsidRPr="006209D2" w14:paraId="2E0A02A2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33494869" w14:textId="77777777" w:rsidR="006209D2" w:rsidRPr="006209D2" w:rsidRDefault="006209D2" w:rsidP="006209D2">
            <w:pPr>
              <w:pStyle w:val="Tablecolhead"/>
            </w:pPr>
            <w:r w:rsidRPr="006209D2">
              <w:t>Richmond</w:t>
            </w:r>
          </w:p>
        </w:tc>
        <w:tc>
          <w:tcPr>
            <w:tcW w:w="1785" w:type="pct"/>
            <w:noWrap/>
            <w:vAlign w:val="bottom"/>
            <w:hideMark/>
          </w:tcPr>
          <w:p w14:paraId="1D6BAB8E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Richmond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46A11E08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415 Church Street </w:t>
            </w:r>
          </w:p>
        </w:tc>
      </w:tr>
      <w:tr w:rsidR="006209D2" w:rsidRPr="006209D2" w14:paraId="53B0AFDC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5113BFA4" w14:textId="77777777" w:rsidR="006209D2" w:rsidRPr="006209D2" w:rsidRDefault="006209D2" w:rsidP="006209D2">
            <w:pPr>
              <w:pStyle w:val="Tablecolhead"/>
            </w:pPr>
            <w:r w:rsidRPr="006209D2">
              <w:t>Ringwood</w:t>
            </w:r>
          </w:p>
        </w:tc>
        <w:tc>
          <w:tcPr>
            <w:tcW w:w="1785" w:type="pct"/>
            <w:noWrap/>
            <w:vAlign w:val="bottom"/>
            <w:hideMark/>
          </w:tcPr>
          <w:p w14:paraId="7DABD8A8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Realm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44A39C51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179 Maroondah Highway</w:t>
            </w:r>
          </w:p>
        </w:tc>
      </w:tr>
      <w:tr w:rsidR="006209D2" w:rsidRPr="006209D2" w14:paraId="7972E3AF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3C575BFF" w14:textId="77777777" w:rsidR="006209D2" w:rsidRPr="006209D2" w:rsidRDefault="006209D2" w:rsidP="006209D2">
            <w:pPr>
              <w:pStyle w:val="Tablecolhead"/>
            </w:pPr>
            <w:r w:rsidRPr="006209D2">
              <w:t>Robinvale</w:t>
            </w:r>
          </w:p>
        </w:tc>
        <w:tc>
          <w:tcPr>
            <w:tcW w:w="1785" w:type="pct"/>
            <w:noWrap/>
            <w:vAlign w:val="bottom"/>
            <w:hideMark/>
          </w:tcPr>
          <w:p w14:paraId="7E710DA4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Robinvale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52253BC5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88 George Street </w:t>
            </w:r>
          </w:p>
        </w:tc>
      </w:tr>
      <w:tr w:rsidR="006209D2" w:rsidRPr="006209D2" w14:paraId="70166A2D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479598B9" w14:textId="77777777" w:rsidR="006209D2" w:rsidRPr="006209D2" w:rsidRDefault="006209D2" w:rsidP="006209D2">
            <w:pPr>
              <w:pStyle w:val="Tablecolhead"/>
            </w:pPr>
            <w:r w:rsidRPr="006209D2">
              <w:t>Rochester</w:t>
            </w:r>
          </w:p>
        </w:tc>
        <w:tc>
          <w:tcPr>
            <w:tcW w:w="1785" w:type="pct"/>
            <w:noWrap/>
            <w:vAlign w:val="bottom"/>
            <w:hideMark/>
          </w:tcPr>
          <w:p w14:paraId="5110DDA1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Rochester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0F133CF6" w14:textId="77777777" w:rsidR="006209D2" w:rsidRPr="006209D2" w:rsidRDefault="006209D2" w:rsidP="006209D2">
            <w:pPr>
              <w:pStyle w:val="Tabletext"/>
              <w:rPr>
                <w:rFonts w:cs="Arial"/>
                <w:color w:val="393B3F"/>
                <w:sz w:val="18"/>
                <w:szCs w:val="18"/>
                <w:lang w:eastAsia="en-AU"/>
              </w:rPr>
            </w:pPr>
            <w:r w:rsidRPr="006209D2">
              <w:rPr>
                <w:rFonts w:cs="Arial"/>
                <w:color w:val="393B3F"/>
                <w:sz w:val="18"/>
                <w:szCs w:val="18"/>
                <w:lang w:eastAsia="en-AU"/>
              </w:rPr>
              <w:t>43-45 Mackay Street</w:t>
            </w:r>
          </w:p>
        </w:tc>
      </w:tr>
      <w:tr w:rsidR="006209D2" w:rsidRPr="006209D2" w14:paraId="04C6C2BA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26F4451F" w14:textId="77777777" w:rsidR="006209D2" w:rsidRPr="006209D2" w:rsidRDefault="006209D2" w:rsidP="006209D2">
            <w:pPr>
              <w:pStyle w:val="Tablecolhead"/>
            </w:pPr>
            <w:r w:rsidRPr="006209D2">
              <w:t>Romsey</w:t>
            </w:r>
          </w:p>
        </w:tc>
        <w:tc>
          <w:tcPr>
            <w:tcW w:w="1785" w:type="pct"/>
            <w:noWrap/>
            <w:vAlign w:val="bottom"/>
            <w:hideMark/>
          </w:tcPr>
          <w:p w14:paraId="040C8B02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Romsey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703D8FE9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98 Main Street </w:t>
            </w:r>
          </w:p>
        </w:tc>
      </w:tr>
      <w:tr w:rsidR="006209D2" w:rsidRPr="006209D2" w14:paraId="2D6D807C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58290E65" w14:textId="77777777" w:rsidR="006209D2" w:rsidRPr="006209D2" w:rsidRDefault="006209D2" w:rsidP="006209D2">
            <w:pPr>
              <w:pStyle w:val="Tablecolhead"/>
            </w:pPr>
            <w:r w:rsidRPr="006209D2">
              <w:t>Rosanna</w:t>
            </w:r>
          </w:p>
        </w:tc>
        <w:tc>
          <w:tcPr>
            <w:tcW w:w="1785" w:type="pct"/>
            <w:noWrap/>
            <w:vAlign w:val="bottom"/>
            <w:hideMark/>
          </w:tcPr>
          <w:p w14:paraId="3A1A14B4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Rosanna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15991955" w14:textId="77777777" w:rsidR="006209D2" w:rsidRPr="006209D2" w:rsidRDefault="006209D2" w:rsidP="006209D2">
            <w:pPr>
              <w:pStyle w:val="Tabletext"/>
              <w:rPr>
                <w:rFonts w:cs="Arial"/>
                <w:color w:val="1F1F1F"/>
                <w:sz w:val="14"/>
                <w:szCs w:val="14"/>
                <w:lang w:eastAsia="en-AU"/>
              </w:rPr>
            </w:pPr>
            <w:r w:rsidRPr="006209D2">
              <w:rPr>
                <w:rFonts w:cs="Arial"/>
                <w:color w:val="1F1F1F"/>
                <w:sz w:val="14"/>
                <w:szCs w:val="14"/>
                <w:lang w:eastAsia="en-AU"/>
              </w:rPr>
              <w:t>72 Turnham Ave</w:t>
            </w:r>
          </w:p>
        </w:tc>
      </w:tr>
      <w:tr w:rsidR="006209D2" w:rsidRPr="006209D2" w14:paraId="796F1C01" w14:textId="77777777" w:rsidTr="002D2E95">
        <w:trPr>
          <w:trHeight w:val="290"/>
        </w:trPr>
        <w:tc>
          <w:tcPr>
            <w:tcW w:w="753" w:type="pct"/>
            <w:noWrap/>
            <w:vAlign w:val="center"/>
            <w:hideMark/>
          </w:tcPr>
          <w:p w14:paraId="5CE6EE23" w14:textId="77777777" w:rsidR="006209D2" w:rsidRPr="006209D2" w:rsidRDefault="006209D2" w:rsidP="006209D2">
            <w:pPr>
              <w:pStyle w:val="Tablecolhead"/>
            </w:pPr>
            <w:r w:rsidRPr="006209D2">
              <w:t>Rosebud</w:t>
            </w:r>
          </w:p>
        </w:tc>
        <w:tc>
          <w:tcPr>
            <w:tcW w:w="1785" w:type="pct"/>
            <w:noWrap/>
            <w:vAlign w:val="center"/>
            <w:hideMark/>
          </w:tcPr>
          <w:p w14:paraId="224A8D6F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Rosebud Library</w:t>
            </w:r>
          </w:p>
        </w:tc>
        <w:tc>
          <w:tcPr>
            <w:tcW w:w="2460" w:type="pct"/>
            <w:noWrap/>
            <w:vAlign w:val="center"/>
            <w:hideMark/>
          </w:tcPr>
          <w:p w14:paraId="21209133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 xml:space="preserve">McDowell Street </w:t>
            </w:r>
          </w:p>
        </w:tc>
      </w:tr>
      <w:tr w:rsidR="006209D2" w:rsidRPr="006209D2" w14:paraId="08C37BB1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36924155" w14:textId="77777777" w:rsidR="006209D2" w:rsidRPr="006209D2" w:rsidRDefault="006209D2" w:rsidP="006209D2">
            <w:pPr>
              <w:pStyle w:val="Tablecolhead"/>
            </w:pPr>
            <w:r w:rsidRPr="006209D2">
              <w:t>Rushworth</w:t>
            </w:r>
          </w:p>
        </w:tc>
        <w:tc>
          <w:tcPr>
            <w:tcW w:w="1785" w:type="pct"/>
            <w:noWrap/>
            <w:vAlign w:val="bottom"/>
            <w:hideMark/>
          </w:tcPr>
          <w:p w14:paraId="23E1342B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Rushworth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119B2ABE" w14:textId="77777777" w:rsidR="006209D2" w:rsidRPr="006209D2" w:rsidRDefault="006209D2" w:rsidP="006209D2">
            <w:pPr>
              <w:pStyle w:val="Tabletext"/>
              <w:rPr>
                <w:rFonts w:cs="Arial"/>
                <w:color w:val="393B3F"/>
                <w:sz w:val="18"/>
                <w:szCs w:val="18"/>
                <w:lang w:eastAsia="en-AU"/>
              </w:rPr>
            </w:pPr>
            <w:r w:rsidRPr="006209D2">
              <w:rPr>
                <w:rFonts w:cs="Arial"/>
                <w:color w:val="393B3F"/>
                <w:sz w:val="18"/>
                <w:szCs w:val="18"/>
                <w:lang w:eastAsia="en-AU"/>
              </w:rPr>
              <w:t>33 High Street</w:t>
            </w:r>
          </w:p>
        </w:tc>
      </w:tr>
      <w:tr w:rsidR="006209D2" w:rsidRPr="006209D2" w14:paraId="07EB1625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4E6CDF69" w14:textId="77777777" w:rsidR="006209D2" w:rsidRPr="006209D2" w:rsidRDefault="006209D2" w:rsidP="006209D2">
            <w:pPr>
              <w:pStyle w:val="Tablecolhead"/>
            </w:pPr>
            <w:r w:rsidRPr="006209D2">
              <w:t>Rutherglen</w:t>
            </w:r>
          </w:p>
        </w:tc>
        <w:tc>
          <w:tcPr>
            <w:tcW w:w="1785" w:type="pct"/>
            <w:noWrap/>
            <w:vAlign w:val="bottom"/>
            <w:hideMark/>
          </w:tcPr>
          <w:p w14:paraId="41C39C21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Rutherglen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084987CA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153 High Street</w:t>
            </w:r>
          </w:p>
        </w:tc>
      </w:tr>
      <w:tr w:rsidR="006209D2" w:rsidRPr="006209D2" w14:paraId="008D3F59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60BD4109" w14:textId="77777777" w:rsidR="006209D2" w:rsidRPr="006209D2" w:rsidRDefault="006209D2" w:rsidP="006209D2">
            <w:pPr>
              <w:pStyle w:val="Tablecolhead"/>
            </w:pPr>
            <w:r w:rsidRPr="006209D2">
              <w:t>San Remo</w:t>
            </w:r>
          </w:p>
        </w:tc>
        <w:tc>
          <w:tcPr>
            <w:tcW w:w="1785" w:type="pct"/>
            <w:noWrap/>
            <w:vAlign w:val="bottom"/>
            <w:hideMark/>
          </w:tcPr>
          <w:p w14:paraId="5774EDEE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San Remo Community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3BD8A05F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92 Back Beach Road</w:t>
            </w:r>
          </w:p>
        </w:tc>
      </w:tr>
      <w:tr w:rsidR="006209D2" w:rsidRPr="006209D2" w14:paraId="69D8A4AA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45C3DCD9" w14:textId="77777777" w:rsidR="006209D2" w:rsidRPr="006209D2" w:rsidRDefault="006209D2" w:rsidP="006209D2">
            <w:pPr>
              <w:pStyle w:val="Tablecolhead"/>
            </w:pPr>
            <w:r w:rsidRPr="006209D2">
              <w:t>Sandringham</w:t>
            </w:r>
          </w:p>
        </w:tc>
        <w:tc>
          <w:tcPr>
            <w:tcW w:w="1785" w:type="pct"/>
            <w:noWrap/>
            <w:vAlign w:val="bottom"/>
            <w:hideMark/>
          </w:tcPr>
          <w:p w14:paraId="05FC4E6C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Sandringham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3B593F28" w14:textId="77777777" w:rsidR="006209D2" w:rsidRPr="006209D2" w:rsidRDefault="006209D2" w:rsidP="006209D2">
            <w:pPr>
              <w:pStyle w:val="Tabletext"/>
              <w:rPr>
                <w:color w:val="474747"/>
                <w:lang w:eastAsia="en-AU"/>
              </w:rPr>
            </w:pPr>
            <w:r w:rsidRPr="006209D2">
              <w:rPr>
                <w:color w:val="474747"/>
                <w:lang w:eastAsia="en-AU"/>
              </w:rPr>
              <w:t>8 Waltham St</w:t>
            </w:r>
          </w:p>
        </w:tc>
      </w:tr>
      <w:tr w:rsidR="006209D2" w:rsidRPr="006209D2" w14:paraId="68A99773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3732045F" w14:textId="77777777" w:rsidR="006209D2" w:rsidRPr="006209D2" w:rsidRDefault="006209D2" w:rsidP="006209D2">
            <w:pPr>
              <w:pStyle w:val="Tablecolhead"/>
            </w:pPr>
            <w:r w:rsidRPr="006209D2">
              <w:t>Seaford</w:t>
            </w:r>
          </w:p>
        </w:tc>
        <w:tc>
          <w:tcPr>
            <w:tcW w:w="1785" w:type="pct"/>
            <w:noWrap/>
            <w:vAlign w:val="bottom"/>
            <w:hideMark/>
          </w:tcPr>
          <w:p w14:paraId="14DE7898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Seaford Community Centre</w:t>
            </w:r>
          </w:p>
        </w:tc>
        <w:tc>
          <w:tcPr>
            <w:tcW w:w="2460" w:type="pct"/>
            <w:noWrap/>
            <w:vAlign w:val="bottom"/>
            <w:hideMark/>
          </w:tcPr>
          <w:p w14:paraId="35C52F05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1/6R Broughton Street</w:t>
            </w:r>
          </w:p>
        </w:tc>
      </w:tr>
      <w:tr w:rsidR="006209D2" w:rsidRPr="006209D2" w14:paraId="2C83C681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4D23FF4D" w14:textId="77777777" w:rsidR="006209D2" w:rsidRPr="006209D2" w:rsidRDefault="006209D2" w:rsidP="006209D2">
            <w:pPr>
              <w:pStyle w:val="Tablecolhead"/>
            </w:pPr>
            <w:r w:rsidRPr="006209D2">
              <w:t>Sebastopol</w:t>
            </w:r>
          </w:p>
        </w:tc>
        <w:tc>
          <w:tcPr>
            <w:tcW w:w="1785" w:type="pct"/>
            <w:noWrap/>
            <w:vAlign w:val="bottom"/>
            <w:hideMark/>
          </w:tcPr>
          <w:p w14:paraId="790615B8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Sebastopol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797C317F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 xml:space="preserve">181 Albert Street </w:t>
            </w:r>
          </w:p>
        </w:tc>
      </w:tr>
      <w:tr w:rsidR="006209D2" w:rsidRPr="006209D2" w14:paraId="641138DD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566315F5" w14:textId="77777777" w:rsidR="006209D2" w:rsidRPr="006209D2" w:rsidRDefault="006209D2" w:rsidP="006209D2">
            <w:pPr>
              <w:pStyle w:val="Tablecolhead"/>
            </w:pPr>
            <w:r w:rsidRPr="006209D2">
              <w:t>South Melbourne</w:t>
            </w:r>
          </w:p>
        </w:tc>
        <w:tc>
          <w:tcPr>
            <w:tcW w:w="1785" w:type="pct"/>
            <w:noWrap/>
            <w:vAlign w:val="bottom"/>
            <w:hideMark/>
          </w:tcPr>
          <w:p w14:paraId="324E42B4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Emerald Hill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7F61C00A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195 Bank Street </w:t>
            </w:r>
          </w:p>
        </w:tc>
      </w:tr>
      <w:tr w:rsidR="006209D2" w:rsidRPr="006209D2" w14:paraId="5702E97F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03BF7298" w14:textId="77777777" w:rsidR="006209D2" w:rsidRPr="006209D2" w:rsidRDefault="006209D2" w:rsidP="006209D2">
            <w:pPr>
              <w:pStyle w:val="Tablecolhead"/>
            </w:pPr>
            <w:r w:rsidRPr="006209D2">
              <w:t>Southbank</w:t>
            </w:r>
          </w:p>
        </w:tc>
        <w:tc>
          <w:tcPr>
            <w:tcW w:w="1785" w:type="pct"/>
            <w:noWrap/>
            <w:vAlign w:val="bottom"/>
            <w:hideMark/>
          </w:tcPr>
          <w:p w14:paraId="629BF1CE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Southbank Library at Boyd</w:t>
            </w:r>
          </w:p>
        </w:tc>
        <w:tc>
          <w:tcPr>
            <w:tcW w:w="2460" w:type="pct"/>
            <w:noWrap/>
            <w:vAlign w:val="bottom"/>
            <w:hideMark/>
          </w:tcPr>
          <w:p w14:paraId="13985BB5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207 City Road</w:t>
            </w:r>
          </w:p>
        </w:tc>
      </w:tr>
      <w:tr w:rsidR="006209D2" w:rsidRPr="006209D2" w14:paraId="428658A9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25C49690" w14:textId="77777777" w:rsidR="006209D2" w:rsidRPr="006209D2" w:rsidRDefault="006209D2" w:rsidP="006209D2">
            <w:pPr>
              <w:pStyle w:val="Tablecolhead"/>
            </w:pPr>
            <w:r w:rsidRPr="006209D2">
              <w:t>Springvale</w:t>
            </w:r>
          </w:p>
        </w:tc>
        <w:tc>
          <w:tcPr>
            <w:tcW w:w="1785" w:type="pct"/>
            <w:noWrap/>
            <w:vAlign w:val="bottom"/>
            <w:hideMark/>
          </w:tcPr>
          <w:p w14:paraId="01D0DB99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Springvale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4485226C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411 Springvale Road </w:t>
            </w:r>
          </w:p>
        </w:tc>
      </w:tr>
      <w:tr w:rsidR="006209D2" w:rsidRPr="006209D2" w14:paraId="10F7142C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37042A8E" w14:textId="77777777" w:rsidR="006209D2" w:rsidRPr="006209D2" w:rsidRDefault="006209D2" w:rsidP="006209D2">
            <w:pPr>
              <w:pStyle w:val="Tablecolhead"/>
            </w:pPr>
            <w:r w:rsidRPr="006209D2">
              <w:t>St Kilda</w:t>
            </w:r>
          </w:p>
        </w:tc>
        <w:tc>
          <w:tcPr>
            <w:tcW w:w="1785" w:type="pct"/>
            <w:noWrap/>
            <w:vAlign w:val="bottom"/>
            <w:hideMark/>
          </w:tcPr>
          <w:p w14:paraId="35E1574A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St Kilda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20DE7339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150 Carlisle Street </w:t>
            </w:r>
          </w:p>
        </w:tc>
      </w:tr>
      <w:tr w:rsidR="006209D2" w:rsidRPr="006209D2" w14:paraId="302094D1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71CD93E1" w14:textId="77777777" w:rsidR="006209D2" w:rsidRPr="006209D2" w:rsidRDefault="006209D2" w:rsidP="006209D2">
            <w:pPr>
              <w:pStyle w:val="Tablecolhead"/>
            </w:pPr>
            <w:r w:rsidRPr="006209D2">
              <w:t>Sunbury</w:t>
            </w:r>
          </w:p>
        </w:tc>
        <w:tc>
          <w:tcPr>
            <w:tcW w:w="1785" w:type="pct"/>
            <w:noWrap/>
            <w:vAlign w:val="bottom"/>
            <w:hideMark/>
          </w:tcPr>
          <w:p w14:paraId="76AF0BE8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Sunbury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3468B626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44 Macedon Street</w:t>
            </w:r>
          </w:p>
        </w:tc>
      </w:tr>
      <w:tr w:rsidR="006209D2" w:rsidRPr="006209D2" w14:paraId="5BB930B2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6CF9D490" w14:textId="77777777" w:rsidR="006209D2" w:rsidRPr="006209D2" w:rsidRDefault="006209D2" w:rsidP="006209D2">
            <w:pPr>
              <w:pStyle w:val="Tablecolhead"/>
            </w:pPr>
            <w:r w:rsidRPr="006209D2">
              <w:t>Swan Hill</w:t>
            </w:r>
          </w:p>
        </w:tc>
        <w:tc>
          <w:tcPr>
            <w:tcW w:w="1785" w:type="pct"/>
            <w:noWrap/>
            <w:vAlign w:val="bottom"/>
            <w:hideMark/>
          </w:tcPr>
          <w:p w14:paraId="475C92D2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Swan Hill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45795B87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53-56 Campbell Street </w:t>
            </w:r>
          </w:p>
        </w:tc>
      </w:tr>
      <w:tr w:rsidR="006209D2" w:rsidRPr="006209D2" w14:paraId="0A9A644F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6A8DF0A8" w14:textId="77777777" w:rsidR="006209D2" w:rsidRPr="006209D2" w:rsidRDefault="006209D2" w:rsidP="006209D2">
            <w:pPr>
              <w:pStyle w:val="Tablecolhead"/>
            </w:pPr>
            <w:r w:rsidRPr="006209D2">
              <w:t>Terang</w:t>
            </w:r>
          </w:p>
        </w:tc>
        <w:tc>
          <w:tcPr>
            <w:tcW w:w="1785" w:type="pct"/>
            <w:noWrap/>
            <w:vAlign w:val="bottom"/>
            <w:hideMark/>
          </w:tcPr>
          <w:p w14:paraId="62564E9F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Terang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241311B0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135 High Street </w:t>
            </w:r>
          </w:p>
        </w:tc>
      </w:tr>
      <w:tr w:rsidR="006209D2" w:rsidRPr="006209D2" w14:paraId="716084FC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6006D63B" w14:textId="77777777" w:rsidR="006209D2" w:rsidRPr="006209D2" w:rsidRDefault="006209D2" w:rsidP="006209D2">
            <w:pPr>
              <w:pStyle w:val="Tablecolhead"/>
            </w:pPr>
            <w:r w:rsidRPr="006209D2">
              <w:t>Thomastown</w:t>
            </w:r>
          </w:p>
        </w:tc>
        <w:tc>
          <w:tcPr>
            <w:tcW w:w="1785" w:type="pct"/>
            <w:noWrap/>
            <w:vAlign w:val="bottom"/>
            <w:hideMark/>
          </w:tcPr>
          <w:p w14:paraId="015583BB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Thomastown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48AB5ECC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52 Main Street </w:t>
            </w:r>
          </w:p>
        </w:tc>
      </w:tr>
      <w:tr w:rsidR="006209D2" w:rsidRPr="006209D2" w14:paraId="653B730D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1EDAAACA" w14:textId="77777777" w:rsidR="006209D2" w:rsidRPr="006209D2" w:rsidRDefault="006209D2" w:rsidP="006209D2">
            <w:pPr>
              <w:pStyle w:val="Tablecolhead"/>
            </w:pPr>
            <w:r w:rsidRPr="006209D2">
              <w:t>Tongala</w:t>
            </w:r>
          </w:p>
        </w:tc>
        <w:tc>
          <w:tcPr>
            <w:tcW w:w="1785" w:type="pct"/>
            <w:noWrap/>
            <w:vAlign w:val="bottom"/>
            <w:hideMark/>
          </w:tcPr>
          <w:p w14:paraId="45D6C8F2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Tongala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5BE7C347" w14:textId="77777777" w:rsidR="006209D2" w:rsidRPr="006209D2" w:rsidRDefault="006209D2" w:rsidP="006209D2">
            <w:pPr>
              <w:pStyle w:val="Tabletext"/>
              <w:rPr>
                <w:rFonts w:cs="Arial"/>
                <w:color w:val="393B3F"/>
                <w:sz w:val="18"/>
                <w:szCs w:val="18"/>
                <w:lang w:eastAsia="en-AU"/>
              </w:rPr>
            </w:pPr>
            <w:r w:rsidRPr="006209D2">
              <w:rPr>
                <w:rFonts w:cs="Arial"/>
                <w:color w:val="393B3F"/>
                <w:sz w:val="18"/>
                <w:szCs w:val="18"/>
                <w:lang w:eastAsia="en-AU"/>
              </w:rPr>
              <w:t>37 Mangan Street</w:t>
            </w:r>
          </w:p>
        </w:tc>
      </w:tr>
      <w:tr w:rsidR="006209D2" w:rsidRPr="006209D2" w14:paraId="3D2724C5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34B9A805" w14:textId="77777777" w:rsidR="006209D2" w:rsidRPr="006209D2" w:rsidRDefault="006209D2" w:rsidP="006209D2">
            <w:pPr>
              <w:pStyle w:val="Tablecolhead"/>
            </w:pPr>
            <w:r w:rsidRPr="006209D2">
              <w:t>Towong</w:t>
            </w:r>
          </w:p>
        </w:tc>
        <w:tc>
          <w:tcPr>
            <w:tcW w:w="1785" w:type="pct"/>
            <w:noWrap/>
            <w:vAlign w:val="bottom"/>
            <w:hideMark/>
          </w:tcPr>
          <w:p w14:paraId="516F89AD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Tallangatta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3F01A516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33 Towong Street</w:t>
            </w:r>
          </w:p>
        </w:tc>
      </w:tr>
      <w:tr w:rsidR="006209D2" w:rsidRPr="006209D2" w14:paraId="556A2039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21BA6300" w14:textId="77777777" w:rsidR="006209D2" w:rsidRPr="006209D2" w:rsidRDefault="006209D2" w:rsidP="006209D2">
            <w:pPr>
              <w:pStyle w:val="Tablecolhead"/>
            </w:pPr>
            <w:r w:rsidRPr="006209D2">
              <w:t>Traralgon</w:t>
            </w:r>
          </w:p>
        </w:tc>
        <w:tc>
          <w:tcPr>
            <w:tcW w:w="1785" w:type="pct"/>
            <w:noWrap/>
            <w:vAlign w:val="bottom"/>
            <w:hideMark/>
          </w:tcPr>
          <w:p w14:paraId="0674AAC7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Traralgon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44C85B7A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34-38 Kay Street</w:t>
            </w:r>
          </w:p>
        </w:tc>
      </w:tr>
      <w:tr w:rsidR="006209D2" w:rsidRPr="006209D2" w14:paraId="4D6FCEED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636320CB" w14:textId="77777777" w:rsidR="006209D2" w:rsidRPr="006209D2" w:rsidRDefault="006209D2" w:rsidP="006209D2">
            <w:pPr>
              <w:pStyle w:val="Tablecolhead"/>
            </w:pPr>
            <w:r w:rsidRPr="006209D2">
              <w:t>Trentham</w:t>
            </w:r>
          </w:p>
        </w:tc>
        <w:tc>
          <w:tcPr>
            <w:tcW w:w="1785" w:type="pct"/>
            <w:noWrap/>
            <w:vAlign w:val="bottom"/>
            <w:hideMark/>
          </w:tcPr>
          <w:p w14:paraId="6CEDEFC6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Trentham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7F146B92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13 Albert Street</w:t>
            </w:r>
          </w:p>
        </w:tc>
      </w:tr>
      <w:tr w:rsidR="006209D2" w:rsidRPr="006209D2" w14:paraId="5C1A67D7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556242EC" w14:textId="77777777" w:rsidR="006209D2" w:rsidRPr="006209D2" w:rsidRDefault="006209D2" w:rsidP="006209D2">
            <w:pPr>
              <w:pStyle w:val="Tablecolhead"/>
            </w:pPr>
            <w:r w:rsidRPr="006209D2">
              <w:t>Tullamarine</w:t>
            </w:r>
          </w:p>
        </w:tc>
        <w:tc>
          <w:tcPr>
            <w:tcW w:w="1785" w:type="pct"/>
            <w:noWrap/>
            <w:vAlign w:val="bottom"/>
            <w:hideMark/>
          </w:tcPr>
          <w:p w14:paraId="35AE35FF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Tullamarine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775A3E71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58 Spring Street</w:t>
            </w:r>
          </w:p>
        </w:tc>
      </w:tr>
      <w:tr w:rsidR="006209D2" w:rsidRPr="006209D2" w14:paraId="354A5875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7C0E876E" w14:textId="77777777" w:rsidR="006209D2" w:rsidRPr="006209D2" w:rsidRDefault="006209D2" w:rsidP="006209D2">
            <w:pPr>
              <w:pStyle w:val="Tablecolhead"/>
            </w:pPr>
            <w:r w:rsidRPr="006209D2">
              <w:lastRenderedPageBreak/>
              <w:t>Wangaratta</w:t>
            </w:r>
          </w:p>
        </w:tc>
        <w:tc>
          <w:tcPr>
            <w:tcW w:w="1785" w:type="pct"/>
            <w:noWrap/>
            <w:vAlign w:val="bottom"/>
            <w:hideMark/>
          </w:tcPr>
          <w:p w14:paraId="546E8F7B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Wangaratta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308339BA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21 Docker Street </w:t>
            </w:r>
          </w:p>
        </w:tc>
      </w:tr>
      <w:tr w:rsidR="006209D2" w:rsidRPr="006209D2" w14:paraId="580E40B1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003049B7" w14:textId="77777777" w:rsidR="006209D2" w:rsidRPr="006209D2" w:rsidRDefault="006209D2" w:rsidP="006209D2">
            <w:pPr>
              <w:pStyle w:val="Tablecolhead"/>
            </w:pPr>
            <w:r w:rsidRPr="006209D2">
              <w:t>Wantirna South</w:t>
            </w:r>
          </w:p>
        </w:tc>
        <w:tc>
          <w:tcPr>
            <w:tcW w:w="1785" w:type="pct"/>
            <w:noWrap/>
            <w:vAlign w:val="bottom"/>
            <w:hideMark/>
          </w:tcPr>
          <w:p w14:paraId="5788905A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Knox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2D16A03E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Westifled Knox, 425 Burwood Hwy</w:t>
            </w:r>
          </w:p>
        </w:tc>
      </w:tr>
      <w:tr w:rsidR="006209D2" w:rsidRPr="006209D2" w14:paraId="6ED2508A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35D49BCB" w14:textId="77777777" w:rsidR="006209D2" w:rsidRPr="006209D2" w:rsidRDefault="006209D2" w:rsidP="006209D2">
            <w:pPr>
              <w:pStyle w:val="Tablecolhead"/>
            </w:pPr>
            <w:r w:rsidRPr="006209D2">
              <w:t>Warracknabeal</w:t>
            </w:r>
          </w:p>
        </w:tc>
        <w:tc>
          <w:tcPr>
            <w:tcW w:w="1785" w:type="pct"/>
            <w:noWrap/>
            <w:vAlign w:val="bottom"/>
            <w:hideMark/>
          </w:tcPr>
          <w:p w14:paraId="38699E40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Yarriambiak Libraries</w:t>
            </w:r>
          </w:p>
        </w:tc>
        <w:tc>
          <w:tcPr>
            <w:tcW w:w="2460" w:type="pct"/>
            <w:noWrap/>
            <w:vAlign w:val="bottom"/>
            <w:hideMark/>
          </w:tcPr>
          <w:p w14:paraId="46E8DF7B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34 Lyle Street</w:t>
            </w:r>
          </w:p>
        </w:tc>
      </w:tr>
      <w:tr w:rsidR="006209D2" w:rsidRPr="006209D2" w14:paraId="2485A8B6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1568BCB1" w14:textId="77777777" w:rsidR="006209D2" w:rsidRPr="006209D2" w:rsidRDefault="006209D2" w:rsidP="006209D2">
            <w:pPr>
              <w:pStyle w:val="Tablecolhead"/>
            </w:pPr>
            <w:r w:rsidRPr="006209D2">
              <w:t>Warragul</w:t>
            </w:r>
          </w:p>
        </w:tc>
        <w:tc>
          <w:tcPr>
            <w:tcW w:w="1785" w:type="pct"/>
            <w:noWrap/>
            <w:vAlign w:val="bottom"/>
            <w:hideMark/>
          </w:tcPr>
          <w:p w14:paraId="6E1B7DD5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Warragul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2FB742AD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75 Victoria Street</w:t>
            </w:r>
          </w:p>
        </w:tc>
      </w:tr>
      <w:tr w:rsidR="006209D2" w:rsidRPr="006209D2" w14:paraId="6700384E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36A61AFF" w14:textId="77777777" w:rsidR="006209D2" w:rsidRPr="006209D2" w:rsidRDefault="006209D2" w:rsidP="006209D2">
            <w:pPr>
              <w:pStyle w:val="Tablecolhead"/>
            </w:pPr>
            <w:r w:rsidRPr="006209D2">
              <w:t>Warrnambool</w:t>
            </w:r>
          </w:p>
        </w:tc>
        <w:tc>
          <w:tcPr>
            <w:tcW w:w="1785" w:type="pct"/>
            <w:noWrap/>
            <w:vAlign w:val="bottom"/>
            <w:hideMark/>
          </w:tcPr>
          <w:p w14:paraId="1D666A0D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Warrnambool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7CFF3E26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8 Kepler Street</w:t>
            </w:r>
          </w:p>
        </w:tc>
      </w:tr>
      <w:tr w:rsidR="006209D2" w:rsidRPr="006209D2" w14:paraId="1D1A8416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0E7CF5F6" w14:textId="77777777" w:rsidR="006209D2" w:rsidRPr="006209D2" w:rsidRDefault="006209D2" w:rsidP="006209D2">
            <w:pPr>
              <w:pStyle w:val="Tablecolhead"/>
            </w:pPr>
            <w:r w:rsidRPr="006209D2">
              <w:t>Watsonia</w:t>
            </w:r>
          </w:p>
        </w:tc>
        <w:tc>
          <w:tcPr>
            <w:tcW w:w="1785" w:type="pct"/>
            <w:noWrap/>
            <w:vAlign w:val="bottom"/>
            <w:hideMark/>
          </w:tcPr>
          <w:p w14:paraId="6AF487E0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Watsonia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420D8E57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4-6 Ibbottson Street </w:t>
            </w:r>
          </w:p>
        </w:tc>
      </w:tr>
      <w:tr w:rsidR="006209D2" w:rsidRPr="006209D2" w14:paraId="4E45C92A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1D4A09B9" w14:textId="77777777" w:rsidR="006209D2" w:rsidRPr="006209D2" w:rsidRDefault="006209D2" w:rsidP="006209D2">
            <w:pPr>
              <w:pStyle w:val="Tablecolhead"/>
            </w:pPr>
            <w:r w:rsidRPr="006209D2">
              <w:t>Wendouree</w:t>
            </w:r>
          </w:p>
        </w:tc>
        <w:tc>
          <w:tcPr>
            <w:tcW w:w="1785" w:type="pct"/>
            <w:noWrap/>
            <w:vAlign w:val="bottom"/>
            <w:hideMark/>
          </w:tcPr>
          <w:p w14:paraId="3C63CDDB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Wendouree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5BDD279E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Stockland Wendouree Shopping Centre Gillies Street Nth entrance</w:t>
            </w:r>
          </w:p>
        </w:tc>
      </w:tr>
      <w:tr w:rsidR="006209D2" w:rsidRPr="006209D2" w14:paraId="1C52CC6A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66433842" w14:textId="77777777" w:rsidR="006209D2" w:rsidRPr="006209D2" w:rsidRDefault="006209D2" w:rsidP="006209D2">
            <w:pPr>
              <w:pStyle w:val="Tablecolhead"/>
            </w:pPr>
            <w:r w:rsidRPr="006209D2">
              <w:t>Wheelers Hill</w:t>
            </w:r>
          </w:p>
        </w:tc>
        <w:tc>
          <w:tcPr>
            <w:tcW w:w="1785" w:type="pct"/>
            <w:noWrap/>
            <w:vAlign w:val="bottom"/>
            <w:hideMark/>
          </w:tcPr>
          <w:p w14:paraId="3BD21A50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Wheelers Hill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06483CD8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860 Ferntree Gully Road </w:t>
            </w:r>
          </w:p>
        </w:tc>
      </w:tr>
      <w:tr w:rsidR="006209D2" w:rsidRPr="006209D2" w14:paraId="6F8302EC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2F78BCD9" w14:textId="77777777" w:rsidR="006209D2" w:rsidRPr="006209D2" w:rsidRDefault="006209D2" w:rsidP="006209D2">
            <w:pPr>
              <w:pStyle w:val="Tablecolhead"/>
            </w:pPr>
            <w:r w:rsidRPr="006209D2">
              <w:t>Whittlesea</w:t>
            </w:r>
          </w:p>
        </w:tc>
        <w:tc>
          <w:tcPr>
            <w:tcW w:w="1785" w:type="pct"/>
            <w:noWrap/>
            <w:vAlign w:val="bottom"/>
            <w:hideMark/>
          </w:tcPr>
          <w:p w14:paraId="45F1AF77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Whittlesea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63E551E1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57-61 Laurel Street</w:t>
            </w:r>
          </w:p>
        </w:tc>
      </w:tr>
      <w:tr w:rsidR="006209D2" w:rsidRPr="006209D2" w14:paraId="5BA47CED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1013FDF1" w14:textId="77777777" w:rsidR="006209D2" w:rsidRPr="006209D2" w:rsidRDefault="006209D2" w:rsidP="006209D2">
            <w:pPr>
              <w:pStyle w:val="Tablecolhead"/>
            </w:pPr>
            <w:r w:rsidRPr="006209D2">
              <w:t>Williamstown</w:t>
            </w:r>
          </w:p>
        </w:tc>
        <w:tc>
          <w:tcPr>
            <w:tcW w:w="1785" w:type="pct"/>
            <w:noWrap/>
            <w:vAlign w:val="bottom"/>
            <w:hideMark/>
          </w:tcPr>
          <w:p w14:paraId="6A01B0BC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Williamstown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5DE60040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104 Ferguson Street</w:t>
            </w:r>
          </w:p>
        </w:tc>
      </w:tr>
      <w:tr w:rsidR="006209D2" w:rsidRPr="006209D2" w14:paraId="08B9CFC8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50597C98" w14:textId="77777777" w:rsidR="006209D2" w:rsidRPr="006209D2" w:rsidRDefault="006209D2" w:rsidP="006209D2">
            <w:pPr>
              <w:pStyle w:val="Tablecolhead"/>
            </w:pPr>
            <w:r w:rsidRPr="006209D2">
              <w:t>Wodonga</w:t>
            </w:r>
          </w:p>
        </w:tc>
        <w:tc>
          <w:tcPr>
            <w:tcW w:w="1785" w:type="pct"/>
            <w:noWrap/>
            <w:vAlign w:val="bottom"/>
            <w:hideMark/>
          </w:tcPr>
          <w:p w14:paraId="140DADA9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Wodonga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6BCBE916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126 Hovell Street </w:t>
            </w:r>
          </w:p>
        </w:tc>
      </w:tr>
      <w:tr w:rsidR="006209D2" w:rsidRPr="006209D2" w14:paraId="76827025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5B64D697" w14:textId="77777777" w:rsidR="006209D2" w:rsidRPr="006209D2" w:rsidRDefault="006209D2" w:rsidP="006209D2">
            <w:pPr>
              <w:pStyle w:val="Tablecolhead"/>
            </w:pPr>
            <w:r w:rsidRPr="006209D2">
              <w:t>Wonthaggi</w:t>
            </w:r>
          </w:p>
        </w:tc>
        <w:tc>
          <w:tcPr>
            <w:tcW w:w="1785" w:type="pct"/>
            <w:noWrap/>
            <w:vAlign w:val="bottom"/>
            <w:hideMark/>
          </w:tcPr>
          <w:p w14:paraId="46893BC4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Wonthaggi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19C6B109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Murray Street</w:t>
            </w:r>
          </w:p>
        </w:tc>
      </w:tr>
      <w:tr w:rsidR="006209D2" w:rsidRPr="006209D2" w14:paraId="7E5D61D9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05153F65" w14:textId="77777777" w:rsidR="006209D2" w:rsidRPr="006209D2" w:rsidRDefault="006209D2" w:rsidP="006209D2">
            <w:pPr>
              <w:pStyle w:val="Tablecolhead"/>
            </w:pPr>
            <w:r w:rsidRPr="006209D2">
              <w:t>Woodend</w:t>
            </w:r>
          </w:p>
        </w:tc>
        <w:tc>
          <w:tcPr>
            <w:tcW w:w="1785" w:type="pct"/>
            <w:noWrap/>
            <w:vAlign w:val="bottom"/>
            <w:hideMark/>
          </w:tcPr>
          <w:p w14:paraId="1B2DB439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Woodend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4367C0D4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 xml:space="preserve">Cnr High &amp; Forest Streets </w:t>
            </w:r>
          </w:p>
        </w:tc>
      </w:tr>
      <w:tr w:rsidR="006209D2" w:rsidRPr="006209D2" w14:paraId="12475709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5F7FC40E" w14:textId="77777777" w:rsidR="006209D2" w:rsidRPr="006209D2" w:rsidRDefault="006209D2" w:rsidP="006209D2">
            <w:pPr>
              <w:pStyle w:val="Tablecolhead"/>
            </w:pPr>
            <w:r w:rsidRPr="006209D2">
              <w:t>Wycheproof</w:t>
            </w:r>
          </w:p>
        </w:tc>
        <w:tc>
          <w:tcPr>
            <w:tcW w:w="1785" w:type="pct"/>
            <w:noWrap/>
            <w:vAlign w:val="bottom"/>
            <w:hideMark/>
          </w:tcPr>
          <w:p w14:paraId="27D53D3D" w14:textId="77777777" w:rsidR="00F40AE9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 xml:space="preserve">Wycheproof Library - Wycheproof Community </w:t>
            </w:r>
          </w:p>
          <w:p w14:paraId="43914199" w14:textId="33B7A8D8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Resource Centre</w:t>
            </w:r>
          </w:p>
        </w:tc>
        <w:tc>
          <w:tcPr>
            <w:tcW w:w="2460" w:type="pct"/>
            <w:noWrap/>
            <w:vAlign w:val="bottom"/>
            <w:hideMark/>
          </w:tcPr>
          <w:p w14:paraId="368E75BB" w14:textId="77777777" w:rsidR="006209D2" w:rsidRPr="006209D2" w:rsidRDefault="006209D2" w:rsidP="006209D2">
            <w:pPr>
              <w:pStyle w:val="Tabletext"/>
              <w:rPr>
                <w:color w:val="000000"/>
                <w:lang w:eastAsia="en-AU"/>
              </w:rPr>
            </w:pPr>
            <w:r w:rsidRPr="006209D2">
              <w:rPr>
                <w:color w:val="000000"/>
                <w:lang w:eastAsia="en-AU"/>
              </w:rPr>
              <w:t>280 Broadway</w:t>
            </w:r>
          </w:p>
        </w:tc>
      </w:tr>
      <w:tr w:rsidR="006209D2" w:rsidRPr="006209D2" w14:paraId="729C9C86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55E2AE6A" w14:textId="77777777" w:rsidR="006209D2" w:rsidRPr="006209D2" w:rsidRDefault="006209D2" w:rsidP="006209D2">
            <w:pPr>
              <w:pStyle w:val="Tablecolhead"/>
            </w:pPr>
            <w:r w:rsidRPr="006209D2">
              <w:t>Yackandandah</w:t>
            </w:r>
          </w:p>
        </w:tc>
        <w:tc>
          <w:tcPr>
            <w:tcW w:w="1785" w:type="pct"/>
            <w:noWrap/>
            <w:vAlign w:val="bottom"/>
            <w:hideMark/>
          </w:tcPr>
          <w:p w14:paraId="7449F08C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Yackandandah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539E151B" w14:textId="77777777" w:rsidR="006209D2" w:rsidRPr="006209D2" w:rsidRDefault="006209D2" w:rsidP="006209D2">
            <w:pPr>
              <w:pStyle w:val="Tabletext"/>
              <w:rPr>
                <w:color w:val="1F1F1F"/>
                <w:lang w:eastAsia="en-AU"/>
              </w:rPr>
            </w:pPr>
            <w:r w:rsidRPr="006209D2">
              <w:rPr>
                <w:color w:val="1F1F1F"/>
                <w:lang w:eastAsia="en-AU"/>
              </w:rPr>
              <w:t>34 High St</w:t>
            </w:r>
          </w:p>
        </w:tc>
      </w:tr>
      <w:tr w:rsidR="006209D2" w:rsidRPr="006209D2" w14:paraId="5010619F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7D2DBA36" w14:textId="77777777" w:rsidR="006209D2" w:rsidRPr="006209D2" w:rsidRDefault="006209D2" w:rsidP="006209D2">
            <w:pPr>
              <w:pStyle w:val="Tablecolhead"/>
            </w:pPr>
            <w:r w:rsidRPr="006209D2">
              <w:t>Yarra Junction</w:t>
            </w:r>
          </w:p>
        </w:tc>
        <w:tc>
          <w:tcPr>
            <w:tcW w:w="1785" w:type="pct"/>
            <w:noWrap/>
            <w:vAlign w:val="bottom"/>
            <w:hideMark/>
          </w:tcPr>
          <w:p w14:paraId="5E4D9B6F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Yarra Junction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6250C7DD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1A Hoddle Street </w:t>
            </w:r>
          </w:p>
        </w:tc>
      </w:tr>
      <w:tr w:rsidR="006209D2" w:rsidRPr="006209D2" w14:paraId="06536302" w14:textId="77777777" w:rsidTr="002D2E95">
        <w:trPr>
          <w:trHeight w:val="290"/>
        </w:trPr>
        <w:tc>
          <w:tcPr>
            <w:tcW w:w="753" w:type="pct"/>
            <w:noWrap/>
            <w:vAlign w:val="bottom"/>
            <w:hideMark/>
          </w:tcPr>
          <w:p w14:paraId="1F7DDFAA" w14:textId="77777777" w:rsidR="006209D2" w:rsidRPr="006209D2" w:rsidRDefault="006209D2" w:rsidP="006209D2">
            <w:pPr>
              <w:pStyle w:val="Tablecolhead"/>
            </w:pPr>
            <w:r w:rsidRPr="006209D2">
              <w:t>Yarrawonga</w:t>
            </w:r>
          </w:p>
        </w:tc>
        <w:tc>
          <w:tcPr>
            <w:tcW w:w="1785" w:type="pct"/>
            <w:noWrap/>
            <w:vAlign w:val="bottom"/>
            <w:hideMark/>
          </w:tcPr>
          <w:p w14:paraId="3AFA3A80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>Yarrawonga Public Library</w:t>
            </w:r>
          </w:p>
        </w:tc>
        <w:tc>
          <w:tcPr>
            <w:tcW w:w="2460" w:type="pct"/>
            <w:noWrap/>
            <w:vAlign w:val="bottom"/>
            <w:hideMark/>
          </w:tcPr>
          <w:p w14:paraId="2CA30DC1" w14:textId="77777777" w:rsidR="006209D2" w:rsidRPr="006209D2" w:rsidRDefault="006209D2" w:rsidP="006209D2">
            <w:pPr>
              <w:pStyle w:val="Tabletext"/>
              <w:rPr>
                <w:lang w:eastAsia="en-AU"/>
              </w:rPr>
            </w:pPr>
            <w:r w:rsidRPr="006209D2">
              <w:rPr>
                <w:lang w:eastAsia="en-AU"/>
              </w:rPr>
              <w:t xml:space="preserve">26 - 30 Belmore Street </w:t>
            </w:r>
          </w:p>
        </w:tc>
      </w:tr>
    </w:tbl>
    <w:p w14:paraId="1C2DA43E" w14:textId="6B9CA80C" w:rsidR="00F40AE9" w:rsidRDefault="00F40AE9" w:rsidP="009F67DF">
      <w:pPr>
        <w:pStyle w:val="Body"/>
      </w:pPr>
    </w:p>
    <w:p w14:paraId="7C760F18" w14:textId="77777777" w:rsidR="003B4005" w:rsidRDefault="003B4005">
      <w:pPr>
        <w:spacing w:after="0" w:line="240" w:lineRule="auto"/>
        <w:rPr>
          <w:rFonts w:eastAsia="MS Gothic" w:cs="Arial"/>
          <w:bCs/>
          <w:color w:val="201547"/>
          <w:kern w:val="32"/>
          <w:sz w:val="40"/>
          <w:szCs w:val="40"/>
        </w:rPr>
      </w:pPr>
      <w:r>
        <w:br w:type="page"/>
      </w:r>
    </w:p>
    <w:p w14:paraId="1DA4C327" w14:textId="26EA100A" w:rsidR="00412E2B" w:rsidRDefault="00412E2B" w:rsidP="00412E2B">
      <w:pPr>
        <w:pStyle w:val="Heading1"/>
      </w:pPr>
      <w:bookmarkStart w:id="16" w:name="_Toc238120810"/>
      <w:r>
        <w:lastRenderedPageBreak/>
        <w:t>Council office collection points</w:t>
      </w:r>
      <w:bookmarkEnd w:id="1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4124"/>
        <w:gridCol w:w="4488"/>
      </w:tblGrid>
      <w:tr w:rsidR="0014375F" w:rsidRPr="0014375F" w14:paraId="4A829A51" w14:textId="77777777" w:rsidTr="002D2E95">
        <w:trPr>
          <w:trHeight w:val="290"/>
          <w:tblHeader/>
        </w:trPr>
        <w:tc>
          <w:tcPr>
            <w:tcW w:w="5000" w:type="pct"/>
            <w:gridSpan w:val="3"/>
            <w:shd w:val="clear" w:color="auto" w:fill="DAEEF3" w:themeFill="accent5" w:themeFillTint="33"/>
            <w:noWrap/>
            <w:vAlign w:val="bottom"/>
          </w:tcPr>
          <w:p w14:paraId="503CE0A3" w14:textId="0FD5B3D9" w:rsidR="0014375F" w:rsidRPr="0014375F" w:rsidRDefault="0014375F" w:rsidP="000B5647">
            <w:pPr>
              <w:pStyle w:val="Heading2"/>
            </w:pPr>
            <w:bookmarkStart w:id="17" w:name="_Toc238120811"/>
            <w:r w:rsidRPr="0014375F">
              <w:t>Council offices</w:t>
            </w:r>
            <w:bookmarkEnd w:id="17"/>
          </w:p>
        </w:tc>
      </w:tr>
      <w:tr w:rsidR="00412E2B" w:rsidRPr="0014375F" w14:paraId="2542F866" w14:textId="77777777" w:rsidTr="002D2E95">
        <w:trPr>
          <w:trHeight w:val="290"/>
          <w:tblHeader/>
        </w:trPr>
        <w:tc>
          <w:tcPr>
            <w:tcW w:w="769" w:type="pct"/>
            <w:shd w:val="clear" w:color="auto" w:fill="DAEEF3" w:themeFill="accent5" w:themeFillTint="33"/>
            <w:noWrap/>
            <w:vAlign w:val="bottom"/>
            <w:hideMark/>
          </w:tcPr>
          <w:p w14:paraId="73B0E219" w14:textId="77777777" w:rsidR="00412E2B" w:rsidRPr="0014375F" w:rsidRDefault="00412E2B" w:rsidP="0014375F">
            <w:pPr>
              <w:pStyle w:val="Tablecolhead"/>
            </w:pPr>
            <w:r w:rsidRPr="0014375F">
              <w:t>Suburb</w:t>
            </w:r>
          </w:p>
        </w:tc>
        <w:tc>
          <w:tcPr>
            <w:tcW w:w="2026" w:type="pct"/>
            <w:shd w:val="clear" w:color="auto" w:fill="DAEEF3" w:themeFill="accent5" w:themeFillTint="33"/>
            <w:noWrap/>
            <w:vAlign w:val="bottom"/>
            <w:hideMark/>
          </w:tcPr>
          <w:p w14:paraId="63DEDD41" w14:textId="2EA42954" w:rsidR="00412E2B" w:rsidRPr="0014375F" w:rsidRDefault="00412E2B" w:rsidP="0014375F">
            <w:pPr>
              <w:pStyle w:val="Tablecolhead"/>
            </w:pPr>
            <w:r w:rsidRPr="0014375F">
              <w:t>Location</w:t>
            </w:r>
          </w:p>
        </w:tc>
        <w:tc>
          <w:tcPr>
            <w:tcW w:w="2206" w:type="pct"/>
            <w:shd w:val="clear" w:color="auto" w:fill="DAEEF3" w:themeFill="accent5" w:themeFillTint="33"/>
            <w:noWrap/>
            <w:vAlign w:val="bottom"/>
            <w:hideMark/>
          </w:tcPr>
          <w:p w14:paraId="77DAF056" w14:textId="77777777" w:rsidR="00412E2B" w:rsidRPr="0014375F" w:rsidRDefault="00412E2B" w:rsidP="0014375F">
            <w:pPr>
              <w:pStyle w:val="Tablecolhead"/>
            </w:pPr>
            <w:r w:rsidRPr="0014375F">
              <w:t>Address</w:t>
            </w:r>
          </w:p>
        </w:tc>
      </w:tr>
      <w:tr w:rsidR="00412E2B" w:rsidRPr="00412E2B" w14:paraId="0DF2F8F8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15401CED" w14:textId="77777777" w:rsidR="00412E2B" w:rsidRPr="0014375F" w:rsidRDefault="00412E2B" w:rsidP="0014375F">
            <w:pPr>
              <w:pStyle w:val="Tablecolhead"/>
            </w:pPr>
            <w:r w:rsidRPr="0014375F">
              <w:t>Alexandra</w:t>
            </w:r>
          </w:p>
        </w:tc>
        <w:tc>
          <w:tcPr>
            <w:tcW w:w="2026" w:type="pct"/>
            <w:noWrap/>
            <w:vAlign w:val="bottom"/>
            <w:hideMark/>
          </w:tcPr>
          <w:p w14:paraId="57A26898" w14:textId="77777777" w:rsidR="00412E2B" w:rsidRPr="0014375F" w:rsidRDefault="00412E2B" w:rsidP="0014375F">
            <w:pPr>
              <w:pStyle w:val="Tabletext"/>
            </w:pPr>
            <w:r w:rsidRPr="0014375F">
              <w:t>Murrindindi Shire</w:t>
            </w:r>
          </w:p>
        </w:tc>
        <w:tc>
          <w:tcPr>
            <w:tcW w:w="2206" w:type="pct"/>
            <w:noWrap/>
            <w:vAlign w:val="bottom"/>
            <w:hideMark/>
          </w:tcPr>
          <w:p w14:paraId="0C93676A" w14:textId="77777777" w:rsidR="00412E2B" w:rsidRPr="0014375F" w:rsidRDefault="00412E2B" w:rsidP="0014375F">
            <w:pPr>
              <w:pStyle w:val="Tabletext"/>
            </w:pPr>
            <w:r w:rsidRPr="0014375F">
              <w:t>Perkins St</w:t>
            </w:r>
          </w:p>
        </w:tc>
      </w:tr>
      <w:tr w:rsidR="00412E2B" w:rsidRPr="00412E2B" w14:paraId="41637BF3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3D46030F" w14:textId="77777777" w:rsidR="00412E2B" w:rsidRPr="0014375F" w:rsidRDefault="00412E2B" w:rsidP="0014375F">
            <w:pPr>
              <w:pStyle w:val="Tablecolhead"/>
            </w:pPr>
            <w:r w:rsidRPr="0014375F">
              <w:t>Altona North</w:t>
            </w:r>
          </w:p>
        </w:tc>
        <w:tc>
          <w:tcPr>
            <w:tcW w:w="2026" w:type="pct"/>
            <w:noWrap/>
            <w:vAlign w:val="bottom"/>
            <w:hideMark/>
          </w:tcPr>
          <w:p w14:paraId="41F01C6F" w14:textId="77777777" w:rsidR="00412E2B" w:rsidRPr="0014375F" w:rsidRDefault="00412E2B" w:rsidP="0014375F">
            <w:pPr>
              <w:pStyle w:val="Tabletext"/>
            </w:pPr>
            <w:r w:rsidRPr="0014375F">
              <w:t>Council Office</w:t>
            </w:r>
          </w:p>
        </w:tc>
        <w:tc>
          <w:tcPr>
            <w:tcW w:w="2206" w:type="pct"/>
            <w:noWrap/>
            <w:vAlign w:val="bottom"/>
            <w:hideMark/>
          </w:tcPr>
          <w:p w14:paraId="337F9AD4" w14:textId="77777777" w:rsidR="00412E2B" w:rsidRPr="0014375F" w:rsidRDefault="00412E2B" w:rsidP="0014375F">
            <w:pPr>
              <w:pStyle w:val="Tabletext"/>
            </w:pPr>
            <w:r w:rsidRPr="0014375F">
              <w:t xml:space="preserve">60 Walker Close </w:t>
            </w:r>
          </w:p>
        </w:tc>
      </w:tr>
      <w:tr w:rsidR="00412E2B" w:rsidRPr="00412E2B" w14:paraId="697AF68A" w14:textId="77777777" w:rsidTr="002D2E95">
        <w:trPr>
          <w:trHeight w:val="320"/>
        </w:trPr>
        <w:tc>
          <w:tcPr>
            <w:tcW w:w="769" w:type="pct"/>
            <w:noWrap/>
            <w:vAlign w:val="bottom"/>
            <w:hideMark/>
          </w:tcPr>
          <w:p w14:paraId="2096F751" w14:textId="77777777" w:rsidR="00412E2B" w:rsidRPr="0014375F" w:rsidRDefault="00412E2B" w:rsidP="0014375F">
            <w:pPr>
              <w:pStyle w:val="Tablecolhead"/>
            </w:pPr>
            <w:r w:rsidRPr="0014375F">
              <w:t>Ararat</w:t>
            </w:r>
          </w:p>
        </w:tc>
        <w:tc>
          <w:tcPr>
            <w:tcW w:w="2026" w:type="pct"/>
            <w:noWrap/>
            <w:vAlign w:val="center"/>
            <w:hideMark/>
          </w:tcPr>
          <w:p w14:paraId="5A9A9054" w14:textId="77777777" w:rsidR="00412E2B" w:rsidRPr="0014375F" w:rsidRDefault="00412E2B" w:rsidP="0014375F">
            <w:pPr>
              <w:pStyle w:val="Tabletext"/>
            </w:pPr>
            <w:r w:rsidRPr="0014375F">
              <w:t>Ararat and Grampians Visitor Information Centre</w:t>
            </w:r>
          </w:p>
        </w:tc>
        <w:tc>
          <w:tcPr>
            <w:tcW w:w="2206" w:type="pct"/>
            <w:noWrap/>
            <w:vAlign w:val="bottom"/>
            <w:hideMark/>
          </w:tcPr>
          <w:p w14:paraId="769FBF4D" w14:textId="77777777" w:rsidR="00412E2B" w:rsidRPr="0014375F" w:rsidRDefault="00412E2B" w:rsidP="0014375F">
            <w:pPr>
              <w:pStyle w:val="Tabletext"/>
            </w:pPr>
            <w:r w:rsidRPr="0014375F">
              <w:t>82 Vincent Street</w:t>
            </w:r>
          </w:p>
        </w:tc>
      </w:tr>
      <w:tr w:rsidR="00412E2B" w:rsidRPr="00412E2B" w14:paraId="63C6348F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2D50F8DB" w14:textId="77777777" w:rsidR="00412E2B" w:rsidRPr="0014375F" w:rsidRDefault="00412E2B" w:rsidP="0014375F">
            <w:pPr>
              <w:pStyle w:val="Tablecolhead"/>
            </w:pPr>
            <w:r w:rsidRPr="0014375F">
              <w:t>Ballan</w:t>
            </w:r>
          </w:p>
        </w:tc>
        <w:tc>
          <w:tcPr>
            <w:tcW w:w="2026" w:type="pct"/>
            <w:noWrap/>
            <w:vAlign w:val="bottom"/>
            <w:hideMark/>
          </w:tcPr>
          <w:p w14:paraId="1667B28B" w14:textId="77777777" w:rsidR="00412E2B" w:rsidRPr="0014375F" w:rsidRDefault="00412E2B" w:rsidP="0014375F">
            <w:pPr>
              <w:pStyle w:val="Tabletext"/>
            </w:pPr>
            <w:r w:rsidRPr="0014375F">
              <w:t>Moorabool Shire Council</w:t>
            </w:r>
          </w:p>
        </w:tc>
        <w:tc>
          <w:tcPr>
            <w:tcW w:w="2206" w:type="pct"/>
            <w:noWrap/>
            <w:vAlign w:val="bottom"/>
            <w:hideMark/>
          </w:tcPr>
          <w:p w14:paraId="23392ED4" w14:textId="77777777" w:rsidR="00412E2B" w:rsidRPr="0014375F" w:rsidRDefault="00412E2B" w:rsidP="0014375F">
            <w:pPr>
              <w:pStyle w:val="Tabletext"/>
            </w:pPr>
            <w:r w:rsidRPr="0014375F">
              <w:t>15 Stead Street</w:t>
            </w:r>
          </w:p>
        </w:tc>
      </w:tr>
      <w:tr w:rsidR="00412E2B" w:rsidRPr="00412E2B" w14:paraId="49791A74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45DB3EF8" w14:textId="77777777" w:rsidR="00412E2B" w:rsidRPr="0014375F" w:rsidRDefault="00412E2B" w:rsidP="0014375F">
            <w:pPr>
              <w:pStyle w:val="Tablecolhead"/>
            </w:pPr>
            <w:r w:rsidRPr="0014375F">
              <w:t>Bannockburn</w:t>
            </w:r>
          </w:p>
        </w:tc>
        <w:tc>
          <w:tcPr>
            <w:tcW w:w="2026" w:type="pct"/>
            <w:noWrap/>
            <w:vAlign w:val="bottom"/>
            <w:hideMark/>
          </w:tcPr>
          <w:p w14:paraId="070B94F3" w14:textId="77777777" w:rsidR="00412E2B" w:rsidRPr="0014375F" w:rsidRDefault="00412E2B" w:rsidP="0014375F">
            <w:pPr>
              <w:pStyle w:val="Tabletext"/>
            </w:pPr>
            <w:r w:rsidRPr="0014375F">
              <w:t>Golden Plains Shire Council</w:t>
            </w:r>
          </w:p>
        </w:tc>
        <w:tc>
          <w:tcPr>
            <w:tcW w:w="2206" w:type="pct"/>
            <w:noWrap/>
            <w:vAlign w:val="bottom"/>
            <w:hideMark/>
          </w:tcPr>
          <w:p w14:paraId="625DF47C" w14:textId="77777777" w:rsidR="00412E2B" w:rsidRPr="0014375F" w:rsidRDefault="00412E2B" w:rsidP="0014375F">
            <w:pPr>
              <w:pStyle w:val="Tabletext"/>
            </w:pPr>
            <w:r w:rsidRPr="0014375F">
              <w:t>2 Pope Street</w:t>
            </w:r>
          </w:p>
        </w:tc>
      </w:tr>
      <w:tr w:rsidR="00412E2B" w:rsidRPr="00412E2B" w14:paraId="061B075F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45F8B313" w14:textId="77777777" w:rsidR="00412E2B" w:rsidRPr="0014375F" w:rsidRDefault="00412E2B" w:rsidP="0014375F">
            <w:pPr>
              <w:pStyle w:val="Tablecolhead"/>
            </w:pPr>
            <w:r w:rsidRPr="0014375F">
              <w:t>Beaufort</w:t>
            </w:r>
          </w:p>
        </w:tc>
        <w:tc>
          <w:tcPr>
            <w:tcW w:w="2026" w:type="pct"/>
            <w:noWrap/>
            <w:vAlign w:val="bottom"/>
            <w:hideMark/>
          </w:tcPr>
          <w:p w14:paraId="70FABF0F" w14:textId="77777777" w:rsidR="00412E2B" w:rsidRPr="0014375F" w:rsidRDefault="00412E2B" w:rsidP="0014375F">
            <w:pPr>
              <w:pStyle w:val="Tabletext"/>
            </w:pPr>
            <w:r w:rsidRPr="0014375F">
              <w:t>Pyrenees Shire Council</w:t>
            </w:r>
          </w:p>
        </w:tc>
        <w:tc>
          <w:tcPr>
            <w:tcW w:w="2206" w:type="pct"/>
            <w:noWrap/>
            <w:vAlign w:val="bottom"/>
            <w:hideMark/>
          </w:tcPr>
          <w:p w14:paraId="5E809683" w14:textId="77777777" w:rsidR="00412E2B" w:rsidRPr="0014375F" w:rsidRDefault="00412E2B" w:rsidP="0014375F">
            <w:pPr>
              <w:pStyle w:val="Tabletext"/>
            </w:pPr>
            <w:r w:rsidRPr="0014375F">
              <w:t xml:space="preserve">5 Lawrence Street </w:t>
            </w:r>
          </w:p>
        </w:tc>
      </w:tr>
      <w:tr w:rsidR="00412E2B" w:rsidRPr="00412E2B" w14:paraId="7C51AE22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55F66A94" w14:textId="77777777" w:rsidR="00412E2B" w:rsidRPr="0014375F" w:rsidRDefault="00412E2B" w:rsidP="0014375F">
            <w:pPr>
              <w:pStyle w:val="Tablecolhead"/>
            </w:pPr>
            <w:r w:rsidRPr="0014375F">
              <w:t>Broadmeadows</w:t>
            </w:r>
          </w:p>
        </w:tc>
        <w:tc>
          <w:tcPr>
            <w:tcW w:w="2026" w:type="pct"/>
            <w:noWrap/>
            <w:vAlign w:val="bottom"/>
            <w:hideMark/>
          </w:tcPr>
          <w:p w14:paraId="696389E7" w14:textId="77777777" w:rsidR="00412E2B" w:rsidRPr="0014375F" w:rsidRDefault="00412E2B" w:rsidP="0014375F">
            <w:pPr>
              <w:pStyle w:val="Tabletext"/>
            </w:pPr>
            <w:r w:rsidRPr="0014375F">
              <w:t>Hume City Council</w:t>
            </w:r>
          </w:p>
        </w:tc>
        <w:tc>
          <w:tcPr>
            <w:tcW w:w="2206" w:type="pct"/>
            <w:noWrap/>
            <w:vAlign w:val="bottom"/>
            <w:hideMark/>
          </w:tcPr>
          <w:p w14:paraId="2AAE5077" w14:textId="77777777" w:rsidR="00412E2B" w:rsidRPr="0014375F" w:rsidRDefault="00412E2B" w:rsidP="0014375F">
            <w:pPr>
              <w:pStyle w:val="Tabletext"/>
            </w:pPr>
            <w:r w:rsidRPr="0014375F">
              <w:t>1079 Pascoe Vale Road</w:t>
            </w:r>
          </w:p>
        </w:tc>
      </w:tr>
      <w:tr w:rsidR="00412E2B" w:rsidRPr="00412E2B" w14:paraId="44336900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64924470" w14:textId="77777777" w:rsidR="00412E2B" w:rsidRPr="0014375F" w:rsidRDefault="00412E2B" w:rsidP="0014375F">
            <w:pPr>
              <w:pStyle w:val="Tablecolhead"/>
            </w:pPr>
            <w:r w:rsidRPr="0014375F">
              <w:t>Camberwell</w:t>
            </w:r>
          </w:p>
        </w:tc>
        <w:tc>
          <w:tcPr>
            <w:tcW w:w="2026" w:type="pct"/>
            <w:noWrap/>
            <w:vAlign w:val="bottom"/>
            <w:hideMark/>
          </w:tcPr>
          <w:p w14:paraId="5A5860B7" w14:textId="77777777" w:rsidR="00412E2B" w:rsidRPr="0014375F" w:rsidRDefault="00412E2B" w:rsidP="0014375F">
            <w:pPr>
              <w:pStyle w:val="Tabletext"/>
            </w:pPr>
            <w:r w:rsidRPr="0014375F">
              <w:t>City of Boroondara</w:t>
            </w:r>
          </w:p>
        </w:tc>
        <w:tc>
          <w:tcPr>
            <w:tcW w:w="2206" w:type="pct"/>
            <w:noWrap/>
            <w:vAlign w:val="bottom"/>
            <w:hideMark/>
          </w:tcPr>
          <w:p w14:paraId="0B833921" w14:textId="77777777" w:rsidR="00412E2B" w:rsidRPr="0014375F" w:rsidRDefault="00412E2B" w:rsidP="0014375F">
            <w:pPr>
              <w:pStyle w:val="Tabletext"/>
            </w:pPr>
            <w:r w:rsidRPr="0014375F">
              <w:t>8 Inglesby Road</w:t>
            </w:r>
          </w:p>
        </w:tc>
      </w:tr>
      <w:tr w:rsidR="00412E2B" w:rsidRPr="00412E2B" w14:paraId="2FEA5771" w14:textId="77777777" w:rsidTr="002D2E95">
        <w:trPr>
          <w:trHeight w:val="320"/>
        </w:trPr>
        <w:tc>
          <w:tcPr>
            <w:tcW w:w="769" w:type="pct"/>
            <w:noWrap/>
            <w:vAlign w:val="bottom"/>
            <w:hideMark/>
          </w:tcPr>
          <w:p w14:paraId="034FFFD1" w14:textId="77777777" w:rsidR="00412E2B" w:rsidRPr="0014375F" w:rsidRDefault="00412E2B" w:rsidP="0014375F">
            <w:pPr>
              <w:pStyle w:val="Tablecolhead"/>
            </w:pPr>
            <w:r w:rsidRPr="0014375F">
              <w:t>Camperdown</w:t>
            </w:r>
          </w:p>
        </w:tc>
        <w:tc>
          <w:tcPr>
            <w:tcW w:w="2026" w:type="pct"/>
            <w:noWrap/>
            <w:vAlign w:val="center"/>
            <w:hideMark/>
          </w:tcPr>
          <w:p w14:paraId="2F15AE19" w14:textId="77777777" w:rsidR="00412E2B" w:rsidRPr="0014375F" w:rsidRDefault="00412E2B" w:rsidP="0014375F">
            <w:pPr>
              <w:pStyle w:val="Tabletext"/>
            </w:pPr>
            <w:r w:rsidRPr="0014375F">
              <w:t>Corangamite Shire Council</w:t>
            </w:r>
          </w:p>
        </w:tc>
        <w:tc>
          <w:tcPr>
            <w:tcW w:w="2206" w:type="pct"/>
            <w:noWrap/>
            <w:vAlign w:val="bottom"/>
            <w:hideMark/>
          </w:tcPr>
          <w:p w14:paraId="6DC4BF43" w14:textId="77777777" w:rsidR="00412E2B" w:rsidRPr="0014375F" w:rsidRDefault="00412E2B" w:rsidP="0014375F">
            <w:pPr>
              <w:pStyle w:val="Tabletext"/>
            </w:pPr>
            <w:r w:rsidRPr="0014375F">
              <w:t>181 Manifold Street</w:t>
            </w:r>
          </w:p>
        </w:tc>
      </w:tr>
      <w:tr w:rsidR="00412E2B" w:rsidRPr="00412E2B" w14:paraId="6C527C52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4C294552" w14:textId="77777777" w:rsidR="00412E2B" w:rsidRPr="0014375F" w:rsidRDefault="00412E2B" w:rsidP="0014375F">
            <w:pPr>
              <w:pStyle w:val="Tablecolhead"/>
            </w:pPr>
            <w:r w:rsidRPr="0014375F">
              <w:t>Cheltenham</w:t>
            </w:r>
          </w:p>
        </w:tc>
        <w:tc>
          <w:tcPr>
            <w:tcW w:w="2026" w:type="pct"/>
            <w:noWrap/>
            <w:vAlign w:val="bottom"/>
            <w:hideMark/>
          </w:tcPr>
          <w:p w14:paraId="66552843" w14:textId="77777777" w:rsidR="00412E2B" w:rsidRPr="0014375F" w:rsidRDefault="00412E2B" w:rsidP="0014375F">
            <w:pPr>
              <w:pStyle w:val="Tabletext"/>
            </w:pPr>
            <w:r w:rsidRPr="0014375F">
              <w:t>City of Kingston</w:t>
            </w:r>
          </w:p>
        </w:tc>
        <w:tc>
          <w:tcPr>
            <w:tcW w:w="2206" w:type="pct"/>
            <w:noWrap/>
            <w:vAlign w:val="bottom"/>
            <w:hideMark/>
          </w:tcPr>
          <w:p w14:paraId="6BF68B7F" w14:textId="77777777" w:rsidR="00412E2B" w:rsidRPr="0014375F" w:rsidRDefault="00412E2B" w:rsidP="0014375F">
            <w:pPr>
              <w:pStyle w:val="Tabletext"/>
            </w:pPr>
            <w:r w:rsidRPr="0014375F">
              <w:t>1230 Nepean Highway</w:t>
            </w:r>
          </w:p>
        </w:tc>
      </w:tr>
      <w:tr w:rsidR="00412E2B" w:rsidRPr="00412E2B" w14:paraId="22738C60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3378594A" w14:textId="77777777" w:rsidR="00412E2B" w:rsidRPr="0014375F" w:rsidRDefault="00412E2B" w:rsidP="0014375F">
            <w:pPr>
              <w:pStyle w:val="Tablecolhead"/>
            </w:pPr>
            <w:r w:rsidRPr="0014375F">
              <w:t>Coburg</w:t>
            </w:r>
          </w:p>
        </w:tc>
        <w:tc>
          <w:tcPr>
            <w:tcW w:w="2026" w:type="pct"/>
            <w:noWrap/>
            <w:vAlign w:val="bottom"/>
            <w:hideMark/>
          </w:tcPr>
          <w:p w14:paraId="2B063D55" w14:textId="77777777" w:rsidR="00412E2B" w:rsidRPr="0014375F" w:rsidRDefault="00412E2B" w:rsidP="0014375F">
            <w:pPr>
              <w:pStyle w:val="Tabletext"/>
            </w:pPr>
            <w:r w:rsidRPr="0014375F">
              <w:t>Merri-bek City Council</w:t>
            </w:r>
          </w:p>
        </w:tc>
        <w:tc>
          <w:tcPr>
            <w:tcW w:w="2206" w:type="pct"/>
            <w:noWrap/>
            <w:vAlign w:val="bottom"/>
            <w:hideMark/>
          </w:tcPr>
          <w:p w14:paraId="296BAA5D" w14:textId="77777777" w:rsidR="00412E2B" w:rsidRPr="0014375F" w:rsidRDefault="00412E2B" w:rsidP="0014375F">
            <w:pPr>
              <w:pStyle w:val="Tabletext"/>
            </w:pPr>
            <w:r w:rsidRPr="0014375F">
              <w:t>90 Bell Street</w:t>
            </w:r>
          </w:p>
        </w:tc>
      </w:tr>
      <w:tr w:rsidR="00412E2B" w:rsidRPr="00412E2B" w14:paraId="441F1603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45DD0981" w14:textId="77777777" w:rsidR="00412E2B" w:rsidRPr="0014375F" w:rsidRDefault="00412E2B" w:rsidP="0014375F">
            <w:pPr>
              <w:pStyle w:val="Tablecolhead"/>
            </w:pPr>
            <w:r w:rsidRPr="0014375F">
              <w:t>Doncaster</w:t>
            </w:r>
          </w:p>
        </w:tc>
        <w:tc>
          <w:tcPr>
            <w:tcW w:w="2026" w:type="pct"/>
            <w:noWrap/>
            <w:vAlign w:val="bottom"/>
            <w:hideMark/>
          </w:tcPr>
          <w:p w14:paraId="4BC27068" w14:textId="77777777" w:rsidR="00412E2B" w:rsidRPr="0014375F" w:rsidRDefault="00412E2B" w:rsidP="0014375F">
            <w:pPr>
              <w:pStyle w:val="Tabletext"/>
            </w:pPr>
            <w:r w:rsidRPr="0014375F">
              <w:t>Manningham Council</w:t>
            </w:r>
          </w:p>
        </w:tc>
        <w:tc>
          <w:tcPr>
            <w:tcW w:w="2206" w:type="pct"/>
            <w:noWrap/>
            <w:vAlign w:val="bottom"/>
            <w:hideMark/>
          </w:tcPr>
          <w:p w14:paraId="7D5F17C0" w14:textId="77777777" w:rsidR="00412E2B" w:rsidRPr="0014375F" w:rsidRDefault="00412E2B" w:rsidP="0014375F">
            <w:pPr>
              <w:pStyle w:val="Tabletext"/>
            </w:pPr>
            <w:r w:rsidRPr="0014375F">
              <w:t>699 Doncaster Road</w:t>
            </w:r>
          </w:p>
        </w:tc>
      </w:tr>
      <w:tr w:rsidR="00412E2B" w:rsidRPr="00412E2B" w14:paraId="7811DE3A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779C5544" w14:textId="77777777" w:rsidR="00412E2B" w:rsidRPr="0014375F" w:rsidRDefault="00412E2B" w:rsidP="0014375F">
            <w:pPr>
              <w:pStyle w:val="Tablecolhead"/>
            </w:pPr>
            <w:r w:rsidRPr="0014375F">
              <w:t>Echuca</w:t>
            </w:r>
          </w:p>
        </w:tc>
        <w:tc>
          <w:tcPr>
            <w:tcW w:w="2026" w:type="pct"/>
            <w:noWrap/>
            <w:vAlign w:val="bottom"/>
            <w:hideMark/>
          </w:tcPr>
          <w:p w14:paraId="43800C49" w14:textId="77777777" w:rsidR="00412E2B" w:rsidRPr="0014375F" w:rsidRDefault="00412E2B" w:rsidP="0014375F">
            <w:pPr>
              <w:pStyle w:val="Tabletext"/>
            </w:pPr>
            <w:r w:rsidRPr="0014375F">
              <w:t>Campaspe Shire Council</w:t>
            </w:r>
          </w:p>
        </w:tc>
        <w:tc>
          <w:tcPr>
            <w:tcW w:w="2206" w:type="pct"/>
            <w:noWrap/>
            <w:vAlign w:val="bottom"/>
            <w:hideMark/>
          </w:tcPr>
          <w:p w14:paraId="22642CA8" w14:textId="77777777" w:rsidR="00412E2B" w:rsidRPr="0014375F" w:rsidRDefault="00412E2B" w:rsidP="0014375F">
            <w:pPr>
              <w:pStyle w:val="Tabletext"/>
            </w:pPr>
            <w:r w:rsidRPr="0014375F">
              <w:t>2 Heygarth St</w:t>
            </w:r>
          </w:p>
        </w:tc>
      </w:tr>
      <w:tr w:rsidR="00412E2B" w:rsidRPr="00412E2B" w14:paraId="5E9B6635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608755EC" w14:textId="77777777" w:rsidR="00412E2B" w:rsidRPr="0014375F" w:rsidRDefault="00412E2B" w:rsidP="0014375F">
            <w:pPr>
              <w:pStyle w:val="Tablecolhead"/>
            </w:pPr>
            <w:r w:rsidRPr="0014375F">
              <w:t>Euroa</w:t>
            </w:r>
          </w:p>
        </w:tc>
        <w:tc>
          <w:tcPr>
            <w:tcW w:w="2026" w:type="pct"/>
            <w:noWrap/>
            <w:vAlign w:val="center"/>
            <w:hideMark/>
          </w:tcPr>
          <w:p w14:paraId="42F82C81" w14:textId="77777777" w:rsidR="00412E2B" w:rsidRPr="0014375F" w:rsidRDefault="00412E2B" w:rsidP="0014375F">
            <w:pPr>
              <w:pStyle w:val="Tabletext"/>
            </w:pPr>
            <w:r w:rsidRPr="0014375F">
              <w:t>Strathbogie Shire Council</w:t>
            </w:r>
          </w:p>
        </w:tc>
        <w:tc>
          <w:tcPr>
            <w:tcW w:w="2206" w:type="pct"/>
            <w:noWrap/>
            <w:vAlign w:val="bottom"/>
            <w:hideMark/>
          </w:tcPr>
          <w:p w14:paraId="45D02EAC" w14:textId="77777777" w:rsidR="00412E2B" w:rsidRPr="0014375F" w:rsidRDefault="00412E2B" w:rsidP="0014375F">
            <w:pPr>
              <w:pStyle w:val="Tabletext"/>
            </w:pPr>
            <w:r w:rsidRPr="0014375F">
              <w:t>109A Binney Street</w:t>
            </w:r>
          </w:p>
        </w:tc>
      </w:tr>
      <w:tr w:rsidR="00412E2B" w:rsidRPr="00412E2B" w14:paraId="15F387B1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0AACE469" w14:textId="77777777" w:rsidR="00412E2B" w:rsidRPr="0014375F" w:rsidRDefault="00412E2B" w:rsidP="0014375F">
            <w:pPr>
              <w:pStyle w:val="Tablecolhead"/>
            </w:pPr>
            <w:r w:rsidRPr="0014375F">
              <w:t>Geelong</w:t>
            </w:r>
          </w:p>
        </w:tc>
        <w:tc>
          <w:tcPr>
            <w:tcW w:w="2026" w:type="pct"/>
            <w:noWrap/>
            <w:vAlign w:val="bottom"/>
            <w:hideMark/>
          </w:tcPr>
          <w:p w14:paraId="25C34BDD" w14:textId="77777777" w:rsidR="00412E2B" w:rsidRPr="0014375F" w:rsidRDefault="00412E2B" w:rsidP="0014375F">
            <w:pPr>
              <w:pStyle w:val="Tabletext"/>
            </w:pPr>
            <w:r w:rsidRPr="0014375F">
              <w:t xml:space="preserve"> Greater Geelong</w:t>
            </w:r>
          </w:p>
        </w:tc>
        <w:tc>
          <w:tcPr>
            <w:tcW w:w="2206" w:type="pct"/>
            <w:noWrap/>
            <w:vAlign w:val="bottom"/>
            <w:hideMark/>
          </w:tcPr>
          <w:p w14:paraId="50422E35" w14:textId="77777777" w:rsidR="00412E2B" w:rsidRPr="0014375F" w:rsidRDefault="00412E2B" w:rsidP="0014375F">
            <w:pPr>
              <w:pStyle w:val="Tabletext"/>
            </w:pPr>
            <w:r w:rsidRPr="0014375F">
              <w:t>137-149 Mercer St</w:t>
            </w:r>
          </w:p>
        </w:tc>
      </w:tr>
      <w:tr w:rsidR="00412E2B" w:rsidRPr="00412E2B" w14:paraId="3B5B63C4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3AA93C03" w14:textId="77777777" w:rsidR="00412E2B" w:rsidRPr="0014375F" w:rsidRDefault="00412E2B" w:rsidP="0014375F">
            <w:pPr>
              <w:pStyle w:val="Tablecolhead"/>
            </w:pPr>
            <w:r w:rsidRPr="0014375F">
              <w:t>Gisborne</w:t>
            </w:r>
          </w:p>
        </w:tc>
        <w:tc>
          <w:tcPr>
            <w:tcW w:w="2026" w:type="pct"/>
            <w:noWrap/>
            <w:vAlign w:val="bottom"/>
            <w:hideMark/>
          </w:tcPr>
          <w:p w14:paraId="09700719" w14:textId="77777777" w:rsidR="00412E2B" w:rsidRPr="0014375F" w:rsidRDefault="00412E2B" w:rsidP="0014375F">
            <w:pPr>
              <w:pStyle w:val="Tabletext"/>
            </w:pPr>
            <w:r w:rsidRPr="0014375F">
              <w:t>Macedon Ranges Shire Council</w:t>
            </w:r>
          </w:p>
        </w:tc>
        <w:tc>
          <w:tcPr>
            <w:tcW w:w="2206" w:type="pct"/>
            <w:noWrap/>
            <w:vAlign w:val="bottom"/>
            <w:hideMark/>
          </w:tcPr>
          <w:p w14:paraId="29CD12EA" w14:textId="77777777" w:rsidR="00412E2B" w:rsidRPr="0014375F" w:rsidRDefault="00412E2B" w:rsidP="0014375F">
            <w:pPr>
              <w:pStyle w:val="Tabletext"/>
            </w:pPr>
            <w:r w:rsidRPr="0014375F">
              <w:t>Gisborne Administration Centre, 40 Robertson Street</w:t>
            </w:r>
          </w:p>
        </w:tc>
      </w:tr>
      <w:tr w:rsidR="00412E2B" w:rsidRPr="00412E2B" w14:paraId="5A6232BA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3C0F17FE" w14:textId="77777777" w:rsidR="00412E2B" w:rsidRPr="0014375F" w:rsidRDefault="00412E2B" w:rsidP="0014375F">
            <w:pPr>
              <w:pStyle w:val="Tablecolhead"/>
            </w:pPr>
            <w:r w:rsidRPr="0014375F">
              <w:t>Greensborough</w:t>
            </w:r>
          </w:p>
        </w:tc>
        <w:tc>
          <w:tcPr>
            <w:tcW w:w="2026" w:type="pct"/>
            <w:noWrap/>
            <w:vAlign w:val="bottom"/>
            <w:hideMark/>
          </w:tcPr>
          <w:p w14:paraId="2A18312F" w14:textId="77777777" w:rsidR="00412E2B" w:rsidRPr="0014375F" w:rsidRDefault="00412E2B" w:rsidP="0014375F">
            <w:pPr>
              <w:pStyle w:val="Tabletext"/>
            </w:pPr>
            <w:r w:rsidRPr="0014375F">
              <w:t>Banyule Council</w:t>
            </w:r>
          </w:p>
        </w:tc>
        <w:tc>
          <w:tcPr>
            <w:tcW w:w="2206" w:type="pct"/>
            <w:noWrap/>
            <w:vAlign w:val="bottom"/>
            <w:hideMark/>
          </w:tcPr>
          <w:p w14:paraId="7D239D9B" w14:textId="77777777" w:rsidR="00412E2B" w:rsidRPr="0014375F" w:rsidRDefault="00412E2B" w:rsidP="0014375F">
            <w:pPr>
              <w:pStyle w:val="Tabletext"/>
            </w:pPr>
            <w:r w:rsidRPr="0014375F">
              <w:t>1 Flintoff Street</w:t>
            </w:r>
          </w:p>
        </w:tc>
      </w:tr>
      <w:tr w:rsidR="00412E2B" w:rsidRPr="00412E2B" w14:paraId="2426FF32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0440E74F" w14:textId="77777777" w:rsidR="00412E2B" w:rsidRPr="0014375F" w:rsidRDefault="00412E2B" w:rsidP="0014375F">
            <w:pPr>
              <w:pStyle w:val="Tablecolhead"/>
            </w:pPr>
            <w:r w:rsidRPr="0014375F">
              <w:t>Greensborough</w:t>
            </w:r>
          </w:p>
        </w:tc>
        <w:tc>
          <w:tcPr>
            <w:tcW w:w="2026" w:type="pct"/>
            <w:noWrap/>
            <w:vAlign w:val="bottom"/>
            <w:hideMark/>
          </w:tcPr>
          <w:p w14:paraId="48F67E17" w14:textId="77777777" w:rsidR="00412E2B" w:rsidRPr="0014375F" w:rsidRDefault="00412E2B" w:rsidP="0014375F">
            <w:pPr>
              <w:pStyle w:val="Tabletext"/>
            </w:pPr>
            <w:r w:rsidRPr="0014375F">
              <w:t>Nillumbik Shire Council</w:t>
            </w:r>
          </w:p>
        </w:tc>
        <w:tc>
          <w:tcPr>
            <w:tcW w:w="2206" w:type="pct"/>
            <w:noWrap/>
            <w:vAlign w:val="bottom"/>
            <w:hideMark/>
          </w:tcPr>
          <w:p w14:paraId="335021A1" w14:textId="77777777" w:rsidR="00412E2B" w:rsidRPr="0014375F" w:rsidRDefault="00412E2B" w:rsidP="0014375F">
            <w:pPr>
              <w:pStyle w:val="Tabletext"/>
            </w:pPr>
            <w:r w:rsidRPr="0014375F">
              <w:t>32 Civic Drive</w:t>
            </w:r>
          </w:p>
        </w:tc>
      </w:tr>
      <w:tr w:rsidR="00412E2B" w:rsidRPr="00412E2B" w14:paraId="7E1F5C04" w14:textId="77777777" w:rsidTr="002D2E95">
        <w:trPr>
          <w:trHeight w:val="290"/>
        </w:trPr>
        <w:tc>
          <w:tcPr>
            <w:tcW w:w="769" w:type="pct"/>
            <w:noWrap/>
            <w:vAlign w:val="center"/>
            <w:hideMark/>
          </w:tcPr>
          <w:p w14:paraId="0718F59D" w14:textId="77777777" w:rsidR="00412E2B" w:rsidRPr="0014375F" w:rsidRDefault="00412E2B" w:rsidP="0014375F">
            <w:pPr>
              <w:pStyle w:val="Tablecolhead"/>
            </w:pPr>
            <w:r w:rsidRPr="0014375F">
              <w:t>Hastings</w:t>
            </w:r>
          </w:p>
        </w:tc>
        <w:tc>
          <w:tcPr>
            <w:tcW w:w="2026" w:type="pct"/>
            <w:noWrap/>
            <w:vAlign w:val="center"/>
            <w:hideMark/>
          </w:tcPr>
          <w:p w14:paraId="63933058" w14:textId="77777777" w:rsidR="00412E2B" w:rsidRPr="0014375F" w:rsidRDefault="00412E2B" w:rsidP="0014375F">
            <w:pPr>
              <w:pStyle w:val="Tabletext"/>
            </w:pPr>
            <w:r w:rsidRPr="0014375F">
              <w:t>Hastings Shire Office</w:t>
            </w:r>
          </w:p>
        </w:tc>
        <w:tc>
          <w:tcPr>
            <w:tcW w:w="2206" w:type="pct"/>
            <w:noWrap/>
            <w:vAlign w:val="bottom"/>
            <w:hideMark/>
          </w:tcPr>
          <w:p w14:paraId="20B29589" w14:textId="77777777" w:rsidR="00412E2B" w:rsidRPr="0014375F" w:rsidRDefault="00412E2B" w:rsidP="0014375F">
            <w:pPr>
              <w:pStyle w:val="Tabletext"/>
            </w:pPr>
            <w:r w:rsidRPr="0014375F">
              <w:t>21 Marine Parade</w:t>
            </w:r>
          </w:p>
        </w:tc>
      </w:tr>
      <w:tr w:rsidR="00412E2B" w:rsidRPr="00412E2B" w14:paraId="1FCFDAEB" w14:textId="77777777" w:rsidTr="002D2E95">
        <w:trPr>
          <w:trHeight w:val="320"/>
        </w:trPr>
        <w:tc>
          <w:tcPr>
            <w:tcW w:w="769" w:type="pct"/>
            <w:noWrap/>
            <w:vAlign w:val="bottom"/>
            <w:hideMark/>
          </w:tcPr>
          <w:p w14:paraId="141A0EF3" w14:textId="77777777" w:rsidR="00412E2B" w:rsidRPr="0014375F" w:rsidRDefault="00412E2B" w:rsidP="0014375F">
            <w:pPr>
              <w:pStyle w:val="Tablecolhead"/>
            </w:pPr>
            <w:r w:rsidRPr="0014375F">
              <w:t>Kaniva</w:t>
            </w:r>
          </w:p>
        </w:tc>
        <w:tc>
          <w:tcPr>
            <w:tcW w:w="2026" w:type="pct"/>
            <w:noWrap/>
            <w:vAlign w:val="bottom"/>
            <w:hideMark/>
          </w:tcPr>
          <w:p w14:paraId="46BC3FBE" w14:textId="77777777" w:rsidR="00412E2B" w:rsidRPr="0014375F" w:rsidRDefault="00412E2B" w:rsidP="0014375F">
            <w:pPr>
              <w:pStyle w:val="Tabletext"/>
            </w:pPr>
            <w:r w:rsidRPr="0014375F">
              <w:t>West Wimmera Shire</w:t>
            </w:r>
          </w:p>
        </w:tc>
        <w:tc>
          <w:tcPr>
            <w:tcW w:w="2206" w:type="pct"/>
            <w:noWrap/>
            <w:vAlign w:val="center"/>
            <w:hideMark/>
          </w:tcPr>
          <w:p w14:paraId="3EE63018" w14:textId="77777777" w:rsidR="00412E2B" w:rsidRPr="0014375F" w:rsidRDefault="00412E2B" w:rsidP="0014375F">
            <w:pPr>
              <w:pStyle w:val="Tabletext"/>
            </w:pPr>
            <w:r w:rsidRPr="0014375F">
              <w:t>25 Baker St</w:t>
            </w:r>
          </w:p>
        </w:tc>
      </w:tr>
      <w:tr w:rsidR="00412E2B" w:rsidRPr="00412E2B" w14:paraId="1A7DFECF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040E26D1" w14:textId="77777777" w:rsidR="00412E2B" w:rsidRPr="0014375F" w:rsidRDefault="00412E2B" w:rsidP="0014375F">
            <w:pPr>
              <w:pStyle w:val="Tablecolhead"/>
            </w:pPr>
            <w:r w:rsidRPr="0014375F">
              <w:t>Kerang</w:t>
            </w:r>
          </w:p>
        </w:tc>
        <w:tc>
          <w:tcPr>
            <w:tcW w:w="2026" w:type="pct"/>
            <w:noWrap/>
            <w:vAlign w:val="bottom"/>
            <w:hideMark/>
          </w:tcPr>
          <w:p w14:paraId="2DF3D14E" w14:textId="77777777" w:rsidR="00412E2B" w:rsidRPr="0014375F" w:rsidRDefault="00412E2B" w:rsidP="0014375F">
            <w:pPr>
              <w:pStyle w:val="Tabletext"/>
            </w:pPr>
            <w:r w:rsidRPr="0014375F">
              <w:t>Gannawarra Shire Council</w:t>
            </w:r>
          </w:p>
        </w:tc>
        <w:tc>
          <w:tcPr>
            <w:tcW w:w="2206" w:type="pct"/>
            <w:noWrap/>
            <w:vAlign w:val="bottom"/>
            <w:hideMark/>
          </w:tcPr>
          <w:p w14:paraId="7DB16BB5" w14:textId="77777777" w:rsidR="00412E2B" w:rsidRPr="0014375F" w:rsidRDefault="00412E2B" w:rsidP="0014375F">
            <w:pPr>
              <w:pStyle w:val="Tabletext"/>
            </w:pPr>
            <w:r w:rsidRPr="0014375F">
              <w:t>Patchell Plaza, 47 Victoria St</w:t>
            </w:r>
          </w:p>
        </w:tc>
      </w:tr>
      <w:tr w:rsidR="00412E2B" w:rsidRPr="00412E2B" w14:paraId="39F0A92F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6EA50F02" w14:textId="77777777" w:rsidR="00412E2B" w:rsidRPr="0014375F" w:rsidRDefault="00412E2B" w:rsidP="0014375F">
            <w:pPr>
              <w:pStyle w:val="Tablecolhead"/>
            </w:pPr>
            <w:r w:rsidRPr="0014375F">
              <w:t>Leongatha</w:t>
            </w:r>
          </w:p>
        </w:tc>
        <w:tc>
          <w:tcPr>
            <w:tcW w:w="2026" w:type="pct"/>
            <w:noWrap/>
            <w:vAlign w:val="bottom"/>
            <w:hideMark/>
          </w:tcPr>
          <w:p w14:paraId="4D3DA853" w14:textId="77777777" w:rsidR="00412E2B" w:rsidRPr="0014375F" w:rsidRDefault="00412E2B" w:rsidP="0014375F">
            <w:pPr>
              <w:pStyle w:val="Tabletext"/>
            </w:pPr>
            <w:r w:rsidRPr="0014375F">
              <w:t>South Gippsland Shire Council</w:t>
            </w:r>
          </w:p>
        </w:tc>
        <w:tc>
          <w:tcPr>
            <w:tcW w:w="2206" w:type="pct"/>
            <w:noWrap/>
            <w:vAlign w:val="bottom"/>
            <w:hideMark/>
          </w:tcPr>
          <w:p w14:paraId="516F67DF" w14:textId="77777777" w:rsidR="00412E2B" w:rsidRPr="0014375F" w:rsidRDefault="00412E2B" w:rsidP="0014375F">
            <w:pPr>
              <w:pStyle w:val="Tabletext"/>
            </w:pPr>
            <w:r w:rsidRPr="0014375F">
              <w:t>9 Smith St</w:t>
            </w:r>
          </w:p>
        </w:tc>
      </w:tr>
      <w:tr w:rsidR="00412E2B" w:rsidRPr="00412E2B" w14:paraId="4EE9B5D5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60973B60" w14:textId="77777777" w:rsidR="00412E2B" w:rsidRPr="0014375F" w:rsidRDefault="00412E2B" w:rsidP="0014375F">
            <w:pPr>
              <w:pStyle w:val="Tablecolhead"/>
            </w:pPr>
            <w:r w:rsidRPr="0014375F">
              <w:t>Mansfield</w:t>
            </w:r>
          </w:p>
        </w:tc>
        <w:tc>
          <w:tcPr>
            <w:tcW w:w="2026" w:type="pct"/>
            <w:noWrap/>
            <w:vAlign w:val="bottom"/>
            <w:hideMark/>
          </w:tcPr>
          <w:p w14:paraId="24CDC0C5" w14:textId="77777777" w:rsidR="00412E2B" w:rsidRPr="0014375F" w:rsidRDefault="00412E2B" w:rsidP="0014375F">
            <w:pPr>
              <w:pStyle w:val="Tabletext"/>
            </w:pPr>
            <w:r w:rsidRPr="0014375F">
              <w:t>Mansfield Shire Council</w:t>
            </w:r>
          </w:p>
        </w:tc>
        <w:tc>
          <w:tcPr>
            <w:tcW w:w="2206" w:type="pct"/>
            <w:noWrap/>
            <w:vAlign w:val="bottom"/>
            <w:hideMark/>
          </w:tcPr>
          <w:p w14:paraId="046918D1" w14:textId="77777777" w:rsidR="00412E2B" w:rsidRPr="0014375F" w:rsidRDefault="00412E2B" w:rsidP="0014375F">
            <w:pPr>
              <w:pStyle w:val="Tabletext"/>
            </w:pPr>
            <w:r w:rsidRPr="0014375F">
              <w:t>33 Highett Street</w:t>
            </w:r>
          </w:p>
        </w:tc>
      </w:tr>
      <w:tr w:rsidR="00412E2B" w:rsidRPr="00412E2B" w14:paraId="03476886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76F19726" w14:textId="77777777" w:rsidR="00412E2B" w:rsidRPr="0014375F" w:rsidRDefault="00412E2B" w:rsidP="0014375F">
            <w:pPr>
              <w:pStyle w:val="Tablecolhead"/>
            </w:pPr>
            <w:r w:rsidRPr="0014375F">
              <w:t>Melbourne</w:t>
            </w:r>
          </w:p>
        </w:tc>
        <w:tc>
          <w:tcPr>
            <w:tcW w:w="2026" w:type="pct"/>
            <w:noWrap/>
            <w:vAlign w:val="bottom"/>
            <w:hideMark/>
          </w:tcPr>
          <w:p w14:paraId="2D4086CA" w14:textId="77777777" w:rsidR="00412E2B" w:rsidRPr="0014375F" w:rsidRDefault="00412E2B" w:rsidP="0014375F">
            <w:pPr>
              <w:pStyle w:val="Tabletext"/>
            </w:pPr>
            <w:r w:rsidRPr="0014375F">
              <w:t>Melbourne Visitor Hub at Town Hall</w:t>
            </w:r>
          </w:p>
        </w:tc>
        <w:tc>
          <w:tcPr>
            <w:tcW w:w="2206" w:type="pct"/>
            <w:noWrap/>
            <w:vAlign w:val="bottom"/>
            <w:hideMark/>
          </w:tcPr>
          <w:p w14:paraId="1F7FC222" w14:textId="77777777" w:rsidR="00412E2B" w:rsidRPr="0014375F" w:rsidRDefault="00412E2B" w:rsidP="0014375F">
            <w:pPr>
              <w:pStyle w:val="Tabletext"/>
            </w:pPr>
            <w:r w:rsidRPr="0014375F">
              <w:t>90-120 Swanston Street</w:t>
            </w:r>
          </w:p>
        </w:tc>
      </w:tr>
      <w:tr w:rsidR="00412E2B" w:rsidRPr="00412E2B" w14:paraId="7F7498EA" w14:textId="77777777" w:rsidTr="002D2E95">
        <w:trPr>
          <w:trHeight w:val="290"/>
        </w:trPr>
        <w:tc>
          <w:tcPr>
            <w:tcW w:w="769" w:type="pct"/>
            <w:noWrap/>
            <w:vAlign w:val="center"/>
            <w:hideMark/>
          </w:tcPr>
          <w:p w14:paraId="65818BCF" w14:textId="77777777" w:rsidR="00412E2B" w:rsidRPr="0014375F" w:rsidRDefault="00412E2B" w:rsidP="0014375F">
            <w:pPr>
              <w:pStyle w:val="Tablecolhead"/>
            </w:pPr>
            <w:r w:rsidRPr="0014375F">
              <w:t>Mornington</w:t>
            </w:r>
          </w:p>
        </w:tc>
        <w:tc>
          <w:tcPr>
            <w:tcW w:w="2026" w:type="pct"/>
            <w:noWrap/>
            <w:vAlign w:val="center"/>
            <w:hideMark/>
          </w:tcPr>
          <w:p w14:paraId="35DD67B5" w14:textId="77777777" w:rsidR="00412E2B" w:rsidRPr="0014375F" w:rsidRDefault="00412E2B" w:rsidP="0014375F">
            <w:pPr>
              <w:pStyle w:val="Tabletext"/>
            </w:pPr>
            <w:r w:rsidRPr="0014375F">
              <w:t>Mornington Shire Office</w:t>
            </w:r>
          </w:p>
        </w:tc>
        <w:tc>
          <w:tcPr>
            <w:tcW w:w="2206" w:type="pct"/>
            <w:noWrap/>
            <w:vAlign w:val="bottom"/>
            <w:hideMark/>
          </w:tcPr>
          <w:p w14:paraId="09E05DA1" w14:textId="77777777" w:rsidR="00412E2B" w:rsidRPr="0014375F" w:rsidRDefault="00412E2B" w:rsidP="0014375F">
            <w:pPr>
              <w:pStyle w:val="Tabletext"/>
            </w:pPr>
            <w:r w:rsidRPr="0014375F">
              <w:t>2 Queen St</w:t>
            </w:r>
          </w:p>
        </w:tc>
      </w:tr>
      <w:tr w:rsidR="00412E2B" w:rsidRPr="00412E2B" w14:paraId="7622676C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371B4863" w14:textId="77777777" w:rsidR="00412E2B" w:rsidRPr="0014375F" w:rsidRDefault="00412E2B" w:rsidP="0014375F">
            <w:pPr>
              <w:pStyle w:val="Tablecolhead"/>
            </w:pPr>
            <w:r w:rsidRPr="0014375F">
              <w:t>Morwell</w:t>
            </w:r>
          </w:p>
        </w:tc>
        <w:tc>
          <w:tcPr>
            <w:tcW w:w="2026" w:type="pct"/>
            <w:noWrap/>
            <w:vAlign w:val="bottom"/>
            <w:hideMark/>
          </w:tcPr>
          <w:p w14:paraId="2CB4CFB7" w14:textId="77777777" w:rsidR="00412E2B" w:rsidRPr="0014375F" w:rsidRDefault="00412E2B" w:rsidP="0014375F">
            <w:pPr>
              <w:pStyle w:val="Tabletext"/>
            </w:pPr>
            <w:r w:rsidRPr="0014375F">
              <w:t>Latrobe City Council</w:t>
            </w:r>
          </w:p>
        </w:tc>
        <w:tc>
          <w:tcPr>
            <w:tcW w:w="2206" w:type="pct"/>
            <w:noWrap/>
            <w:vAlign w:val="bottom"/>
            <w:hideMark/>
          </w:tcPr>
          <w:p w14:paraId="2F91597A" w14:textId="77777777" w:rsidR="00412E2B" w:rsidRPr="0014375F" w:rsidRDefault="00412E2B" w:rsidP="0014375F">
            <w:pPr>
              <w:pStyle w:val="Tabletext"/>
            </w:pPr>
            <w:r w:rsidRPr="0014375F">
              <w:t>141 Commercial Road</w:t>
            </w:r>
          </w:p>
        </w:tc>
      </w:tr>
      <w:tr w:rsidR="00412E2B" w:rsidRPr="00412E2B" w14:paraId="52186AAE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20E68CBA" w14:textId="77777777" w:rsidR="00412E2B" w:rsidRPr="0014375F" w:rsidRDefault="00412E2B" w:rsidP="0014375F">
            <w:pPr>
              <w:pStyle w:val="Tablecolhead"/>
            </w:pPr>
            <w:r w:rsidRPr="0014375F">
              <w:t>Nagambie</w:t>
            </w:r>
          </w:p>
        </w:tc>
        <w:tc>
          <w:tcPr>
            <w:tcW w:w="2026" w:type="pct"/>
            <w:noWrap/>
            <w:vAlign w:val="bottom"/>
            <w:hideMark/>
          </w:tcPr>
          <w:p w14:paraId="47B18407" w14:textId="77777777" w:rsidR="00412E2B" w:rsidRPr="0014375F" w:rsidRDefault="00412E2B" w:rsidP="0014375F">
            <w:pPr>
              <w:pStyle w:val="Tabletext"/>
            </w:pPr>
            <w:r w:rsidRPr="0014375F">
              <w:t>Nagambie Visitor Information Centre</w:t>
            </w:r>
          </w:p>
        </w:tc>
        <w:tc>
          <w:tcPr>
            <w:tcW w:w="2206" w:type="pct"/>
            <w:noWrap/>
            <w:vAlign w:val="bottom"/>
            <w:hideMark/>
          </w:tcPr>
          <w:p w14:paraId="0022CCD3" w14:textId="77777777" w:rsidR="00412E2B" w:rsidRPr="0014375F" w:rsidRDefault="00412E2B" w:rsidP="0014375F">
            <w:pPr>
              <w:pStyle w:val="Tabletext"/>
            </w:pPr>
            <w:r w:rsidRPr="0014375F">
              <w:t>293 High Street</w:t>
            </w:r>
          </w:p>
        </w:tc>
      </w:tr>
      <w:tr w:rsidR="00412E2B" w:rsidRPr="00412E2B" w14:paraId="6B1E36AC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0DC17F9D" w14:textId="77777777" w:rsidR="00412E2B" w:rsidRPr="0014375F" w:rsidRDefault="00412E2B" w:rsidP="0014375F">
            <w:pPr>
              <w:pStyle w:val="Tablecolhead"/>
            </w:pPr>
            <w:r w:rsidRPr="0014375F">
              <w:t>Nhill</w:t>
            </w:r>
          </w:p>
        </w:tc>
        <w:tc>
          <w:tcPr>
            <w:tcW w:w="2026" w:type="pct"/>
            <w:noWrap/>
            <w:vAlign w:val="bottom"/>
            <w:hideMark/>
          </w:tcPr>
          <w:p w14:paraId="53496933" w14:textId="77777777" w:rsidR="00412E2B" w:rsidRPr="0014375F" w:rsidRDefault="00412E2B" w:rsidP="0014375F">
            <w:pPr>
              <w:pStyle w:val="Tabletext"/>
            </w:pPr>
            <w:r w:rsidRPr="0014375F">
              <w:t>Hindmarsh Shire Council</w:t>
            </w:r>
          </w:p>
        </w:tc>
        <w:tc>
          <w:tcPr>
            <w:tcW w:w="2206" w:type="pct"/>
            <w:noWrap/>
            <w:vAlign w:val="bottom"/>
            <w:hideMark/>
          </w:tcPr>
          <w:p w14:paraId="4255A816" w14:textId="77777777" w:rsidR="00412E2B" w:rsidRPr="0014375F" w:rsidRDefault="00412E2B" w:rsidP="0014375F">
            <w:pPr>
              <w:pStyle w:val="Tabletext"/>
            </w:pPr>
            <w:r w:rsidRPr="0014375F">
              <w:t>92 Nelson Street</w:t>
            </w:r>
          </w:p>
        </w:tc>
      </w:tr>
      <w:tr w:rsidR="00412E2B" w:rsidRPr="00412E2B" w14:paraId="63ABBD99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012446CB" w14:textId="77777777" w:rsidR="00412E2B" w:rsidRPr="0014375F" w:rsidRDefault="00412E2B" w:rsidP="0014375F">
            <w:pPr>
              <w:pStyle w:val="Tablecolhead"/>
            </w:pPr>
            <w:r w:rsidRPr="0014375F">
              <w:t>Nunawading</w:t>
            </w:r>
          </w:p>
        </w:tc>
        <w:tc>
          <w:tcPr>
            <w:tcW w:w="2026" w:type="pct"/>
            <w:noWrap/>
            <w:vAlign w:val="bottom"/>
            <w:hideMark/>
          </w:tcPr>
          <w:p w14:paraId="67BC9935" w14:textId="77777777" w:rsidR="00412E2B" w:rsidRPr="0014375F" w:rsidRDefault="00412E2B" w:rsidP="0014375F">
            <w:pPr>
              <w:pStyle w:val="Tabletext"/>
            </w:pPr>
            <w:r w:rsidRPr="0014375F">
              <w:t>Whitehorse City Council</w:t>
            </w:r>
          </w:p>
        </w:tc>
        <w:tc>
          <w:tcPr>
            <w:tcW w:w="2206" w:type="pct"/>
            <w:noWrap/>
            <w:vAlign w:val="bottom"/>
            <w:hideMark/>
          </w:tcPr>
          <w:p w14:paraId="494E80B0" w14:textId="77777777" w:rsidR="00412E2B" w:rsidRPr="0014375F" w:rsidRDefault="00412E2B" w:rsidP="0014375F">
            <w:pPr>
              <w:pStyle w:val="Tabletext"/>
            </w:pPr>
            <w:r w:rsidRPr="0014375F">
              <w:t>379-399 Whitehorse Road</w:t>
            </w:r>
          </w:p>
        </w:tc>
      </w:tr>
      <w:tr w:rsidR="00412E2B" w:rsidRPr="00412E2B" w14:paraId="2DB0F2FC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4E95725E" w14:textId="77777777" w:rsidR="00412E2B" w:rsidRPr="0014375F" w:rsidRDefault="00412E2B" w:rsidP="0014375F">
            <w:pPr>
              <w:pStyle w:val="Tablecolhead"/>
            </w:pPr>
            <w:r w:rsidRPr="0014375F">
              <w:lastRenderedPageBreak/>
              <w:t>Port Fairy</w:t>
            </w:r>
          </w:p>
        </w:tc>
        <w:tc>
          <w:tcPr>
            <w:tcW w:w="2026" w:type="pct"/>
            <w:noWrap/>
            <w:vAlign w:val="bottom"/>
            <w:hideMark/>
          </w:tcPr>
          <w:p w14:paraId="56516D8B" w14:textId="77777777" w:rsidR="00412E2B" w:rsidRPr="0014375F" w:rsidRDefault="00412E2B" w:rsidP="0014375F">
            <w:pPr>
              <w:pStyle w:val="Tabletext"/>
            </w:pPr>
            <w:r w:rsidRPr="0014375F">
              <w:t>Moyne Shire Council</w:t>
            </w:r>
          </w:p>
        </w:tc>
        <w:tc>
          <w:tcPr>
            <w:tcW w:w="2206" w:type="pct"/>
            <w:noWrap/>
            <w:vAlign w:val="bottom"/>
            <w:hideMark/>
          </w:tcPr>
          <w:p w14:paraId="0CE44ED5" w14:textId="77777777" w:rsidR="00412E2B" w:rsidRPr="0014375F" w:rsidRDefault="00412E2B" w:rsidP="0014375F">
            <w:pPr>
              <w:pStyle w:val="Tabletext"/>
            </w:pPr>
            <w:r w:rsidRPr="0014375F">
              <w:t>Princes Street</w:t>
            </w:r>
          </w:p>
        </w:tc>
      </w:tr>
      <w:tr w:rsidR="00412E2B" w:rsidRPr="00412E2B" w14:paraId="0B7B4A45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78666A76" w14:textId="77777777" w:rsidR="00412E2B" w:rsidRPr="0014375F" w:rsidRDefault="00412E2B" w:rsidP="0014375F">
            <w:pPr>
              <w:pStyle w:val="Tablecolhead"/>
            </w:pPr>
            <w:r w:rsidRPr="0014375F">
              <w:t>Preston</w:t>
            </w:r>
          </w:p>
        </w:tc>
        <w:tc>
          <w:tcPr>
            <w:tcW w:w="2026" w:type="pct"/>
            <w:noWrap/>
            <w:vAlign w:val="bottom"/>
            <w:hideMark/>
          </w:tcPr>
          <w:p w14:paraId="0C0F248F" w14:textId="77777777" w:rsidR="00412E2B" w:rsidRPr="0014375F" w:rsidRDefault="00412E2B" w:rsidP="0014375F">
            <w:pPr>
              <w:pStyle w:val="Tabletext"/>
            </w:pPr>
            <w:r w:rsidRPr="0014375F">
              <w:t>Darebin Council</w:t>
            </w:r>
          </w:p>
        </w:tc>
        <w:tc>
          <w:tcPr>
            <w:tcW w:w="2206" w:type="pct"/>
            <w:noWrap/>
            <w:vAlign w:val="bottom"/>
            <w:hideMark/>
          </w:tcPr>
          <w:p w14:paraId="3BFA46CF" w14:textId="77777777" w:rsidR="00412E2B" w:rsidRPr="0014375F" w:rsidRDefault="00412E2B" w:rsidP="0014375F">
            <w:pPr>
              <w:pStyle w:val="Tabletext"/>
            </w:pPr>
            <w:r w:rsidRPr="0014375F">
              <w:t>274 Gower Street</w:t>
            </w:r>
          </w:p>
        </w:tc>
      </w:tr>
      <w:tr w:rsidR="00412E2B" w:rsidRPr="00412E2B" w14:paraId="3CFE1936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13DCEF18" w14:textId="77777777" w:rsidR="00412E2B" w:rsidRPr="0014375F" w:rsidRDefault="00412E2B" w:rsidP="0014375F">
            <w:pPr>
              <w:pStyle w:val="Tablecolhead"/>
            </w:pPr>
            <w:r w:rsidRPr="0014375F">
              <w:t>Queenscliff</w:t>
            </w:r>
          </w:p>
        </w:tc>
        <w:tc>
          <w:tcPr>
            <w:tcW w:w="2026" w:type="pct"/>
            <w:noWrap/>
            <w:vAlign w:val="bottom"/>
            <w:hideMark/>
          </w:tcPr>
          <w:p w14:paraId="1DCD1DC6" w14:textId="77777777" w:rsidR="00412E2B" w:rsidRPr="0014375F" w:rsidRDefault="00412E2B" w:rsidP="0014375F">
            <w:pPr>
              <w:pStyle w:val="Tabletext"/>
            </w:pPr>
            <w:r w:rsidRPr="0014375F">
              <w:t>Queenscliffe Borough</w:t>
            </w:r>
          </w:p>
        </w:tc>
        <w:tc>
          <w:tcPr>
            <w:tcW w:w="2206" w:type="pct"/>
            <w:noWrap/>
            <w:vAlign w:val="bottom"/>
            <w:hideMark/>
          </w:tcPr>
          <w:p w14:paraId="60FBF54B" w14:textId="77777777" w:rsidR="00412E2B" w:rsidRPr="0014375F" w:rsidRDefault="00412E2B" w:rsidP="0014375F">
            <w:pPr>
              <w:pStyle w:val="Tabletext"/>
            </w:pPr>
            <w:r w:rsidRPr="0014375F">
              <w:t>50 Learmonth Street</w:t>
            </w:r>
          </w:p>
        </w:tc>
      </w:tr>
      <w:tr w:rsidR="00412E2B" w:rsidRPr="00412E2B" w14:paraId="28A37132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7B19F3B9" w14:textId="77777777" w:rsidR="00412E2B" w:rsidRPr="0014375F" w:rsidRDefault="00412E2B" w:rsidP="0014375F">
            <w:pPr>
              <w:pStyle w:val="Tablecolhead"/>
            </w:pPr>
            <w:r w:rsidRPr="0014375F">
              <w:t>Ringwood</w:t>
            </w:r>
          </w:p>
        </w:tc>
        <w:tc>
          <w:tcPr>
            <w:tcW w:w="2026" w:type="pct"/>
            <w:noWrap/>
            <w:vAlign w:val="bottom"/>
            <w:hideMark/>
          </w:tcPr>
          <w:p w14:paraId="2DA7E882" w14:textId="77777777" w:rsidR="00412E2B" w:rsidRPr="0014375F" w:rsidRDefault="00412E2B" w:rsidP="0014375F">
            <w:pPr>
              <w:pStyle w:val="Tabletext"/>
            </w:pPr>
            <w:r w:rsidRPr="0014375F">
              <w:t>Maroondah City Council</w:t>
            </w:r>
          </w:p>
        </w:tc>
        <w:tc>
          <w:tcPr>
            <w:tcW w:w="2206" w:type="pct"/>
            <w:noWrap/>
            <w:vAlign w:val="bottom"/>
            <w:hideMark/>
          </w:tcPr>
          <w:p w14:paraId="1D8F9713" w14:textId="77777777" w:rsidR="00412E2B" w:rsidRPr="0014375F" w:rsidRDefault="00412E2B" w:rsidP="0014375F">
            <w:pPr>
              <w:pStyle w:val="Tabletext"/>
            </w:pPr>
            <w:r w:rsidRPr="0014375F">
              <w:t>179 Maroondah Highway</w:t>
            </w:r>
          </w:p>
        </w:tc>
      </w:tr>
      <w:tr w:rsidR="00412E2B" w:rsidRPr="00412E2B" w14:paraId="2541F13B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213A54F8" w14:textId="77777777" w:rsidR="00412E2B" w:rsidRPr="0014375F" w:rsidRDefault="00412E2B" w:rsidP="0014375F">
            <w:pPr>
              <w:pStyle w:val="Tablecolhead"/>
            </w:pPr>
            <w:r w:rsidRPr="0014375F">
              <w:t>Rosebud</w:t>
            </w:r>
          </w:p>
        </w:tc>
        <w:tc>
          <w:tcPr>
            <w:tcW w:w="2026" w:type="pct"/>
            <w:noWrap/>
            <w:vAlign w:val="bottom"/>
            <w:hideMark/>
          </w:tcPr>
          <w:p w14:paraId="55DA84B6" w14:textId="77777777" w:rsidR="00412E2B" w:rsidRPr="0014375F" w:rsidRDefault="00412E2B" w:rsidP="0014375F">
            <w:pPr>
              <w:pStyle w:val="Tabletext"/>
            </w:pPr>
            <w:r w:rsidRPr="0014375F">
              <w:t>Mornington Peninsula Shire Council</w:t>
            </w:r>
          </w:p>
        </w:tc>
        <w:tc>
          <w:tcPr>
            <w:tcW w:w="2206" w:type="pct"/>
            <w:noWrap/>
            <w:vAlign w:val="bottom"/>
            <w:hideMark/>
          </w:tcPr>
          <w:p w14:paraId="3B22130F" w14:textId="77777777" w:rsidR="00412E2B" w:rsidRPr="0014375F" w:rsidRDefault="00412E2B" w:rsidP="0014375F">
            <w:pPr>
              <w:pStyle w:val="Tabletext"/>
            </w:pPr>
            <w:r w:rsidRPr="0014375F">
              <w:t>90 Besgrove St</w:t>
            </w:r>
          </w:p>
        </w:tc>
      </w:tr>
      <w:tr w:rsidR="00412E2B" w:rsidRPr="00412E2B" w14:paraId="034B37F3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6DD0228C" w14:textId="77777777" w:rsidR="00412E2B" w:rsidRPr="0014375F" w:rsidRDefault="00412E2B" w:rsidP="0014375F">
            <w:pPr>
              <w:pStyle w:val="Tablecolhead"/>
            </w:pPr>
            <w:r w:rsidRPr="0014375F">
              <w:t>Sunshine</w:t>
            </w:r>
          </w:p>
        </w:tc>
        <w:tc>
          <w:tcPr>
            <w:tcW w:w="2026" w:type="pct"/>
            <w:noWrap/>
            <w:vAlign w:val="bottom"/>
            <w:hideMark/>
          </w:tcPr>
          <w:p w14:paraId="64CA44F3" w14:textId="77777777" w:rsidR="00412E2B" w:rsidRPr="0014375F" w:rsidRDefault="00412E2B" w:rsidP="0014375F">
            <w:pPr>
              <w:pStyle w:val="Tabletext"/>
            </w:pPr>
            <w:r w:rsidRPr="0014375F">
              <w:t>Brimbank City Council</w:t>
            </w:r>
          </w:p>
        </w:tc>
        <w:tc>
          <w:tcPr>
            <w:tcW w:w="2206" w:type="pct"/>
            <w:noWrap/>
            <w:vAlign w:val="bottom"/>
            <w:hideMark/>
          </w:tcPr>
          <w:p w14:paraId="3EC4144A" w14:textId="77777777" w:rsidR="00412E2B" w:rsidRPr="0014375F" w:rsidRDefault="00412E2B" w:rsidP="0014375F">
            <w:pPr>
              <w:pStyle w:val="Tabletext"/>
            </w:pPr>
            <w:r w:rsidRPr="0014375F">
              <w:t>301 Hampshire Road</w:t>
            </w:r>
          </w:p>
        </w:tc>
      </w:tr>
      <w:tr w:rsidR="00412E2B" w:rsidRPr="00412E2B" w14:paraId="7F0A4DC4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77AE0951" w14:textId="77777777" w:rsidR="00412E2B" w:rsidRPr="0014375F" w:rsidRDefault="00412E2B" w:rsidP="0014375F">
            <w:pPr>
              <w:pStyle w:val="Tablecolhead"/>
            </w:pPr>
            <w:r w:rsidRPr="0014375F">
              <w:t>Torquay</w:t>
            </w:r>
          </w:p>
        </w:tc>
        <w:tc>
          <w:tcPr>
            <w:tcW w:w="2026" w:type="pct"/>
            <w:noWrap/>
            <w:vAlign w:val="bottom"/>
            <w:hideMark/>
          </w:tcPr>
          <w:p w14:paraId="6AA8506D" w14:textId="77777777" w:rsidR="00412E2B" w:rsidRPr="0014375F" w:rsidRDefault="00412E2B" w:rsidP="0014375F">
            <w:pPr>
              <w:pStyle w:val="Tabletext"/>
            </w:pPr>
            <w:r w:rsidRPr="0014375F">
              <w:t>Surf Coast Shire Council</w:t>
            </w:r>
          </w:p>
        </w:tc>
        <w:tc>
          <w:tcPr>
            <w:tcW w:w="2206" w:type="pct"/>
            <w:noWrap/>
            <w:vAlign w:val="bottom"/>
            <w:hideMark/>
          </w:tcPr>
          <w:p w14:paraId="56225B02" w14:textId="77777777" w:rsidR="00412E2B" w:rsidRPr="0014375F" w:rsidRDefault="00412E2B" w:rsidP="0014375F">
            <w:pPr>
              <w:pStyle w:val="Tabletext"/>
            </w:pPr>
            <w:r w:rsidRPr="0014375F">
              <w:t>1 Merrijig Drive</w:t>
            </w:r>
          </w:p>
        </w:tc>
      </w:tr>
      <w:tr w:rsidR="00412E2B" w:rsidRPr="00412E2B" w14:paraId="510D8727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49564393" w14:textId="77777777" w:rsidR="00412E2B" w:rsidRPr="0014375F" w:rsidRDefault="00412E2B" w:rsidP="0014375F">
            <w:pPr>
              <w:pStyle w:val="Tablecolhead"/>
            </w:pPr>
            <w:r w:rsidRPr="0014375F">
              <w:t>Wangaratta</w:t>
            </w:r>
          </w:p>
        </w:tc>
        <w:tc>
          <w:tcPr>
            <w:tcW w:w="2026" w:type="pct"/>
            <w:noWrap/>
            <w:vAlign w:val="bottom"/>
            <w:hideMark/>
          </w:tcPr>
          <w:p w14:paraId="0D6B437C" w14:textId="6AD23E20" w:rsidR="00412E2B" w:rsidRPr="0014375F" w:rsidRDefault="00412E2B" w:rsidP="0014375F">
            <w:pPr>
              <w:pStyle w:val="Tabletext"/>
            </w:pPr>
            <w:r w:rsidRPr="0014375F">
              <w:t>Rural Wangaratta</w:t>
            </w:r>
          </w:p>
        </w:tc>
        <w:tc>
          <w:tcPr>
            <w:tcW w:w="2206" w:type="pct"/>
            <w:noWrap/>
            <w:vAlign w:val="bottom"/>
            <w:hideMark/>
          </w:tcPr>
          <w:p w14:paraId="6708A0CB" w14:textId="77777777" w:rsidR="00412E2B" w:rsidRPr="0014375F" w:rsidRDefault="00412E2B" w:rsidP="0014375F">
            <w:pPr>
              <w:pStyle w:val="Tabletext"/>
            </w:pPr>
            <w:r w:rsidRPr="0014375F">
              <w:t>62-68 Ovens Street</w:t>
            </w:r>
          </w:p>
        </w:tc>
      </w:tr>
      <w:tr w:rsidR="00412E2B" w:rsidRPr="00412E2B" w14:paraId="575C7D78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0F06C33B" w14:textId="77777777" w:rsidR="00412E2B" w:rsidRPr="0014375F" w:rsidRDefault="00412E2B" w:rsidP="0014375F">
            <w:pPr>
              <w:pStyle w:val="Tablecolhead"/>
            </w:pPr>
            <w:r w:rsidRPr="0014375F">
              <w:t>Wedderburn</w:t>
            </w:r>
          </w:p>
        </w:tc>
        <w:tc>
          <w:tcPr>
            <w:tcW w:w="2026" w:type="pct"/>
            <w:noWrap/>
            <w:vAlign w:val="bottom"/>
            <w:hideMark/>
          </w:tcPr>
          <w:p w14:paraId="117C5CAB" w14:textId="77777777" w:rsidR="00412E2B" w:rsidRPr="0014375F" w:rsidRDefault="00412E2B" w:rsidP="0014375F">
            <w:pPr>
              <w:pStyle w:val="Tabletext"/>
            </w:pPr>
            <w:r w:rsidRPr="0014375F">
              <w:t>Loddon Shire</w:t>
            </w:r>
          </w:p>
        </w:tc>
        <w:tc>
          <w:tcPr>
            <w:tcW w:w="2206" w:type="pct"/>
            <w:noWrap/>
            <w:vAlign w:val="bottom"/>
            <w:hideMark/>
          </w:tcPr>
          <w:p w14:paraId="6AFBC25E" w14:textId="77777777" w:rsidR="00412E2B" w:rsidRPr="0014375F" w:rsidRDefault="00412E2B" w:rsidP="0014375F">
            <w:pPr>
              <w:pStyle w:val="Tabletext"/>
            </w:pPr>
            <w:r w:rsidRPr="0014375F">
              <w:t>41 High Street</w:t>
            </w:r>
          </w:p>
        </w:tc>
      </w:tr>
      <w:tr w:rsidR="00412E2B" w:rsidRPr="00412E2B" w14:paraId="5632AD64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12463F09" w14:textId="77777777" w:rsidR="00412E2B" w:rsidRPr="0014375F" w:rsidRDefault="00412E2B" w:rsidP="0014375F">
            <w:pPr>
              <w:pStyle w:val="Tablecolhead"/>
            </w:pPr>
            <w:r w:rsidRPr="0014375F">
              <w:t>Wodonga</w:t>
            </w:r>
          </w:p>
        </w:tc>
        <w:tc>
          <w:tcPr>
            <w:tcW w:w="2026" w:type="pct"/>
            <w:noWrap/>
            <w:vAlign w:val="bottom"/>
            <w:hideMark/>
          </w:tcPr>
          <w:p w14:paraId="2BECF8F7" w14:textId="77777777" w:rsidR="00412E2B" w:rsidRPr="0014375F" w:rsidRDefault="00412E2B" w:rsidP="0014375F">
            <w:pPr>
              <w:pStyle w:val="Tabletext"/>
            </w:pPr>
            <w:r w:rsidRPr="0014375F">
              <w:t>Wodonga City Council</w:t>
            </w:r>
          </w:p>
        </w:tc>
        <w:tc>
          <w:tcPr>
            <w:tcW w:w="2206" w:type="pct"/>
            <w:noWrap/>
            <w:vAlign w:val="bottom"/>
            <w:hideMark/>
          </w:tcPr>
          <w:p w14:paraId="3D17D427" w14:textId="77777777" w:rsidR="00412E2B" w:rsidRPr="0014375F" w:rsidRDefault="00412E2B" w:rsidP="0014375F">
            <w:pPr>
              <w:pStyle w:val="Tabletext"/>
            </w:pPr>
            <w:r w:rsidRPr="0014375F">
              <w:t>104 Hovell Street</w:t>
            </w:r>
          </w:p>
        </w:tc>
      </w:tr>
      <w:tr w:rsidR="00412E2B" w:rsidRPr="00412E2B" w14:paraId="5DFAB4A3" w14:textId="77777777" w:rsidTr="002D2E95">
        <w:trPr>
          <w:trHeight w:val="290"/>
        </w:trPr>
        <w:tc>
          <w:tcPr>
            <w:tcW w:w="769" w:type="pct"/>
            <w:noWrap/>
            <w:vAlign w:val="bottom"/>
            <w:hideMark/>
          </w:tcPr>
          <w:p w14:paraId="7132AB45" w14:textId="77777777" w:rsidR="00412E2B" w:rsidRPr="0014375F" w:rsidRDefault="00412E2B" w:rsidP="0014375F">
            <w:pPr>
              <w:pStyle w:val="Tablecolhead"/>
            </w:pPr>
            <w:r w:rsidRPr="0014375F">
              <w:t>Wycheproof</w:t>
            </w:r>
          </w:p>
        </w:tc>
        <w:tc>
          <w:tcPr>
            <w:tcW w:w="2026" w:type="pct"/>
            <w:noWrap/>
            <w:vAlign w:val="bottom"/>
            <w:hideMark/>
          </w:tcPr>
          <w:p w14:paraId="3FE15D05" w14:textId="77777777" w:rsidR="00412E2B" w:rsidRPr="0014375F" w:rsidRDefault="00412E2B" w:rsidP="0014375F">
            <w:pPr>
              <w:pStyle w:val="Tabletext"/>
            </w:pPr>
            <w:r w:rsidRPr="0014375F">
              <w:t>Buloke Shire Council</w:t>
            </w:r>
          </w:p>
        </w:tc>
        <w:tc>
          <w:tcPr>
            <w:tcW w:w="2206" w:type="pct"/>
            <w:noWrap/>
            <w:vAlign w:val="bottom"/>
            <w:hideMark/>
          </w:tcPr>
          <w:p w14:paraId="43BA5279" w14:textId="77777777" w:rsidR="00412E2B" w:rsidRPr="0014375F" w:rsidRDefault="00412E2B" w:rsidP="0014375F">
            <w:pPr>
              <w:pStyle w:val="Tabletext"/>
            </w:pPr>
            <w:r w:rsidRPr="0014375F">
              <w:t>367 Broadway</w:t>
            </w:r>
          </w:p>
        </w:tc>
      </w:tr>
    </w:tbl>
    <w:p w14:paraId="5A99413F" w14:textId="77777777" w:rsidR="00412E2B" w:rsidRPr="00412E2B" w:rsidRDefault="00412E2B" w:rsidP="00412E2B">
      <w:pPr>
        <w:pStyle w:val="Body"/>
      </w:pPr>
    </w:p>
    <w:p w14:paraId="62E18498" w14:textId="30B3FD07" w:rsidR="00F40AE9" w:rsidRDefault="00F40AE9">
      <w:pPr>
        <w:spacing w:after="0" w:line="240" w:lineRule="auto"/>
        <w:rPr>
          <w:rFonts w:eastAsia="Times"/>
        </w:rPr>
      </w:pPr>
    </w:p>
    <w:p w14:paraId="5CE60822" w14:textId="77777777" w:rsidR="000B5647" w:rsidRDefault="000B5647">
      <w:pPr>
        <w:spacing w:after="0" w:line="240" w:lineRule="auto"/>
        <w:rPr>
          <w:rFonts w:eastAsia="Times"/>
        </w:rPr>
      </w:pPr>
    </w:p>
    <w:p w14:paraId="57683734" w14:textId="77777777" w:rsidR="000B5647" w:rsidRDefault="000B5647">
      <w:pPr>
        <w:spacing w:after="0" w:line="240" w:lineRule="auto"/>
        <w:rPr>
          <w:rFonts w:eastAsia="Times"/>
        </w:rPr>
      </w:pPr>
    </w:p>
    <w:p w14:paraId="1EFDFD1F" w14:textId="77777777" w:rsidR="000B5647" w:rsidRDefault="000B5647">
      <w:pPr>
        <w:spacing w:after="0" w:line="240" w:lineRule="auto"/>
        <w:rPr>
          <w:rFonts w:eastAsia="Times"/>
        </w:rPr>
      </w:pPr>
    </w:p>
    <w:p w14:paraId="2294E07C" w14:textId="77777777" w:rsidR="000B5647" w:rsidRDefault="000B5647">
      <w:pPr>
        <w:spacing w:after="0" w:line="240" w:lineRule="auto"/>
        <w:rPr>
          <w:rFonts w:eastAsia="Times"/>
        </w:rPr>
      </w:pPr>
    </w:p>
    <w:p w14:paraId="4E7CBFCB" w14:textId="77777777" w:rsidR="000B5647" w:rsidRDefault="000B5647">
      <w:pPr>
        <w:spacing w:after="0" w:line="240" w:lineRule="auto"/>
        <w:rPr>
          <w:rFonts w:eastAsia="Times"/>
        </w:rPr>
      </w:pPr>
    </w:p>
    <w:p w14:paraId="21DFFF37" w14:textId="77777777" w:rsidR="000B5647" w:rsidRDefault="000B5647">
      <w:pPr>
        <w:spacing w:after="0" w:line="240" w:lineRule="auto"/>
        <w:rPr>
          <w:rFonts w:eastAsia="Times"/>
        </w:rPr>
      </w:pPr>
    </w:p>
    <w:p w14:paraId="4A007761" w14:textId="77777777" w:rsidR="000B5647" w:rsidRDefault="000B5647">
      <w:pPr>
        <w:spacing w:after="0" w:line="240" w:lineRule="auto"/>
        <w:rPr>
          <w:rFonts w:eastAsia="Times"/>
        </w:rPr>
      </w:pPr>
    </w:p>
    <w:p w14:paraId="3E8E86B7" w14:textId="77777777" w:rsidR="000B5647" w:rsidRDefault="000B5647">
      <w:pPr>
        <w:spacing w:after="0" w:line="240" w:lineRule="auto"/>
        <w:rPr>
          <w:rFonts w:eastAsia="Times"/>
        </w:rPr>
      </w:pPr>
    </w:p>
    <w:p w14:paraId="447DB941" w14:textId="77777777" w:rsidR="000B5647" w:rsidRDefault="000B5647">
      <w:pPr>
        <w:spacing w:after="0" w:line="240" w:lineRule="auto"/>
        <w:rPr>
          <w:rFonts w:eastAsia="Times"/>
        </w:rPr>
      </w:pPr>
    </w:p>
    <w:p w14:paraId="6B16DAAC" w14:textId="77777777" w:rsidR="000B5647" w:rsidRDefault="000B5647">
      <w:pPr>
        <w:spacing w:after="0" w:line="240" w:lineRule="auto"/>
        <w:rPr>
          <w:rFonts w:eastAsia="Times"/>
        </w:rPr>
      </w:pPr>
    </w:p>
    <w:p w14:paraId="539588E8" w14:textId="77777777" w:rsidR="000B5647" w:rsidRDefault="000B5647">
      <w:pPr>
        <w:spacing w:after="0" w:line="240" w:lineRule="auto"/>
        <w:rPr>
          <w:rFonts w:eastAsia="Times"/>
        </w:rPr>
      </w:pPr>
    </w:p>
    <w:p w14:paraId="0DA6E226" w14:textId="77777777" w:rsidR="000B5647" w:rsidRDefault="000B5647">
      <w:pPr>
        <w:spacing w:after="0" w:line="240" w:lineRule="auto"/>
        <w:rPr>
          <w:rFonts w:eastAsia="Times"/>
        </w:rPr>
      </w:pPr>
    </w:p>
    <w:p w14:paraId="372CD8C0" w14:textId="77777777" w:rsidR="000B5647" w:rsidRDefault="000B5647">
      <w:pPr>
        <w:spacing w:after="0" w:line="240" w:lineRule="auto"/>
        <w:rPr>
          <w:rFonts w:eastAsia="Times"/>
        </w:rPr>
      </w:pPr>
    </w:p>
    <w:p w14:paraId="3066F344" w14:textId="77777777" w:rsidR="000B5647" w:rsidRDefault="000B5647">
      <w:pPr>
        <w:spacing w:after="0" w:line="240" w:lineRule="auto"/>
        <w:rPr>
          <w:rFonts w:eastAsia="Times"/>
        </w:rPr>
      </w:pPr>
    </w:p>
    <w:p w14:paraId="60B8779C" w14:textId="77777777" w:rsidR="00F40AE9" w:rsidRPr="009F67DF" w:rsidRDefault="00F40AE9" w:rsidP="009F67DF">
      <w:pPr>
        <w:pStyle w:val="Body"/>
      </w:pPr>
    </w:p>
    <w:p w14:paraId="58B2448A" w14:textId="4F1A576C" w:rsidR="00D967E6" w:rsidRPr="00DE21C7" w:rsidRDefault="00D967E6" w:rsidP="00757BB9">
      <w:pPr>
        <w:pStyle w:val="Accessibility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E21C7">
        <w:t xml:space="preserve">Contact us to receive this document in another format. Please phone </w:t>
      </w:r>
      <w:r w:rsidR="0044067A">
        <w:t>the Victorian Seniors Festival team on (03) 8850 6164</w:t>
      </w:r>
      <w:r w:rsidRPr="00DE21C7">
        <w:t xml:space="preserve">, or email </w:t>
      </w:r>
      <w:hyperlink r:id="rId15" w:history="1">
        <w:r w:rsidR="0044067A" w:rsidRPr="00DD79C8">
          <w:rPr>
            <w:rStyle w:val="Hyperlink"/>
          </w:rPr>
          <w:t>seniorsfestival@dffh.vic.gov.au</w:t>
        </w:r>
      </w:hyperlink>
    </w:p>
    <w:p w14:paraId="49FC3F6B" w14:textId="667CC8AF" w:rsidR="00D967E6" w:rsidRPr="00DE21C7" w:rsidRDefault="00D967E6" w:rsidP="00757BB9">
      <w:pPr>
        <w:pStyle w:val="Accessibility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E21C7">
        <w:rPr>
          <w:b/>
          <w:bCs/>
        </w:rPr>
        <w:t>If you are d/Deaf, hard of hearing, or have a speech/communication difficulty</w:t>
      </w:r>
      <w:r w:rsidRPr="00DE21C7">
        <w:t xml:space="preserve"> please contact us through your preferred </w:t>
      </w:r>
      <w:hyperlink r:id="rId16" w:history="1">
        <w:r w:rsidRPr="00DE21C7">
          <w:rPr>
            <w:rStyle w:val="Hyperlink"/>
            <w:szCs w:val="24"/>
          </w:rPr>
          <w:t>National Relay Service (NRS) call channel</w:t>
        </w:r>
      </w:hyperlink>
      <w:r w:rsidRPr="00DE21C7">
        <w:rPr>
          <w:rStyle w:val="FootnoteReference"/>
        </w:rPr>
        <w:footnoteReference w:id="2"/>
      </w:r>
      <w:r w:rsidRPr="00DE21C7">
        <w:t xml:space="preserve"> Then, provide the NRS with our phone number</w:t>
      </w:r>
      <w:r w:rsidR="0044067A">
        <w:t xml:space="preserve"> (03) 8850 6164.</w:t>
      </w:r>
      <w:r w:rsidRPr="00DE21C7">
        <w:t xml:space="preserve"> For more information, visit </w:t>
      </w:r>
      <w:hyperlink r:id="rId17" w:history="1">
        <w:r w:rsidRPr="00DE21C7">
          <w:rPr>
            <w:rStyle w:val="Hyperlink"/>
            <w:szCs w:val="24"/>
          </w:rPr>
          <w:t>About the National Relay Service</w:t>
        </w:r>
      </w:hyperlink>
      <w:r w:rsidRPr="00DE21C7">
        <w:rPr>
          <w:rStyle w:val="FootnoteReference"/>
        </w:rPr>
        <w:footnoteReference w:id="3"/>
      </w:r>
    </w:p>
    <w:p w14:paraId="6D19CB2D" w14:textId="77777777" w:rsidR="00D967E6" w:rsidRPr="00DE21C7" w:rsidRDefault="00D967E6" w:rsidP="00757BB9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E21C7">
        <w:t>Authorised and published by the Victorian Government, 1 Treasury Place, Melbourne.</w:t>
      </w:r>
    </w:p>
    <w:p w14:paraId="11947F5A" w14:textId="021953B9" w:rsidR="00D967E6" w:rsidRPr="00DE21C7" w:rsidRDefault="00D967E6" w:rsidP="00757BB9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E21C7">
        <w:t xml:space="preserve">© State of Victoria, Australia, Department of Families, Fairness and </w:t>
      </w:r>
      <w:r w:rsidRPr="0044067A">
        <w:t xml:space="preserve">Housing, </w:t>
      </w:r>
      <w:r w:rsidR="00757BB9">
        <w:t xml:space="preserve">August </w:t>
      </w:r>
      <w:r w:rsidR="0044067A" w:rsidRPr="0044067A">
        <w:t>2026.</w:t>
      </w:r>
    </w:p>
    <w:p w14:paraId="7DE9F347" w14:textId="77777777" w:rsidR="00162CA9" w:rsidRDefault="00162CA9" w:rsidP="00D967E6">
      <w:pPr>
        <w:pStyle w:val="Accessibilitypara"/>
      </w:pPr>
    </w:p>
    <w:sectPr w:rsidR="00162CA9" w:rsidSect="00C204E8">
      <w:headerReference w:type="default" r:id="rId18"/>
      <w:footerReference w:type="default" r:id="rId19"/>
      <w:type w:val="continuous"/>
      <w:pgSz w:w="11906" w:h="16838" w:code="9"/>
      <w:pgMar w:top="1418" w:right="851" w:bottom="851" w:left="851" w:header="851" w:footer="567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4E1F0" w14:textId="77777777" w:rsidR="00C420ED" w:rsidRDefault="00C420ED">
      <w:r>
        <w:separator/>
      </w:r>
    </w:p>
    <w:p w14:paraId="15DC9D8A" w14:textId="77777777" w:rsidR="00C420ED" w:rsidRDefault="00C420ED"/>
  </w:endnote>
  <w:endnote w:type="continuationSeparator" w:id="0">
    <w:p w14:paraId="1A03DABD" w14:textId="77777777" w:rsidR="00C420ED" w:rsidRDefault="00C420ED">
      <w:r>
        <w:continuationSeparator/>
      </w:r>
    </w:p>
    <w:p w14:paraId="20EB53B6" w14:textId="77777777" w:rsidR="00C420ED" w:rsidRDefault="00C420ED"/>
  </w:endnote>
  <w:endnote w:type="continuationNotice" w:id="1">
    <w:p w14:paraId="6D4AAF1E" w14:textId="77777777" w:rsidR="00C420ED" w:rsidRDefault="00C420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EC0DB" w14:textId="7777777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AE5F339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6AE5F339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BA087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15E0CD4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215E0CD4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E6E18" w14:textId="77777777" w:rsidR="00593A99" w:rsidRPr="00F65AA9" w:rsidRDefault="00593A9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3C0A0B7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089C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63C0A0B7" w14:textId="77777777" w:rsidR="00593A99" w:rsidRPr="00B21F90" w:rsidRDefault="00593A99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9C86B" w14:textId="77777777" w:rsidR="00C420ED" w:rsidRDefault="00C420ED" w:rsidP="00207717">
      <w:pPr>
        <w:spacing w:before="120"/>
      </w:pPr>
      <w:r>
        <w:separator/>
      </w:r>
    </w:p>
  </w:footnote>
  <w:footnote w:type="continuationSeparator" w:id="0">
    <w:p w14:paraId="3C7F2834" w14:textId="77777777" w:rsidR="00C420ED" w:rsidRDefault="00C420ED">
      <w:r>
        <w:continuationSeparator/>
      </w:r>
    </w:p>
    <w:p w14:paraId="753614E7" w14:textId="77777777" w:rsidR="00C420ED" w:rsidRDefault="00C420ED"/>
  </w:footnote>
  <w:footnote w:type="continuationNotice" w:id="1">
    <w:p w14:paraId="6928FDC1" w14:textId="77777777" w:rsidR="00C420ED" w:rsidRDefault="00C420ED">
      <w:pPr>
        <w:spacing w:after="0" w:line="240" w:lineRule="auto"/>
      </w:pPr>
    </w:p>
  </w:footnote>
  <w:footnote w:id="2">
    <w:p w14:paraId="56227F11" w14:textId="77777777" w:rsidR="00D967E6" w:rsidRDefault="00D967E6" w:rsidP="00D967E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83B90">
        <w:t>https://www.accesshub.gov.au/about-the-nrs/nrs-call-numbers-and-links</w:t>
      </w:r>
    </w:p>
  </w:footnote>
  <w:footnote w:id="3">
    <w:p w14:paraId="04719695" w14:textId="77777777" w:rsidR="00D967E6" w:rsidRDefault="00D967E6" w:rsidP="00D967E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C1C26">
        <w:t>https://www.accesshub.gov.au/about-the-nrs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23BBC" w14:textId="69AE7956" w:rsidR="00E261B3" w:rsidRPr="0051568D" w:rsidRDefault="00AC1573" w:rsidP="0017674D">
    <w:pPr>
      <w:pStyle w:val="Header"/>
    </w:pPr>
    <w:r>
      <w:t>Collection points for the 2026</w:t>
    </w:r>
    <w:r w:rsidRPr="00EA6EA2">
      <w:t xml:space="preserve"> Victorian Seniors </w:t>
    </w:r>
    <w:r>
      <w:t>Festival p</w:t>
    </w:r>
    <w:r w:rsidR="00CE20F5">
      <w:t>rint guide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040495"/>
    <w:multiLevelType w:val="multilevel"/>
    <w:tmpl w:val="E5F8D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9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5D887F3D"/>
    <w:multiLevelType w:val="hybridMultilevel"/>
    <w:tmpl w:val="4DCAD2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278872">
    <w:abstractNumId w:val="10"/>
  </w:num>
  <w:num w:numId="2" w16cid:durableId="1589266887">
    <w:abstractNumId w:val="18"/>
  </w:num>
  <w:num w:numId="3" w16cid:durableId="17365104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515666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0450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59107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2994873">
    <w:abstractNumId w:val="22"/>
  </w:num>
  <w:num w:numId="8" w16cid:durableId="1978801422">
    <w:abstractNumId w:val="17"/>
  </w:num>
  <w:num w:numId="9" w16cid:durableId="2113083680">
    <w:abstractNumId w:val="21"/>
  </w:num>
  <w:num w:numId="10" w16cid:durableId="16707146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2838369">
    <w:abstractNumId w:val="24"/>
  </w:num>
  <w:num w:numId="12" w16cid:durableId="19670001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2003522">
    <w:abstractNumId w:val="19"/>
  </w:num>
  <w:num w:numId="14" w16cid:durableId="13197708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399350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04683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837070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4958747">
    <w:abstractNumId w:val="26"/>
  </w:num>
  <w:num w:numId="19" w16cid:durableId="12383244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6567688">
    <w:abstractNumId w:val="14"/>
  </w:num>
  <w:num w:numId="21" w16cid:durableId="1616980506">
    <w:abstractNumId w:val="12"/>
  </w:num>
  <w:num w:numId="22" w16cid:durableId="11287448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0324230">
    <w:abstractNumId w:val="15"/>
  </w:num>
  <w:num w:numId="24" w16cid:durableId="869493609">
    <w:abstractNumId w:val="27"/>
  </w:num>
  <w:num w:numId="25" w16cid:durableId="1679652250">
    <w:abstractNumId w:val="25"/>
  </w:num>
  <w:num w:numId="26" w16cid:durableId="1435905434">
    <w:abstractNumId w:val="20"/>
  </w:num>
  <w:num w:numId="27" w16cid:durableId="1999532308">
    <w:abstractNumId w:val="11"/>
  </w:num>
  <w:num w:numId="28" w16cid:durableId="753430641">
    <w:abstractNumId w:val="28"/>
  </w:num>
  <w:num w:numId="29" w16cid:durableId="1238975494">
    <w:abstractNumId w:val="9"/>
  </w:num>
  <w:num w:numId="30" w16cid:durableId="1551847124">
    <w:abstractNumId w:val="7"/>
  </w:num>
  <w:num w:numId="31" w16cid:durableId="830565956">
    <w:abstractNumId w:val="6"/>
  </w:num>
  <w:num w:numId="32" w16cid:durableId="1638102877">
    <w:abstractNumId w:val="5"/>
  </w:num>
  <w:num w:numId="33" w16cid:durableId="806818053">
    <w:abstractNumId w:val="4"/>
  </w:num>
  <w:num w:numId="34" w16cid:durableId="1742436619">
    <w:abstractNumId w:val="8"/>
  </w:num>
  <w:num w:numId="35" w16cid:durableId="2122527886">
    <w:abstractNumId w:val="3"/>
  </w:num>
  <w:num w:numId="36" w16cid:durableId="1540437879">
    <w:abstractNumId w:val="2"/>
  </w:num>
  <w:num w:numId="37" w16cid:durableId="1396321171">
    <w:abstractNumId w:val="1"/>
  </w:num>
  <w:num w:numId="38" w16cid:durableId="1152450698">
    <w:abstractNumId w:val="0"/>
  </w:num>
  <w:num w:numId="39" w16cid:durableId="21154442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07244895">
    <w:abstractNumId w:val="22"/>
  </w:num>
  <w:num w:numId="41" w16cid:durableId="2088839045">
    <w:abstractNumId w:val="22"/>
  </w:num>
  <w:num w:numId="42" w16cid:durableId="1692532892">
    <w:abstractNumId w:val="22"/>
  </w:num>
  <w:num w:numId="43" w16cid:durableId="5060973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123917874">
    <w:abstractNumId w:val="23"/>
  </w:num>
  <w:num w:numId="45" w16cid:durableId="148984024">
    <w:abstractNumId w:val="16"/>
  </w:num>
  <w:num w:numId="46" w16cid:durableId="4934498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670"/>
    <w:rsid w:val="00000719"/>
    <w:rsid w:val="00002D68"/>
    <w:rsid w:val="00003403"/>
    <w:rsid w:val="00004475"/>
    <w:rsid w:val="00004BB6"/>
    <w:rsid w:val="00005347"/>
    <w:rsid w:val="000072B6"/>
    <w:rsid w:val="0001021B"/>
    <w:rsid w:val="00011D89"/>
    <w:rsid w:val="000145CA"/>
    <w:rsid w:val="000154FD"/>
    <w:rsid w:val="000163EE"/>
    <w:rsid w:val="00022271"/>
    <w:rsid w:val="000235E8"/>
    <w:rsid w:val="00024D89"/>
    <w:rsid w:val="000250B6"/>
    <w:rsid w:val="00033A18"/>
    <w:rsid w:val="00033D81"/>
    <w:rsid w:val="00037366"/>
    <w:rsid w:val="00041BF0"/>
    <w:rsid w:val="000421E9"/>
    <w:rsid w:val="000428B1"/>
    <w:rsid w:val="00042C8A"/>
    <w:rsid w:val="00044EDD"/>
    <w:rsid w:val="0004536B"/>
    <w:rsid w:val="00046B68"/>
    <w:rsid w:val="000527DD"/>
    <w:rsid w:val="000541F8"/>
    <w:rsid w:val="000578B2"/>
    <w:rsid w:val="00060959"/>
    <w:rsid w:val="00060C8F"/>
    <w:rsid w:val="0006298A"/>
    <w:rsid w:val="000643BD"/>
    <w:rsid w:val="000663CD"/>
    <w:rsid w:val="000733FE"/>
    <w:rsid w:val="00074219"/>
    <w:rsid w:val="00074ED5"/>
    <w:rsid w:val="0008508E"/>
    <w:rsid w:val="00086557"/>
    <w:rsid w:val="00087951"/>
    <w:rsid w:val="0009050A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647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05F2"/>
    <w:rsid w:val="000F1F1E"/>
    <w:rsid w:val="000F2259"/>
    <w:rsid w:val="000F2DDA"/>
    <w:rsid w:val="000F2EA0"/>
    <w:rsid w:val="000F5213"/>
    <w:rsid w:val="00101001"/>
    <w:rsid w:val="00102B61"/>
    <w:rsid w:val="00102DDD"/>
    <w:rsid w:val="00103276"/>
    <w:rsid w:val="0010392D"/>
    <w:rsid w:val="0010447F"/>
    <w:rsid w:val="00104FE3"/>
    <w:rsid w:val="00105291"/>
    <w:rsid w:val="0010714F"/>
    <w:rsid w:val="001120C5"/>
    <w:rsid w:val="00120BD3"/>
    <w:rsid w:val="00122FEA"/>
    <w:rsid w:val="001232BD"/>
    <w:rsid w:val="00124ED5"/>
    <w:rsid w:val="001276FA"/>
    <w:rsid w:val="00127D91"/>
    <w:rsid w:val="0014375F"/>
    <w:rsid w:val="001447B3"/>
    <w:rsid w:val="00152073"/>
    <w:rsid w:val="00155AC1"/>
    <w:rsid w:val="00156598"/>
    <w:rsid w:val="0016037B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0397"/>
    <w:rsid w:val="00192F9D"/>
    <w:rsid w:val="00196EB8"/>
    <w:rsid w:val="00196EFB"/>
    <w:rsid w:val="001979FF"/>
    <w:rsid w:val="00197B17"/>
    <w:rsid w:val="001A0721"/>
    <w:rsid w:val="001A1950"/>
    <w:rsid w:val="001A1C54"/>
    <w:rsid w:val="001A202A"/>
    <w:rsid w:val="001A3ACE"/>
    <w:rsid w:val="001B058F"/>
    <w:rsid w:val="001B1A98"/>
    <w:rsid w:val="001B6B96"/>
    <w:rsid w:val="001B7228"/>
    <w:rsid w:val="001B738B"/>
    <w:rsid w:val="001C09DB"/>
    <w:rsid w:val="001C191C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52A2"/>
    <w:rsid w:val="001E68A5"/>
    <w:rsid w:val="001E6BB0"/>
    <w:rsid w:val="001E7282"/>
    <w:rsid w:val="001F0CB9"/>
    <w:rsid w:val="001F3826"/>
    <w:rsid w:val="001F6E46"/>
    <w:rsid w:val="001F7C91"/>
    <w:rsid w:val="002033B7"/>
    <w:rsid w:val="00206463"/>
    <w:rsid w:val="00206F2F"/>
    <w:rsid w:val="00207717"/>
    <w:rsid w:val="0021053D"/>
    <w:rsid w:val="002106BE"/>
    <w:rsid w:val="00210A92"/>
    <w:rsid w:val="00214CE7"/>
    <w:rsid w:val="00216C03"/>
    <w:rsid w:val="00220C04"/>
    <w:rsid w:val="0022278D"/>
    <w:rsid w:val="0022701F"/>
    <w:rsid w:val="00227C68"/>
    <w:rsid w:val="00233311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1EF"/>
    <w:rsid w:val="00263A90"/>
    <w:rsid w:val="0026408B"/>
    <w:rsid w:val="00267C3E"/>
    <w:rsid w:val="002709BB"/>
    <w:rsid w:val="0027131C"/>
    <w:rsid w:val="00273BAC"/>
    <w:rsid w:val="002763B3"/>
    <w:rsid w:val="00276A44"/>
    <w:rsid w:val="002802E3"/>
    <w:rsid w:val="00280C4B"/>
    <w:rsid w:val="0028213D"/>
    <w:rsid w:val="002853BB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2E95"/>
    <w:rsid w:val="002D5006"/>
    <w:rsid w:val="002E01D0"/>
    <w:rsid w:val="002E161D"/>
    <w:rsid w:val="002E3100"/>
    <w:rsid w:val="002E5234"/>
    <w:rsid w:val="002E6C95"/>
    <w:rsid w:val="002E7C36"/>
    <w:rsid w:val="002F2894"/>
    <w:rsid w:val="002F3ADF"/>
    <w:rsid w:val="002F3D32"/>
    <w:rsid w:val="002F5F31"/>
    <w:rsid w:val="002F5F46"/>
    <w:rsid w:val="002F7C52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2EE"/>
    <w:rsid w:val="00327870"/>
    <w:rsid w:val="0033259D"/>
    <w:rsid w:val="00332FEC"/>
    <w:rsid w:val="003333D2"/>
    <w:rsid w:val="00337339"/>
    <w:rsid w:val="003406C6"/>
    <w:rsid w:val="003418CC"/>
    <w:rsid w:val="00342706"/>
    <w:rsid w:val="003459BD"/>
    <w:rsid w:val="00350D38"/>
    <w:rsid w:val="00351405"/>
    <w:rsid w:val="00351B36"/>
    <w:rsid w:val="00357B4E"/>
    <w:rsid w:val="003716FD"/>
    <w:rsid w:val="0037204B"/>
    <w:rsid w:val="003744CF"/>
    <w:rsid w:val="00374717"/>
    <w:rsid w:val="0037676C"/>
    <w:rsid w:val="00377A1A"/>
    <w:rsid w:val="00381043"/>
    <w:rsid w:val="00381635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05"/>
    <w:rsid w:val="003B408A"/>
    <w:rsid w:val="003C08A2"/>
    <w:rsid w:val="003C2045"/>
    <w:rsid w:val="003C29CC"/>
    <w:rsid w:val="003C43A1"/>
    <w:rsid w:val="003C4FC0"/>
    <w:rsid w:val="003C55F4"/>
    <w:rsid w:val="003C6B31"/>
    <w:rsid w:val="003C7897"/>
    <w:rsid w:val="003C7A3F"/>
    <w:rsid w:val="003D2766"/>
    <w:rsid w:val="003D2A74"/>
    <w:rsid w:val="003D3E8F"/>
    <w:rsid w:val="003D4019"/>
    <w:rsid w:val="003D452D"/>
    <w:rsid w:val="003D6475"/>
    <w:rsid w:val="003D6EE6"/>
    <w:rsid w:val="003D7000"/>
    <w:rsid w:val="003D72BE"/>
    <w:rsid w:val="003D7E30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04CC"/>
    <w:rsid w:val="004013C7"/>
    <w:rsid w:val="00401FCF"/>
    <w:rsid w:val="00406157"/>
    <w:rsid w:val="00406285"/>
    <w:rsid w:val="00412E2B"/>
    <w:rsid w:val="004148F9"/>
    <w:rsid w:val="004171BB"/>
    <w:rsid w:val="0042084E"/>
    <w:rsid w:val="00421EEF"/>
    <w:rsid w:val="00424D65"/>
    <w:rsid w:val="00430393"/>
    <w:rsid w:val="00431806"/>
    <w:rsid w:val="00433722"/>
    <w:rsid w:val="004350F9"/>
    <w:rsid w:val="00437AC5"/>
    <w:rsid w:val="0044067A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440A"/>
    <w:rsid w:val="00466E79"/>
    <w:rsid w:val="0047073D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97693"/>
    <w:rsid w:val="004A160D"/>
    <w:rsid w:val="004A3E81"/>
    <w:rsid w:val="004A4195"/>
    <w:rsid w:val="004A5C62"/>
    <w:rsid w:val="004A5CE5"/>
    <w:rsid w:val="004A707D"/>
    <w:rsid w:val="004B4185"/>
    <w:rsid w:val="004C5541"/>
    <w:rsid w:val="004C5B2B"/>
    <w:rsid w:val="004C5DFD"/>
    <w:rsid w:val="004C6585"/>
    <w:rsid w:val="004C6EEE"/>
    <w:rsid w:val="004C702B"/>
    <w:rsid w:val="004D0033"/>
    <w:rsid w:val="004D016B"/>
    <w:rsid w:val="004D1B22"/>
    <w:rsid w:val="004D23CC"/>
    <w:rsid w:val="004D36DD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3109"/>
    <w:rsid w:val="00514667"/>
    <w:rsid w:val="0051568D"/>
    <w:rsid w:val="005204B6"/>
    <w:rsid w:val="00526AC7"/>
    <w:rsid w:val="00526C15"/>
    <w:rsid w:val="00530B82"/>
    <w:rsid w:val="00536499"/>
    <w:rsid w:val="00542A03"/>
    <w:rsid w:val="00543903"/>
    <w:rsid w:val="00543F11"/>
    <w:rsid w:val="00546305"/>
    <w:rsid w:val="00547A95"/>
    <w:rsid w:val="0055119B"/>
    <w:rsid w:val="00561202"/>
    <w:rsid w:val="00561714"/>
    <w:rsid w:val="00564619"/>
    <w:rsid w:val="00571446"/>
    <w:rsid w:val="00572031"/>
    <w:rsid w:val="00572282"/>
    <w:rsid w:val="00573CE3"/>
    <w:rsid w:val="00576E84"/>
    <w:rsid w:val="00580394"/>
    <w:rsid w:val="005809CD"/>
    <w:rsid w:val="005824A7"/>
    <w:rsid w:val="00582B8C"/>
    <w:rsid w:val="0058757E"/>
    <w:rsid w:val="00593A99"/>
    <w:rsid w:val="00593AB2"/>
    <w:rsid w:val="00596A4B"/>
    <w:rsid w:val="00597507"/>
    <w:rsid w:val="005A2AF8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FD1"/>
    <w:rsid w:val="005F0775"/>
    <w:rsid w:val="005F0964"/>
    <w:rsid w:val="005F0CF5"/>
    <w:rsid w:val="005F21EB"/>
    <w:rsid w:val="005F64CF"/>
    <w:rsid w:val="005F7D08"/>
    <w:rsid w:val="00602E70"/>
    <w:rsid w:val="00603F1E"/>
    <w:rsid w:val="006041AD"/>
    <w:rsid w:val="00605908"/>
    <w:rsid w:val="00607850"/>
    <w:rsid w:val="00610D7C"/>
    <w:rsid w:val="00613414"/>
    <w:rsid w:val="00614146"/>
    <w:rsid w:val="0062014B"/>
    <w:rsid w:val="00620154"/>
    <w:rsid w:val="006209D2"/>
    <w:rsid w:val="006223EA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2ECA"/>
    <w:rsid w:val="00644B1F"/>
    <w:rsid w:val="00644B7E"/>
    <w:rsid w:val="006454E6"/>
    <w:rsid w:val="00646235"/>
    <w:rsid w:val="00646A68"/>
    <w:rsid w:val="006500C1"/>
    <w:rsid w:val="006505BD"/>
    <w:rsid w:val="006508EA"/>
    <w:rsid w:val="0065092E"/>
    <w:rsid w:val="006557A7"/>
    <w:rsid w:val="00656290"/>
    <w:rsid w:val="006601C9"/>
    <w:rsid w:val="00660552"/>
    <w:rsid w:val="006608D8"/>
    <w:rsid w:val="006621D7"/>
    <w:rsid w:val="0066302A"/>
    <w:rsid w:val="00667770"/>
    <w:rsid w:val="00670597"/>
    <w:rsid w:val="006706D0"/>
    <w:rsid w:val="00671D89"/>
    <w:rsid w:val="00677574"/>
    <w:rsid w:val="00683878"/>
    <w:rsid w:val="0068454C"/>
    <w:rsid w:val="00691B62"/>
    <w:rsid w:val="006933B5"/>
    <w:rsid w:val="00693D14"/>
    <w:rsid w:val="00695A93"/>
    <w:rsid w:val="00696F27"/>
    <w:rsid w:val="006A0034"/>
    <w:rsid w:val="006A18C2"/>
    <w:rsid w:val="006A2A91"/>
    <w:rsid w:val="006A3383"/>
    <w:rsid w:val="006B077C"/>
    <w:rsid w:val="006B16AF"/>
    <w:rsid w:val="006B47B9"/>
    <w:rsid w:val="006B6803"/>
    <w:rsid w:val="006D0F16"/>
    <w:rsid w:val="006D2A3F"/>
    <w:rsid w:val="006D2FBC"/>
    <w:rsid w:val="006E1226"/>
    <w:rsid w:val="006E138B"/>
    <w:rsid w:val="006E1867"/>
    <w:rsid w:val="006F0330"/>
    <w:rsid w:val="006F1FDC"/>
    <w:rsid w:val="006F4B36"/>
    <w:rsid w:val="006F6B8C"/>
    <w:rsid w:val="007013EF"/>
    <w:rsid w:val="007048FF"/>
    <w:rsid w:val="007055BD"/>
    <w:rsid w:val="007173CA"/>
    <w:rsid w:val="00717462"/>
    <w:rsid w:val="007216AA"/>
    <w:rsid w:val="00721AB5"/>
    <w:rsid w:val="00721CFB"/>
    <w:rsid w:val="00721DEF"/>
    <w:rsid w:val="00724A43"/>
    <w:rsid w:val="00724D97"/>
    <w:rsid w:val="007273AC"/>
    <w:rsid w:val="00731AD4"/>
    <w:rsid w:val="00733894"/>
    <w:rsid w:val="007346E4"/>
    <w:rsid w:val="00740F22"/>
    <w:rsid w:val="00741977"/>
    <w:rsid w:val="00741A64"/>
    <w:rsid w:val="00741CF0"/>
    <w:rsid w:val="00741F1A"/>
    <w:rsid w:val="00743A2C"/>
    <w:rsid w:val="007447DA"/>
    <w:rsid w:val="00744AD9"/>
    <w:rsid w:val="007450F8"/>
    <w:rsid w:val="007460F2"/>
    <w:rsid w:val="0074696E"/>
    <w:rsid w:val="00747C0B"/>
    <w:rsid w:val="00750135"/>
    <w:rsid w:val="00750EC2"/>
    <w:rsid w:val="00752B28"/>
    <w:rsid w:val="007541A9"/>
    <w:rsid w:val="00754E36"/>
    <w:rsid w:val="00757BB9"/>
    <w:rsid w:val="00763139"/>
    <w:rsid w:val="00763868"/>
    <w:rsid w:val="00766F80"/>
    <w:rsid w:val="00770F37"/>
    <w:rsid w:val="007711A0"/>
    <w:rsid w:val="00772307"/>
    <w:rsid w:val="00772D5E"/>
    <w:rsid w:val="0077463E"/>
    <w:rsid w:val="0077509A"/>
    <w:rsid w:val="00776928"/>
    <w:rsid w:val="00776E0F"/>
    <w:rsid w:val="007774B1"/>
    <w:rsid w:val="00777BE1"/>
    <w:rsid w:val="00777F00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0C24"/>
    <w:rsid w:val="007F31B6"/>
    <w:rsid w:val="007F546C"/>
    <w:rsid w:val="007F625F"/>
    <w:rsid w:val="007F665E"/>
    <w:rsid w:val="00800412"/>
    <w:rsid w:val="00800AF2"/>
    <w:rsid w:val="0080587B"/>
    <w:rsid w:val="00806468"/>
    <w:rsid w:val="008119CA"/>
    <w:rsid w:val="00811BBF"/>
    <w:rsid w:val="008130C4"/>
    <w:rsid w:val="008155F0"/>
    <w:rsid w:val="00816048"/>
    <w:rsid w:val="00816735"/>
    <w:rsid w:val="00820141"/>
    <w:rsid w:val="00820E0C"/>
    <w:rsid w:val="00823275"/>
    <w:rsid w:val="0082366F"/>
    <w:rsid w:val="008338A2"/>
    <w:rsid w:val="00836BE1"/>
    <w:rsid w:val="00841AA9"/>
    <w:rsid w:val="00844EB0"/>
    <w:rsid w:val="008474FE"/>
    <w:rsid w:val="0085232E"/>
    <w:rsid w:val="00853EE4"/>
    <w:rsid w:val="00855535"/>
    <w:rsid w:val="00857C5A"/>
    <w:rsid w:val="00861937"/>
    <w:rsid w:val="0086255E"/>
    <w:rsid w:val="008633F0"/>
    <w:rsid w:val="00867D9D"/>
    <w:rsid w:val="00872C54"/>
    <w:rsid w:val="00872E0A"/>
    <w:rsid w:val="00873594"/>
    <w:rsid w:val="00873F08"/>
    <w:rsid w:val="00875285"/>
    <w:rsid w:val="00880FFD"/>
    <w:rsid w:val="00884B62"/>
    <w:rsid w:val="0088529C"/>
    <w:rsid w:val="00887903"/>
    <w:rsid w:val="0089270A"/>
    <w:rsid w:val="00893AF6"/>
    <w:rsid w:val="00894BC4"/>
    <w:rsid w:val="00897125"/>
    <w:rsid w:val="008A28A8"/>
    <w:rsid w:val="008A5B32"/>
    <w:rsid w:val="008A5D60"/>
    <w:rsid w:val="008B18AF"/>
    <w:rsid w:val="008B2029"/>
    <w:rsid w:val="008B2EE4"/>
    <w:rsid w:val="008B3821"/>
    <w:rsid w:val="008B4D3D"/>
    <w:rsid w:val="008B57C7"/>
    <w:rsid w:val="008C2F92"/>
    <w:rsid w:val="008C589D"/>
    <w:rsid w:val="008C6804"/>
    <w:rsid w:val="008C6D51"/>
    <w:rsid w:val="008D2846"/>
    <w:rsid w:val="008D4236"/>
    <w:rsid w:val="008D462F"/>
    <w:rsid w:val="008D5C45"/>
    <w:rsid w:val="008D6DCF"/>
    <w:rsid w:val="008D77E4"/>
    <w:rsid w:val="008E4376"/>
    <w:rsid w:val="008E7A0A"/>
    <w:rsid w:val="008E7B49"/>
    <w:rsid w:val="008F59F6"/>
    <w:rsid w:val="008F6A82"/>
    <w:rsid w:val="00900719"/>
    <w:rsid w:val="009017AC"/>
    <w:rsid w:val="00902A9A"/>
    <w:rsid w:val="00904A1C"/>
    <w:rsid w:val="00905030"/>
    <w:rsid w:val="00906490"/>
    <w:rsid w:val="009111B2"/>
    <w:rsid w:val="009151F5"/>
    <w:rsid w:val="00916BE0"/>
    <w:rsid w:val="00924AE1"/>
    <w:rsid w:val="009257ED"/>
    <w:rsid w:val="009269B1"/>
    <w:rsid w:val="0092724D"/>
    <w:rsid w:val="009272B3"/>
    <w:rsid w:val="00930E0E"/>
    <w:rsid w:val="009315BE"/>
    <w:rsid w:val="0093338F"/>
    <w:rsid w:val="00935B27"/>
    <w:rsid w:val="00937BD9"/>
    <w:rsid w:val="00950E2C"/>
    <w:rsid w:val="00951D50"/>
    <w:rsid w:val="009525EB"/>
    <w:rsid w:val="0095470B"/>
    <w:rsid w:val="00954874"/>
    <w:rsid w:val="00954D01"/>
    <w:rsid w:val="0095615A"/>
    <w:rsid w:val="00960A6D"/>
    <w:rsid w:val="00961400"/>
    <w:rsid w:val="00963646"/>
    <w:rsid w:val="0096632D"/>
    <w:rsid w:val="00967124"/>
    <w:rsid w:val="00967335"/>
    <w:rsid w:val="009703F3"/>
    <w:rsid w:val="009718C7"/>
    <w:rsid w:val="0097559F"/>
    <w:rsid w:val="009761EA"/>
    <w:rsid w:val="00976A0E"/>
    <w:rsid w:val="0097761E"/>
    <w:rsid w:val="00981104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94791"/>
    <w:rsid w:val="009A0328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00C5"/>
    <w:rsid w:val="009C1A3D"/>
    <w:rsid w:val="009C1CB1"/>
    <w:rsid w:val="009C5E77"/>
    <w:rsid w:val="009C7A7E"/>
    <w:rsid w:val="009D02E8"/>
    <w:rsid w:val="009D51D0"/>
    <w:rsid w:val="009D6CA3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4562"/>
    <w:rsid w:val="009F67DF"/>
    <w:rsid w:val="009F6BCB"/>
    <w:rsid w:val="009F7B78"/>
    <w:rsid w:val="00A0057A"/>
    <w:rsid w:val="00A01DC4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4B84"/>
    <w:rsid w:val="00A157B1"/>
    <w:rsid w:val="00A16F60"/>
    <w:rsid w:val="00A22229"/>
    <w:rsid w:val="00A2318F"/>
    <w:rsid w:val="00A24442"/>
    <w:rsid w:val="00A252B9"/>
    <w:rsid w:val="00A32577"/>
    <w:rsid w:val="00A330BB"/>
    <w:rsid w:val="00A34ACD"/>
    <w:rsid w:val="00A3654E"/>
    <w:rsid w:val="00A40B53"/>
    <w:rsid w:val="00A44882"/>
    <w:rsid w:val="00A45125"/>
    <w:rsid w:val="00A45AA3"/>
    <w:rsid w:val="00A513A9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A4F"/>
    <w:rsid w:val="00AB1CD3"/>
    <w:rsid w:val="00AB352F"/>
    <w:rsid w:val="00AC1573"/>
    <w:rsid w:val="00AC274B"/>
    <w:rsid w:val="00AC3AA1"/>
    <w:rsid w:val="00AC4764"/>
    <w:rsid w:val="00AC5782"/>
    <w:rsid w:val="00AC5EDC"/>
    <w:rsid w:val="00AC6D36"/>
    <w:rsid w:val="00AD0CBA"/>
    <w:rsid w:val="00AD26E2"/>
    <w:rsid w:val="00AD3E40"/>
    <w:rsid w:val="00AD5417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0673"/>
    <w:rsid w:val="00B13851"/>
    <w:rsid w:val="00B13B1C"/>
    <w:rsid w:val="00B14B5F"/>
    <w:rsid w:val="00B167EC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437C"/>
    <w:rsid w:val="00B3588E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835BC"/>
    <w:rsid w:val="00B90729"/>
    <w:rsid w:val="00B907DA"/>
    <w:rsid w:val="00B91FFE"/>
    <w:rsid w:val="00B950BC"/>
    <w:rsid w:val="00B95AB9"/>
    <w:rsid w:val="00B9714C"/>
    <w:rsid w:val="00BA29AD"/>
    <w:rsid w:val="00BA33CF"/>
    <w:rsid w:val="00BA3AD9"/>
    <w:rsid w:val="00BA3F8D"/>
    <w:rsid w:val="00BA584D"/>
    <w:rsid w:val="00BB51C6"/>
    <w:rsid w:val="00BB7A10"/>
    <w:rsid w:val="00BC60BE"/>
    <w:rsid w:val="00BC7468"/>
    <w:rsid w:val="00BC7D4F"/>
    <w:rsid w:val="00BC7ED7"/>
    <w:rsid w:val="00BD0670"/>
    <w:rsid w:val="00BD2850"/>
    <w:rsid w:val="00BD6049"/>
    <w:rsid w:val="00BD76FC"/>
    <w:rsid w:val="00BE187B"/>
    <w:rsid w:val="00BE28D2"/>
    <w:rsid w:val="00BE4A64"/>
    <w:rsid w:val="00BE5E43"/>
    <w:rsid w:val="00BF557D"/>
    <w:rsid w:val="00BF6EAC"/>
    <w:rsid w:val="00BF7F58"/>
    <w:rsid w:val="00C01381"/>
    <w:rsid w:val="00C01AB1"/>
    <w:rsid w:val="00C026A0"/>
    <w:rsid w:val="00C03838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04E8"/>
    <w:rsid w:val="00C208DE"/>
    <w:rsid w:val="00C231A0"/>
    <w:rsid w:val="00C26588"/>
    <w:rsid w:val="00C27DE9"/>
    <w:rsid w:val="00C32989"/>
    <w:rsid w:val="00C33388"/>
    <w:rsid w:val="00C35484"/>
    <w:rsid w:val="00C37224"/>
    <w:rsid w:val="00C406E7"/>
    <w:rsid w:val="00C4173A"/>
    <w:rsid w:val="00C420ED"/>
    <w:rsid w:val="00C47399"/>
    <w:rsid w:val="00C478D4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07E5"/>
    <w:rsid w:val="00C7275E"/>
    <w:rsid w:val="00C74C5D"/>
    <w:rsid w:val="00C859B2"/>
    <w:rsid w:val="00C86251"/>
    <w:rsid w:val="00C863C4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1837"/>
    <w:rsid w:val="00CD1A9A"/>
    <w:rsid w:val="00CD3476"/>
    <w:rsid w:val="00CD4B67"/>
    <w:rsid w:val="00CD64DF"/>
    <w:rsid w:val="00CE20F5"/>
    <w:rsid w:val="00CE225F"/>
    <w:rsid w:val="00CF2F50"/>
    <w:rsid w:val="00CF4148"/>
    <w:rsid w:val="00CF6198"/>
    <w:rsid w:val="00D02919"/>
    <w:rsid w:val="00D04C61"/>
    <w:rsid w:val="00D0541B"/>
    <w:rsid w:val="00D05B8D"/>
    <w:rsid w:val="00D05B9B"/>
    <w:rsid w:val="00D065A2"/>
    <w:rsid w:val="00D079AA"/>
    <w:rsid w:val="00D07F00"/>
    <w:rsid w:val="00D1130F"/>
    <w:rsid w:val="00D1698D"/>
    <w:rsid w:val="00D17B72"/>
    <w:rsid w:val="00D229DC"/>
    <w:rsid w:val="00D3185C"/>
    <w:rsid w:val="00D3205F"/>
    <w:rsid w:val="00D3318E"/>
    <w:rsid w:val="00D33E72"/>
    <w:rsid w:val="00D35BD6"/>
    <w:rsid w:val="00D361B5"/>
    <w:rsid w:val="00D40012"/>
    <w:rsid w:val="00D402DB"/>
    <w:rsid w:val="00D411A2"/>
    <w:rsid w:val="00D42B43"/>
    <w:rsid w:val="00D4606D"/>
    <w:rsid w:val="00D50B9C"/>
    <w:rsid w:val="00D52D73"/>
    <w:rsid w:val="00D52E58"/>
    <w:rsid w:val="00D565B1"/>
    <w:rsid w:val="00D56B20"/>
    <w:rsid w:val="00D578B3"/>
    <w:rsid w:val="00D60246"/>
    <w:rsid w:val="00D618F4"/>
    <w:rsid w:val="00D63B58"/>
    <w:rsid w:val="00D714CC"/>
    <w:rsid w:val="00D75EA7"/>
    <w:rsid w:val="00D81ADF"/>
    <w:rsid w:val="00D81F21"/>
    <w:rsid w:val="00D8423D"/>
    <w:rsid w:val="00D84658"/>
    <w:rsid w:val="00D864F2"/>
    <w:rsid w:val="00D943F8"/>
    <w:rsid w:val="00D94E42"/>
    <w:rsid w:val="00D95470"/>
    <w:rsid w:val="00D967E6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D75C2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2DFC"/>
    <w:rsid w:val="00E2511D"/>
    <w:rsid w:val="00E261B3"/>
    <w:rsid w:val="00E26818"/>
    <w:rsid w:val="00E27FFC"/>
    <w:rsid w:val="00E30B15"/>
    <w:rsid w:val="00E33237"/>
    <w:rsid w:val="00E40181"/>
    <w:rsid w:val="00E404CB"/>
    <w:rsid w:val="00E43CEE"/>
    <w:rsid w:val="00E54950"/>
    <w:rsid w:val="00E55FB3"/>
    <w:rsid w:val="00E56A01"/>
    <w:rsid w:val="00E629A1"/>
    <w:rsid w:val="00E6794C"/>
    <w:rsid w:val="00E71591"/>
    <w:rsid w:val="00E71CEB"/>
    <w:rsid w:val="00E7474F"/>
    <w:rsid w:val="00E77901"/>
    <w:rsid w:val="00E80DE3"/>
    <w:rsid w:val="00E82C55"/>
    <w:rsid w:val="00E8523E"/>
    <w:rsid w:val="00E8787E"/>
    <w:rsid w:val="00E92AC3"/>
    <w:rsid w:val="00EA2F6A"/>
    <w:rsid w:val="00EA5B04"/>
    <w:rsid w:val="00EA6EA2"/>
    <w:rsid w:val="00EB00E0"/>
    <w:rsid w:val="00EB05D5"/>
    <w:rsid w:val="00EB10C1"/>
    <w:rsid w:val="00EB1931"/>
    <w:rsid w:val="00EC059F"/>
    <w:rsid w:val="00EC1F24"/>
    <w:rsid w:val="00EC20FF"/>
    <w:rsid w:val="00EC22F6"/>
    <w:rsid w:val="00ED195F"/>
    <w:rsid w:val="00ED2BCE"/>
    <w:rsid w:val="00ED5B9B"/>
    <w:rsid w:val="00ED6BAD"/>
    <w:rsid w:val="00ED7447"/>
    <w:rsid w:val="00EE00D6"/>
    <w:rsid w:val="00EE11E7"/>
    <w:rsid w:val="00EE12E0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EF7D82"/>
    <w:rsid w:val="00F0063D"/>
    <w:rsid w:val="00F00F9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6F1B"/>
    <w:rsid w:val="00F23761"/>
    <w:rsid w:val="00F250A9"/>
    <w:rsid w:val="00F267AF"/>
    <w:rsid w:val="00F30FF4"/>
    <w:rsid w:val="00F3122E"/>
    <w:rsid w:val="00F32368"/>
    <w:rsid w:val="00F331AD"/>
    <w:rsid w:val="00F35287"/>
    <w:rsid w:val="00F40A70"/>
    <w:rsid w:val="00F40AE9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2C0"/>
    <w:rsid w:val="00F6768F"/>
    <w:rsid w:val="00F71D2F"/>
    <w:rsid w:val="00F72115"/>
    <w:rsid w:val="00F72C2C"/>
    <w:rsid w:val="00F741F2"/>
    <w:rsid w:val="00F76CAB"/>
    <w:rsid w:val="00F772C6"/>
    <w:rsid w:val="00F77F59"/>
    <w:rsid w:val="00F815B5"/>
    <w:rsid w:val="00F85195"/>
    <w:rsid w:val="00F868E3"/>
    <w:rsid w:val="00F938BA"/>
    <w:rsid w:val="00F972B1"/>
    <w:rsid w:val="00F97919"/>
    <w:rsid w:val="00FA2C46"/>
    <w:rsid w:val="00FA3525"/>
    <w:rsid w:val="00FA5A53"/>
    <w:rsid w:val="00FA6D01"/>
    <w:rsid w:val="00FB3501"/>
    <w:rsid w:val="00FB3B03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D4E0C"/>
    <w:rsid w:val="00FE2DCF"/>
    <w:rsid w:val="00FE3FA7"/>
    <w:rsid w:val="00FE5262"/>
    <w:rsid w:val="00FF2A4E"/>
    <w:rsid w:val="00FF2FCE"/>
    <w:rsid w:val="00FF4F7D"/>
    <w:rsid w:val="00FF6D9D"/>
    <w:rsid w:val="00FF7DD5"/>
    <w:rsid w:val="089D2A18"/>
    <w:rsid w:val="0D5FBD41"/>
    <w:rsid w:val="15C0C5CA"/>
    <w:rsid w:val="1D5A7FBD"/>
    <w:rsid w:val="22A79F15"/>
    <w:rsid w:val="28DEF5D4"/>
    <w:rsid w:val="2BBF9FAD"/>
    <w:rsid w:val="2E1B21A5"/>
    <w:rsid w:val="37BB8FA8"/>
    <w:rsid w:val="3FE9D529"/>
    <w:rsid w:val="4A6C79F0"/>
    <w:rsid w:val="515C9A29"/>
    <w:rsid w:val="559931EE"/>
    <w:rsid w:val="6517D88E"/>
    <w:rsid w:val="78ED9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F4F803"/>
  <w15:docId w15:val="{64F88E93-243B-4E3D-8A25-92B491F19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link w:val="Bullet1Char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C204E8"/>
    <w:pPr>
      <w:spacing w:before="240" w:line="250" w:lineRule="atLeast"/>
    </w:pPr>
    <w:rPr>
      <w:b/>
      <w:iCs/>
      <w:color w:val="000000" w:themeColor="text1"/>
      <w:szCs w:val="18"/>
    </w:rPr>
  </w:style>
  <w:style w:type="character" w:customStyle="1" w:styleId="Bullet1Char">
    <w:name w:val="Bullet 1 Char"/>
    <w:basedOn w:val="BodyChar"/>
    <w:link w:val="Bullet1"/>
    <w:rsid w:val="004171BB"/>
    <w:rPr>
      <w:rFonts w:ascii="Arial" w:eastAsia="Times" w:hAnsi="Arial"/>
      <w:sz w:val="21"/>
      <w:lang w:eastAsia="en-US"/>
    </w:rPr>
  </w:style>
  <w:style w:type="character" w:styleId="Mention">
    <w:name w:val="Mention"/>
    <w:basedOn w:val="DefaultParagraphFont"/>
    <w:uiPriority w:val="99"/>
    <w:unhideWhenUsed/>
    <w:rsid w:val="00FD4E0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accesshub.gov.au/about-the-nr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ccesshub.gov.au/about-the-nrs/nrs-call-numbers-and-link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mailto:seniorsfestival@dffh.vic.gov.au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eniorsfestival@dffh.vic.gov.a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hhsvicgovau.sharepoint.com/DepartmentTemplates/DFFH/Visual%20Style/DFFH%20teal%20fact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C7FC3DB9CE1A4B9BBBE6B95D3E544D" ma:contentTypeVersion="4" ma:contentTypeDescription="Create a new document." ma:contentTypeScope="" ma:versionID="a9d6a109ce6f8fc2c19e973f26d05ce2">
  <xsd:schema xmlns:xsd="http://www.w3.org/2001/XMLSchema" xmlns:xs="http://www.w3.org/2001/XMLSchema" xmlns:p="http://schemas.microsoft.com/office/2006/metadata/properties" xmlns:ns2="615209ab-1b83-4f96-a235-bc66666647c7" targetNamespace="http://schemas.microsoft.com/office/2006/metadata/properties" ma:root="true" ma:fieldsID="fb99449af7fef4e95f9bcd1e3a350cb4" ns2:_="">
    <xsd:import namespace="615209ab-1b83-4f96-a235-bc66666647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209ab-1b83-4f96-a235-bc66666647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humbnail" ma:index="11" nillable="true" ma:displayName="Thumbnail" ma:format="Thumbnail" ma:internalName="Thumbnail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615209ab-1b83-4f96-a235-bc66666647c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6B0AE9-DD73-44CF-9735-CB49569B6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5209ab-1b83-4f96-a235-bc66666647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615209ab-1b83-4f96-a235-bc66666647c7"/>
  </ds:schemaRefs>
</ds:datastoreItem>
</file>

<file path=customXml/itemProps3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DFFH%20teal%20factsheet.dotx</Template>
  <TotalTime>126</TotalTime>
  <Pages>19</Pages>
  <Words>4497</Words>
  <Characters>25639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 to listing an event on the 2026 Victorian Seniors Festival online event calendar</vt:lpstr>
    </vt:vector>
  </TitlesOfParts>
  <Company>Victoria State Government, Department of Families, Fairness and Housing</Company>
  <LinksUpToDate>false</LinksUpToDate>
  <CharactersWithSpaces>30076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Collection points for the 2026 Victorian Seniors Festival print guide</dc:title>
  <dc:subject>Collection points for the 2026 Victorian Seniors Festival print guide</dc:subject>
  <dc:creator>Seniors Festival team</dc:creator>
  <cp:keywords>Seniors; Events; Calendar; Festival</cp:keywords>
  <cp:revision>39</cp:revision>
  <cp:lastPrinted>2026-08-21T00:30:00Z</cp:lastPrinted>
  <dcterms:created xsi:type="dcterms:W3CDTF">2026-07-30T06:21:00Z</dcterms:created>
  <dcterms:modified xsi:type="dcterms:W3CDTF">2026-08-21T00:31:00Z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version">
    <vt:lpwstr>2026v2 23022026</vt:lpwstr>
  </property>
  <property fmtid="{D5CDD505-2E9C-101B-9397-08002B2CF9AE}" pid="4" name="MSIP_Label_43e64453-338c-4f93-8a4d-0039a0a41f2a_Enabled">
    <vt:lpwstr>true</vt:lpwstr>
  </property>
  <property fmtid="{D5CDD505-2E9C-101B-9397-08002B2CF9AE}" pid="5" name="MSIP_Label_43e64453-338c-4f93-8a4d-0039a0a41f2a_SetDate">
    <vt:lpwstr>2022-02-01T04:45:40Z</vt:lpwstr>
  </property>
  <property fmtid="{D5CDD505-2E9C-101B-9397-08002B2CF9AE}" pid="6" name="MSIP_Label_43e64453-338c-4f93-8a4d-0039a0a41f2a_Method">
    <vt:lpwstr>Privileged</vt:lpwstr>
  </property>
  <property fmtid="{D5CDD505-2E9C-101B-9397-08002B2CF9AE}" pid="7" name="MSIP_Label_43e64453-338c-4f93-8a4d-0039a0a41f2a_Name">
    <vt:lpwstr>43e64453-338c-4f93-8a4d-0039a0a41f2a</vt:lpwstr>
  </property>
  <property fmtid="{D5CDD505-2E9C-101B-9397-08002B2CF9AE}" pid="8" name="MSIP_Label_43e64453-338c-4f93-8a4d-0039a0a41f2a_SiteId">
    <vt:lpwstr>c0e0601f-0fac-449c-9c88-a104c4eb9f28</vt:lpwstr>
  </property>
  <property fmtid="{D5CDD505-2E9C-101B-9397-08002B2CF9AE}" pid="9" name="MSIP_Label_43e64453-338c-4f93-8a4d-0039a0a41f2a_ActionId">
    <vt:lpwstr>54912b29-25c0-467c-aeba-e810dbabbcec</vt:lpwstr>
  </property>
  <property fmtid="{D5CDD505-2E9C-101B-9397-08002B2CF9AE}" pid="10" name="MSIP_Label_43e64453-338c-4f93-8a4d-0039a0a41f2a_ContentBits">
    <vt:lpwstr>2</vt:lpwstr>
  </property>
  <property fmtid="{D5CDD505-2E9C-101B-9397-08002B2CF9AE}" pid="11" name="O365portals">
    <vt:lpwstr>https://dhhsvicgovau.sharepoint.com/:w:/s/dffh/Ed1G_4r4BHNHgqOGDkeMWhcB0Lm5z1k7mSu1dsrFHD18Fg?e=GtzvTT, DFFH A4 portrait factsheet Teal (O365)</vt:lpwstr>
  </property>
  <property fmtid="{D5CDD505-2E9C-101B-9397-08002B2CF9AE}" pid="12" name="xd_ProgID">
    <vt:lpwstr/>
  </property>
  <property fmtid="{D5CDD505-2E9C-101B-9397-08002B2CF9AE}" pid="13" name="Daysbeforethenextreview">
    <vt:r8>365</vt:r8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Format">
    <vt:lpwstr>Factsheet</vt:lpwstr>
  </property>
  <property fmtid="{D5CDD505-2E9C-101B-9397-08002B2CF9AE}" pid="17" name="Style">
    <vt:lpwstr>Visual style</vt:lpwstr>
  </property>
  <property fmtid="{D5CDD505-2E9C-101B-9397-08002B2CF9AE}" pid="18" name="TemplateVersion">
    <vt:i4>1</vt:i4>
  </property>
  <property fmtid="{D5CDD505-2E9C-101B-9397-08002B2CF9AE}" pid="19" name="Hyperlink Base">
    <vt:lpwstr>https://dhhsvicgovau.sharepoint.com/:w:/s/dffh/ERru7sG4VvdIqrUpHqYgLGkBTVDvDkt3EhVEUNuHeoMhgw</vt:lpwstr>
  </property>
  <property fmtid="{D5CDD505-2E9C-101B-9397-08002B2CF9AE}" pid="20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21" name="xd_Signature">
    <vt:bool>false</vt:bool>
  </property>
  <property fmtid="{D5CDD505-2E9C-101B-9397-08002B2CF9AE}" pid="22" name="GrammarlyDocumentId">
    <vt:lpwstr>a96ef3f9140c67fb1c37e25bbce71637528ada4686b3f059d6e1212ee154b03b</vt:lpwstr>
  </property>
  <property fmtid="{D5CDD505-2E9C-101B-9397-08002B2CF9AE}" pid="23" name="ContentTypeId">
    <vt:lpwstr>0x01010013C7FC3DB9CE1A4B9BBBE6B95D3E544D</vt:lpwstr>
  </property>
  <property fmtid="{D5CDD505-2E9C-101B-9397-08002B2CF9AE}" pid="24" name="MediaServiceImageTags">
    <vt:lpwstr/>
  </property>
</Properties>
</file>